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AFA39" w14:textId="79166E18" w:rsidR="00CB22D0" w:rsidRPr="002A03BE" w:rsidRDefault="009E3AE9" w:rsidP="00CB22D0">
      <w:pPr>
        <w:pStyle w:val="Normaalweb"/>
      </w:pPr>
      <w:r w:rsidRPr="002A03BE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9C5615E" wp14:editId="4AD531C8">
                <wp:simplePos x="0" y="0"/>
                <wp:positionH relativeFrom="margin">
                  <wp:posOffset>13970</wp:posOffset>
                </wp:positionH>
                <wp:positionV relativeFrom="paragraph">
                  <wp:posOffset>3133725</wp:posOffset>
                </wp:positionV>
                <wp:extent cx="5943600" cy="276225"/>
                <wp:effectExtent l="0" t="0" r="0" b="9525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76225"/>
                        </a:xfrm>
                        <a:prstGeom prst="rect">
                          <a:avLst/>
                        </a:prstGeom>
                        <a:solidFill>
                          <a:srgbClr val="BBDFDC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7F719" w14:textId="05DCD729" w:rsidR="000F41D4" w:rsidRPr="00D424CD" w:rsidRDefault="00571680" w:rsidP="000F41D4">
                            <w:pPr>
                              <w:jc w:val="center"/>
                              <w:rPr>
                                <w:rFonts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Een </w:t>
                            </w:r>
                            <w:r w:rsidR="001A3A20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LEGO-</w:t>
                            </w:r>
                            <w:r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robot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9C5615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.1pt;margin-top:246.75pt;width:468pt;height:21.75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" fillcolor="#bbdfdc" stroked="f" strokeweight=".5pt">
                <v:fill opacity="52428f"/>
                <v:path arrowok="t"/>
                <v:textbox inset="0,0,0,0">
                  <w:txbxContent>
                    <w:p w14:paraId="3CC7F719" w14:textId="05DCD729" w:rsidR="000F41D4" w:rsidRPr="00D424CD" w:rsidRDefault="00571680" w:rsidP="000F41D4">
                      <w:pPr>
                        <w:jc w:val="center"/>
                        <w:rPr>
                          <w:rFonts w:cs="Arial"/>
                          <w:i/>
                          <w:iCs/>
                        </w:rPr>
                      </w:pPr>
                      <w:r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Een </w:t>
                      </w:r>
                      <w:r w:rsidR="001A3A20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LEGO-</w:t>
                      </w:r>
                      <w:r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robot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F3DEF" w:rsidRPr="002A03BE">
        <w:rPr>
          <w:rFonts w:ascii="Arial" w:hAnsi="Arial"/>
          <w:bCs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76505231" wp14:editId="6C8A77B1">
                <wp:simplePos x="0" y="0"/>
                <wp:positionH relativeFrom="margin">
                  <wp:posOffset>-5080</wp:posOffset>
                </wp:positionH>
                <wp:positionV relativeFrom="paragraph">
                  <wp:posOffset>2819400</wp:posOffset>
                </wp:positionV>
                <wp:extent cx="2609850" cy="304800"/>
                <wp:effectExtent l="0" t="0" r="0" b="0"/>
                <wp:wrapNone/>
                <wp:docPr id="217" name="Tekstva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79834" w14:textId="35FDDCEC" w:rsidR="008D30C5" w:rsidRPr="0039719F" w:rsidRDefault="008D30C5" w:rsidP="008D30C5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BF3DEF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Foto: ANP/</w:t>
                            </w:r>
                            <w:r w:rsidR="00571680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 xml:space="preserve">Gloria Sanchez </w:t>
                            </w:r>
                            <w:proofErr w:type="spellStart"/>
                            <w:r w:rsidR="00571680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Bartolome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505231" id="Tekstvak 217" o:spid="_x0000_s1027" type="#_x0000_t202" style="position:absolute;margin-left:-.4pt;margin-top:222pt;width:205.5pt;height:24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" filled="f" stroked="f">
                <v:textbox>
                  <w:txbxContent>
                    <w:p w14:paraId="55879834" w14:textId="35FDDCEC" w:rsidR="008D30C5" w:rsidRPr="0039719F" w:rsidRDefault="008D30C5" w:rsidP="008D30C5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</w:pPr>
                      <w:r w:rsidRPr="00BF3DEF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  <w:t>Foto: ANP/</w:t>
                      </w:r>
                      <w:r w:rsidR="00571680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  <w:t xml:space="preserve">Gloria Sanchez </w:t>
                      </w:r>
                      <w:proofErr w:type="spellStart"/>
                      <w:r w:rsidR="00571680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  <w:t>Bartolome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10014" w:rsidRPr="002A03BE">
        <w:rPr>
          <w:noProof/>
        </w:rPr>
        <w:drawing>
          <wp:anchor distT="0" distB="0" distL="114300" distR="114300" simplePos="0" relativeHeight="251658243" behindDoc="1" locked="0" layoutInCell="1" allowOverlap="1" wp14:anchorId="270BE709" wp14:editId="06DA7B4D">
            <wp:simplePos x="0" y="0"/>
            <wp:positionH relativeFrom="column">
              <wp:posOffset>-5080</wp:posOffset>
            </wp:positionH>
            <wp:positionV relativeFrom="paragraph">
              <wp:posOffset>0</wp:posOffset>
            </wp:positionV>
            <wp:extent cx="5957570" cy="3133725"/>
            <wp:effectExtent l="0" t="0" r="5080" b="9525"/>
            <wp:wrapTight wrapText="bothSides">
              <wp:wrapPolygon edited="0">
                <wp:start x="0" y="0"/>
                <wp:lineTo x="0" y="21534"/>
                <wp:lineTo x="21549" y="21534"/>
                <wp:lineTo x="21549" y="0"/>
                <wp:lineTo x="0" y="0"/>
              </wp:wrapPolygon>
            </wp:wrapTight>
            <wp:docPr id="1535397565" name="Afbeelding 1" descr="Afbeelding met speelgoed, persoon, overdekt, bordsp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97565" name="Afbeelding 1" descr="Afbeelding met speelgoed, persoon, overdekt, bordspe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" b="20144"/>
                    <a:stretch/>
                  </pic:blipFill>
                  <pic:spPr bwMode="auto">
                    <a:xfrm>
                      <a:off x="0" y="0"/>
                      <a:ext cx="595757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B16D0B" w14:textId="342289FC" w:rsidR="00271F4C" w:rsidRPr="002A03BE" w:rsidRDefault="0086610A" w:rsidP="00743393">
      <w:pPr>
        <w:pStyle w:val="Titel"/>
        <w:suppressLineNumbers/>
        <w:spacing w:line="300" w:lineRule="atLeast"/>
        <w:rPr>
          <w:b/>
          <w:bCs/>
          <w:sz w:val="40"/>
          <w:szCs w:val="40"/>
        </w:rPr>
      </w:pPr>
      <w:r w:rsidRPr="002A03BE">
        <w:rPr>
          <w:b/>
          <w:bCs/>
          <w:sz w:val="40"/>
          <w:szCs w:val="40"/>
        </w:rPr>
        <w:t>robots niet meer weg te denken uit ons leven</w:t>
      </w:r>
    </w:p>
    <w:p w14:paraId="4404CFB0" w14:textId="133C716F" w:rsidR="00904975" w:rsidRPr="002A03BE" w:rsidRDefault="009706F9" w:rsidP="00250C6E">
      <w:pPr>
        <w:spacing w:before="0" w:after="0" w:line="300" w:lineRule="atLeast"/>
        <w:ind w:right="-255"/>
        <w:rPr>
          <w:noProof/>
        </w:rPr>
      </w:pPr>
      <w:r w:rsidRPr="002A03BE">
        <w:rPr>
          <w:rFonts w:cstheme="minorHAnsi"/>
          <w:b/>
          <w:sz w:val="26"/>
          <w:szCs w:val="26"/>
        </w:rPr>
        <w:t xml:space="preserve">9 maart </w:t>
      </w:r>
      <w:r w:rsidR="00463E4B" w:rsidRPr="002A03BE">
        <w:rPr>
          <w:rFonts w:cstheme="minorHAnsi"/>
          <w:b/>
          <w:sz w:val="26"/>
          <w:szCs w:val="26"/>
        </w:rPr>
        <w:t xml:space="preserve">was de landelijke finale van de </w:t>
      </w:r>
      <w:r w:rsidR="00974C44" w:rsidRPr="002A03BE">
        <w:rPr>
          <w:rFonts w:cstheme="minorHAnsi"/>
          <w:b/>
          <w:i/>
          <w:iCs/>
          <w:sz w:val="26"/>
          <w:szCs w:val="26"/>
        </w:rPr>
        <w:t>FIRST</w:t>
      </w:r>
      <w:r w:rsidR="00463E4B" w:rsidRPr="002A03BE">
        <w:rPr>
          <w:rFonts w:cstheme="minorHAnsi"/>
          <w:b/>
          <w:sz w:val="26"/>
          <w:szCs w:val="26"/>
        </w:rPr>
        <w:t xml:space="preserve"> L</w:t>
      </w:r>
      <w:r w:rsidR="00974C44" w:rsidRPr="002A03BE">
        <w:rPr>
          <w:rFonts w:cstheme="minorHAnsi"/>
          <w:b/>
          <w:sz w:val="26"/>
          <w:szCs w:val="26"/>
        </w:rPr>
        <w:t>EGO</w:t>
      </w:r>
      <w:r w:rsidR="00463E4B" w:rsidRPr="002A03BE">
        <w:rPr>
          <w:rFonts w:cstheme="minorHAnsi"/>
          <w:b/>
          <w:sz w:val="26"/>
          <w:szCs w:val="26"/>
        </w:rPr>
        <w:t xml:space="preserve"> League</w:t>
      </w:r>
      <w:r w:rsidR="0059297C">
        <w:rPr>
          <w:rFonts w:cstheme="minorHAnsi"/>
          <w:b/>
          <w:sz w:val="26"/>
          <w:szCs w:val="26"/>
        </w:rPr>
        <w:t xml:space="preserve"> in Den Bosch</w:t>
      </w:r>
      <w:r w:rsidR="007A3CCA" w:rsidRPr="002A03BE">
        <w:rPr>
          <w:rFonts w:cstheme="minorHAnsi"/>
          <w:b/>
          <w:sz w:val="26"/>
          <w:szCs w:val="26"/>
        </w:rPr>
        <w:t xml:space="preserve">. 42 teams van kinderen tussen 9 en 15 jaar </w:t>
      </w:r>
      <w:r w:rsidR="009357A4" w:rsidRPr="002A03BE">
        <w:rPr>
          <w:rFonts w:cstheme="minorHAnsi"/>
          <w:b/>
          <w:sz w:val="26"/>
          <w:szCs w:val="26"/>
        </w:rPr>
        <w:t xml:space="preserve">kwamen </w:t>
      </w:r>
      <w:r w:rsidR="0059297C">
        <w:rPr>
          <w:rFonts w:cstheme="minorHAnsi"/>
          <w:b/>
          <w:sz w:val="26"/>
          <w:szCs w:val="26"/>
        </w:rPr>
        <w:t xml:space="preserve">daar </w:t>
      </w:r>
      <w:r w:rsidR="009357A4" w:rsidRPr="002A03BE">
        <w:rPr>
          <w:rFonts w:cstheme="minorHAnsi"/>
          <w:b/>
          <w:sz w:val="26"/>
          <w:szCs w:val="26"/>
        </w:rPr>
        <w:t>samen</w:t>
      </w:r>
      <w:r w:rsidR="0059297C">
        <w:rPr>
          <w:rFonts w:cstheme="minorHAnsi"/>
          <w:b/>
          <w:sz w:val="26"/>
          <w:szCs w:val="26"/>
        </w:rPr>
        <w:t>.</w:t>
      </w:r>
      <w:r w:rsidR="009357A4" w:rsidRPr="002A03BE">
        <w:rPr>
          <w:rFonts w:cstheme="minorHAnsi"/>
          <w:b/>
          <w:sz w:val="26"/>
          <w:szCs w:val="26"/>
        </w:rPr>
        <w:t xml:space="preserve"> </w:t>
      </w:r>
      <w:r w:rsidR="004D649B" w:rsidRPr="002A03BE">
        <w:rPr>
          <w:rFonts w:cstheme="minorHAnsi"/>
          <w:b/>
          <w:sz w:val="26"/>
          <w:szCs w:val="26"/>
        </w:rPr>
        <w:t xml:space="preserve">Ze presenteerden </w:t>
      </w:r>
      <w:r w:rsidR="0059297C">
        <w:rPr>
          <w:rFonts w:cstheme="minorHAnsi"/>
          <w:b/>
          <w:sz w:val="26"/>
          <w:szCs w:val="26"/>
        </w:rPr>
        <w:t xml:space="preserve">daar </w:t>
      </w:r>
      <w:r w:rsidR="004D649B" w:rsidRPr="002A03BE">
        <w:rPr>
          <w:rFonts w:cstheme="minorHAnsi"/>
          <w:b/>
          <w:sz w:val="26"/>
          <w:szCs w:val="26"/>
        </w:rPr>
        <w:t xml:space="preserve">hun </w:t>
      </w:r>
      <w:r w:rsidR="0059297C">
        <w:rPr>
          <w:rFonts w:cstheme="minorHAnsi"/>
          <w:b/>
          <w:sz w:val="26"/>
          <w:szCs w:val="26"/>
        </w:rPr>
        <w:t xml:space="preserve">zelfbedachte en </w:t>
      </w:r>
      <w:r w:rsidR="004D649B" w:rsidRPr="002A03BE">
        <w:rPr>
          <w:rFonts w:cstheme="minorHAnsi"/>
          <w:b/>
          <w:sz w:val="26"/>
          <w:szCs w:val="26"/>
        </w:rPr>
        <w:t xml:space="preserve">zelfgemaakte robots </w:t>
      </w:r>
      <w:r w:rsidR="00691389" w:rsidRPr="002A03BE">
        <w:rPr>
          <w:rFonts w:cstheme="minorHAnsi"/>
          <w:b/>
          <w:sz w:val="26"/>
          <w:szCs w:val="26"/>
        </w:rPr>
        <w:t xml:space="preserve">aan een deskundige jury. </w:t>
      </w:r>
      <w:r w:rsidR="004B77AB" w:rsidRPr="002A03BE">
        <w:rPr>
          <w:rFonts w:cstheme="minorHAnsi"/>
          <w:b/>
          <w:sz w:val="26"/>
          <w:szCs w:val="26"/>
        </w:rPr>
        <w:t xml:space="preserve">De </w:t>
      </w:r>
      <w:r w:rsidR="00B81948" w:rsidRPr="002A03BE">
        <w:rPr>
          <w:rFonts w:cstheme="minorHAnsi"/>
          <w:b/>
          <w:sz w:val="26"/>
          <w:szCs w:val="26"/>
        </w:rPr>
        <w:t>teams</w:t>
      </w:r>
      <w:r w:rsidR="009B4837" w:rsidRPr="002A03BE">
        <w:rPr>
          <w:rFonts w:cstheme="minorHAnsi"/>
          <w:b/>
          <w:sz w:val="26"/>
          <w:szCs w:val="26"/>
        </w:rPr>
        <w:t xml:space="preserve"> </w:t>
      </w:r>
      <w:r w:rsidR="0059297C">
        <w:rPr>
          <w:rFonts w:cstheme="minorHAnsi"/>
          <w:b/>
          <w:sz w:val="26"/>
          <w:szCs w:val="26"/>
        </w:rPr>
        <w:t xml:space="preserve">die gewonnen hebben </w:t>
      </w:r>
      <w:r w:rsidR="00C71621" w:rsidRPr="002A03BE">
        <w:rPr>
          <w:rFonts w:cstheme="minorHAnsi"/>
          <w:b/>
          <w:sz w:val="26"/>
          <w:szCs w:val="26"/>
        </w:rPr>
        <w:t xml:space="preserve">mogen </w:t>
      </w:r>
      <w:r w:rsidR="0059297C">
        <w:rPr>
          <w:rFonts w:cstheme="minorHAnsi"/>
          <w:b/>
          <w:sz w:val="26"/>
          <w:szCs w:val="26"/>
        </w:rPr>
        <w:t xml:space="preserve">nu </w:t>
      </w:r>
      <w:r w:rsidR="00C71621" w:rsidRPr="002A03BE">
        <w:rPr>
          <w:rFonts w:cstheme="minorHAnsi"/>
          <w:b/>
          <w:sz w:val="26"/>
          <w:szCs w:val="26"/>
        </w:rPr>
        <w:t>door</w:t>
      </w:r>
      <w:r w:rsidR="009B4837" w:rsidRPr="002A03BE">
        <w:rPr>
          <w:rFonts w:cstheme="minorHAnsi"/>
          <w:b/>
          <w:sz w:val="26"/>
          <w:szCs w:val="26"/>
        </w:rPr>
        <w:t xml:space="preserve"> naar </w:t>
      </w:r>
      <w:r w:rsidR="00C71621" w:rsidRPr="002A03BE">
        <w:rPr>
          <w:rFonts w:cstheme="minorHAnsi"/>
          <w:b/>
          <w:sz w:val="26"/>
          <w:szCs w:val="26"/>
        </w:rPr>
        <w:t xml:space="preserve">toernooien in </w:t>
      </w:r>
      <w:r w:rsidR="004B77AB" w:rsidRPr="002A03BE">
        <w:rPr>
          <w:rFonts w:cstheme="minorHAnsi"/>
          <w:b/>
          <w:sz w:val="26"/>
          <w:szCs w:val="26"/>
        </w:rPr>
        <w:t>Amerika</w:t>
      </w:r>
      <w:r w:rsidR="00363F52" w:rsidRPr="002A03BE">
        <w:rPr>
          <w:rFonts w:cstheme="minorHAnsi"/>
          <w:b/>
          <w:sz w:val="26"/>
          <w:szCs w:val="26"/>
        </w:rPr>
        <w:t xml:space="preserve"> en Noorwegen</w:t>
      </w:r>
      <w:r w:rsidR="0059297C">
        <w:rPr>
          <w:rFonts w:cstheme="minorHAnsi"/>
          <w:b/>
          <w:sz w:val="26"/>
          <w:szCs w:val="26"/>
        </w:rPr>
        <w:t>!</w:t>
      </w:r>
      <w:r w:rsidR="00E5098A" w:rsidRPr="002A03BE">
        <w:rPr>
          <w:rFonts w:cstheme="minorHAnsi"/>
          <w:b/>
          <w:sz w:val="26"/>
          <w:szCs w:val="26"/>
        </w:rPr>
        <w:t xml:space="preserve"> </w:t>
      </w:r>
    </w:p>
    <w:p w14:paraId="2FB0157C" w14:textId="036672EB" w:rsidR="004B304B" w:rsidRPr="002A03BE" w:rsidRDefault="004B77AB" w:rsidP="00AB7BF9">
      <w:pPr>
        <w:pStyle w:val="Kop1"/>
        <w:spacing w:line="400" w:lineRule="atLeast"/>
        <w:rPr>
          <w:b/>
          <w:bCs/>
          <w:sz w:val="24"/>
          <w:szCs w:val="24"/>
        </w:rPr>
      </w:pPr>
      <w:r w:rsidRPr="002A03BE">
        <w:rPr>
          <w:b/>
          <w:bCs/>
          <w:noProof/>
          <w:sz w:val="24"/>
          <w:szCs w:val="24"/>
        </w:rPr>
        <w:t xml:space="preserve">internationale </w:t>
      </w:r>
      <w:r w:rsidR="00A10D29" w:rsidRPr="002A03BE">
        <w:rPr>
          <w:b/>
          <w:bCs/>
          <w:noProof/>
          <w:sz w:val="24"/>
          <w:szCs w:val="24"/>
        </w:rPr>
        <w:t>wedstrijd</w:t>
      </w:r>
    </w:p>
    <w:p w14:paraId="3E137DD2" w14:textId="35DE57AA" w:rsidR="00747D8C" w:rsidRPr="002A03BE" w:rsidRDefault="00A10D29" w:rsidP="00AA09B6">
      <w:pPr>
        <w:spacing w:line="300" w:lineRule="atLeast"/>
        <w:rPr>
          <w:rFonts w:cstheme="minorHAnsi"/>
          <w:bCs/>
          <w:sz w:val="26"/>
          <w:szCs w:val="26"/>
        </w:rPr>
      </w:pPr>
      <w:r w:rsidRPr="002A03BE">
        <w:rPr>
          <w:rFonts w:cstheme="minorHAnsi"/>
          <w:bCs/>
          <w:sz w:val="26"/>
          <w:szCs w:val="26"/>
        </w:rPr>
        <w:t xml:space="preserve">De </w:t>
      </w:r>
      <w:r w:rsidR="00974C44" w:rsidRPr="002A03BE">
        <w:rPr>
          <w:rFonts w:cstheme="minorHAnsi"/>
          <w:bCs/>
          <w:i/>
          <w:iCs/>
          <w:sz w:val="26"/>
          <w:szCs w:val="26"/>
        </w:rPr>
        <w:t>FIRST</w:t>
      </w:r>
      <w:r w:rsidR="00F52088" w:rsidRPr="002A03BE">
        <w:rPr>
          <w:rFonts w:cstheme="minorHAnsi"/>
          <w:bCs/>
          <w:i/>
          <w:iCs/>
          <w:sz w:val="26"/>
          <w:szCs w:val="26"/>
        </w:rPr>
        <w:t xml:space="preserve"> </w:t>
      </w:r>
      <w:r w:rsidR="00F52088" w:rsidRPr="002A03BE">
        <w:rPr>
          <w:rFonts w:cstheme="minorHAnsi"/>
          <w:bCs/>
          <w:sz w:val="26"/>
          <w:szCs w:val="26"/>
        </w:rPr>
        <w:t>L</w:t>
      </w:r>
      <w:r w:rsidR="00974C44" w:rsidRPr="002A03BE">
        <w:rPr>
          <w:rFonts w:cstheme="minorHAnsi"/>
          <w:bCs/>
          <w:sz w:val="26"/>
          <w:szCs w:val="26"/>
        </w:rPr>
        <w:t>EGO</w:t>
      </w:r>
      <w:r w:rsidRPr="002A03BE">
        <w:rPr>
          <w:rFonts w:cstheme="minorHAnsi"/>
          <w:bCs/>
          <w:sz w:val="26"/>
          <w:szCs w:val="26"/>
        </w:rPr>
        <w:t xml:space="preserve"> League is een </w:t>
      </w:r>
      <w:r w:rsidR="00795016" w:rsidRPr="002A03BE">
        <w:rPr>
          <w:rFonts w:cstheme="minorHAnsi"/>
          <w:bCs/>
          <w:sz w:val="26"/>
          <w:szCs w:val="26"/>
        </w:rPr>
        <w:t>internationale wedstrijd voor kinderen. Ze k</w:t>
      </w:r>
      <w:r w:rsidR="00B54CBC" w:rsidRPr="002A03BE">
        <w:rPr>
          <w:rFonts w:cstheme="minorHAnsi"/>
          <w:bCs/>
          <w:sz w:val="26"/>
          <w:szCs w:val="26"/>
        </w:rPr>
        <w:t xml:space="preserve">unnen </w:t>
      </w:r>
      <w:r w:rsidR="0059297C">
        <w:rPr>
          <w:rFonts w:cstheme="minorHAnsi"/>
          <w:bCs/>
          <w:sz w:val="26"/>
          <w:szCs w:val="26"/>
        </w:rPr>
        <w:t xml:space="preserve">zo </w:t>
      </w:r>
      <w:r w:rsidR="00B54CBC" w:rsidRPr="002A03BE">
        <w:rPr>
          <w:rFonts w:cstheme="minorHAnsi"/>
          <w:bCs/>
          <w:sz w:val="26"/>
          <w:szCs w:val="26"/>
        </w:rPr>
        <w:t xml:space="preserve">hun technische talenten ontdekken en van alles leren over techniek. </w:t>
      </w:r>
      <w:r w:rsidR="00495AC6" w:rsidRPr="002A03BE">
        <w:rPr>
          <w:rFonts w:cstheme="minorHAnsi"/>
          <w:bCs/>
          <w:sz w:val="26"/>
          <w:szCs w:val="26"/>
        </w:rPr>
        <w:t xml:space="preserve">De wedstijd bestaat sinds </w:t>
      </w:r>
      <w:r w:rsidR="004D2003" w:rsidRPr="002A03BE">
        <w:rPr>
          <w:rFonts w:cstheme="minorHAnsi"/>
          <w:bCs/>
          <w:sz w:val="26"/>
          <w:szCs w:val="26"/>
        </w:rPr>
        <w:t>1998</w:t>
      </w:r>
      <w:r w:rsidR="0059297C">
        <w:rPr>
          <w:rFonts w:cstheme="minorHAnsi"/>
          <w:bCs/>
          <w:sz w:val="26"/>
          <w:szCs w:val="26"/>
        </w:rPr>
        <w:t xml:space="preserve"> en i</w:t>
      </w:r>
      <w:r w:rsidR="004D2003" w:rsidRPr="002A03BE">
        <w:rPr>
          <w:rFonts w:cstheme="minorHAnsi"/>
          <w:bCs/>
          <w:sz w:val="26"/>
          <w:szCs w:val="26"/>
        </w:rPr>
        <w:t xml:space="preserve">nmiddels doen er 110 landen aan mee. </w:t>
      </w:r>
      <w:r w:rsidR="0093710A" w:rsidRPr="002A03BE">
        <w:rPr>
          <w:rFonts w:cstheme="minorHAnsi"/>
          <w:bCs/>
          <w:sz w:val="26"/>
          <w:szCs w:val="26"/>
        </w:rPr>
        <w:t>I</w:t>
      </w:r>
      <w:r w:rsidR="00441762" w:rsidRPr="002A03BE">
        <w:rPr>
          <w:rFonts w:cstheme="minorHAnsi"/>
          <w:bCs/>
          <w:sz w:val="26"/>
          <w:szCs w:val="26"/>
        </w:rPr>
        <w:t xml:space="preserve">n Nederland </w:t>
      </w:r>
      <w:r w:rsidR="0093710A" w:rsidRPr="002A03BE">
        <w:rPr>
          <w:rFonts w:cstheme="minorHAnsi"/>
          <w:bCs/>
          <w:sz w:val="26"/>
          <w:szCs w:val="26"/>
        </w:rPr>
        <w:t xml:space="preserve">deden dit jaar </w:t>
      </w:r>
      <w:r w:rsidR="0059297C">
        <w:rPr>
          <w:rFonts w:cstheme="minorHAnsi"/>
          <w:bCs/>
          <w:sz w:val="26"/>
          <w:szCs w:val="26"/>
        </w:rPr>
        <w:t xml:space="preserve">zelfs </w:t>
      </w:r>
      <w:r w:rsidR="00441762" w:rsidRPr="002A03BE">
        <w:rPr>
          <w:rFonts w:cstheme="minorHAnsi"/>
          <w:bCs/>
          <w:sz w:val="26"/>
          <w:szCs w:val="26"/>
        </w:rPr>
        <w:t>meer dan 11 duizend kinderen mee.</w:t>
      </w:r>
      <w:r w:rsidR="005365A2" w:rsidRPr="002A03BE">
        <w:rPr>
          <w:rFonts w:cstheme="minorHAnsi"/>
          <w:bCs/>
          <w:sz w:val="26"/>
          <w:szCs w:val="26"/>
        </w:rPr>
        <w:t xml:space="preserve"> </w:t>
      </w:r>
      <w:r w:rsidR="00190374" w:rsidRPr="002A03BE">
        <w:rPr>
          <w:rFonts w:cstheme="minorHAnsi"/>
          <w:bCs/>
          <w:sz w:val="26"/>
          <w:szCs w:val="26"/>
        </w:rPr>
        <w:t>Het thema was</w:t>
      </w:r>
      <w:r w:rsidR="008723A1" w:rsidRPr="002A03BE">
        <w:rPr>
          <w:rFonts w:cstheme="minorHAnsi"/>
          <w:bCs/>
          <w:sz w:val="26"/>
          <w:szCs w:val="26"/>
        </w:rPr>
        <w:t xml:space="preserve"> ‘</w:t>
      </w:r>
      <w:r w:rsidR="008723A1" w:rsidRPr="0059297C">
        <w:rPr>
          <w:rFonts w:cstheme="minorHAnsi"/>
          <w:bCs/>
          <w:i/>
          <w:iCs/>
          <w:sz w:val="26"/>
          <w:szCs w:val="26"/>
        </w:rPr>
        <w:t>Meesterwerk</w:t>
      </w:r>
      <w:r w:rsidR="008723A1" w:rsidRPr="002A03BE">
        <w:rPr>
          <w:rFonts w:cstheme="minorHAnsi"/>
          <w:bCs/>
          <w:sz w:val="26"/>
          <w:szCs w:val="26"/>
        </w:rPr>
        <w:t>’</w:t>
      </w:r>
      <w:r w:rsidR="0057323B" w:rsidRPr="002A03BE">
        <w:rPr>
          <w:rFonts w:cstheme="minorHAnsi"/>
          <w:bCs/>
          <w:sz w:val="26"/>
          <w:szCs w:val="26"/>
        </w:rPr>
        <w:t>.</w:t>
      </w:r>
      <w:r w:rsidR="00712C55" w:rsidRPr="002A03BE">
        <w:rPr>
          <w:rFonts w:cstheme="minorHAnsi"/>
          <w:bCs/>
          <w:sz w:val="26"/>
          <w:szCs w:val="26"/>
        </w:rPr>
        <w:t xml:space="preserve"> </w:t>
      </w:r>
      <w:r w:rsidR="007C1399" w:rsidRPr="002A03BE">
        <w:rPr>
          <w:rFonts w:cstheme="minorHAnsi"/>
          <w:bCs/>
          <w:sz w:val="26"/>
          <w:szCs w:val="26"/>
        </w:rPr>
        <w:t>De deelneme</w:t>
      </w:r>
      <w:r w:rsidR="00B517A4" w:rsidRPr="002A03BE">
        <w:rPr>
          <w:rFonts w:cstheme="minorHAnsi"/>
          <w:bCs/>
          <w:sz w:val="26"/>
          <w:szCs w:val="26"/>
        </w:rPr>
        <w:t>nde teams</w:t>
      </w:r>
      <w:r w:rsidR="007C1399" w:rsidRPr="002A03BE">
        <w:rPr>
          <w:rFonts w:cstheme="minorHAnsi"/>
          <w:bCs/>
          <w:sz w:val="26"/>
          <w:szCs w:val="26"/>
        </w:rPr>
        <w:t xml:space="preserve"> moesten hun </w:t>
      </w:r>
      <w:r w:rsidR="006C7406" w:rsidRPr="002A03BE">
        <w:rPr>
          <w:rFonts w:cstheme="minorHAnsi"/>
          <w:bCs/>
          <w:sz w:val="26"/>
          <w:szCs w:val="26"/>
        </w:rPr>
        <w:t xml:space="preserve">hobby of passie onder de aandacht brengen bij anderen. </w:t>
      </w:r>
      <w:r w:rsidR="0059297C">
        <w:rPr>
          <w:rFonts w:cstheme="minorHAnsi"/>
          <w:bCs/>
          <w:sz w:val="26"/>
          <w:szCs w:val="26"/>
        </w:rPr>
        <w:t>Z</w:t>
      </w:r>
      <w:r w:rsidR="006C7406" w:rsidRPr="002A03BE">
        <w:rPr>
          <w:rFonts w:cstheme="minorHAnsi"/>
          <w:bCs/>
          <w:sz w:val="26"/>
          <w:szCs w:val="26"/>
        </w:rPr>
        <w:t xml:space="preserve">e moesten </w:t>
      </w:r>
      <w:r w:rsidR="0059297C">
        <w:rPr>
          <w:rFonts w:cstheme="minorHAnsi"/>
          <w:bCs/>
          <w:sz w:val="26"/>
          <w:szCs w:val="26"/>
        </w:rPr>
        <w:t>daarbij nadenken over de beste manieren om dat te doen.</w:t>
      </w:r>
      <w:r w:rsidR="006C7406" w:rsidRPr="002A03BE">
        <w:rPr>
          <w:rFonts w:cstheme="minorHAnsi"/>
          <w:bCs/>
          <w:sz w:val="26"/>
          <w:szCs w:val="26"/>
        </w:rPr>
        <w:t xml:space="preserve"> </w:t>
      </w:r>
      <w:r w:rsidR="000F688B" w:rsidRPr="002A03BE">
        <w:rPr>
          <w:rFonts w:cstheme="minorHAnsi"/>
          <w:bCs/>
          <w:sz w:val="26"/>
          <w:szCs w:val="26"/>
        </w:rPr>
        <w:t xml:space="preserve">Ze moesten </w:t>
      </w:r>
      <w:r w:rsidR="0059297C">
        <w:rPr>
          <w:rFonts w:cstheme="minorHAnsi"/>
          <w:bCs/>
          <w:sz w:val="26"/>
          <w:szCs w:val="26"/>
        </w:rPr>
        <w:t xml:space="preserve">de robot bouwen met lego </w:t>
      </w:r>
      <w:proofErr w:type="spellStart"/>
      <w:r w:rsidR="0059297C">
        <w:rPr>
          <w:rFonts w:cstheme="minorHAnsi"/>
          <w:bCs/>
          <w:sz w:val="26"/>
          <w:szCs w:val="26"/>
        </w:rPr>
        <w:t>è</w:t>
      </w:r>
      <w:r w:rsidR="005B5ADB" w:rsidRPr="002A03BE">
        <w:rPr>
          <w:rFonts w:cstheme="minorHAnsi"/>
          <w:bCs/>
          <w:sz w:val="26"/>
          <w:szCs w:val="26"/>
        </w:rPr>
        <w:t>n</w:t>
      </w:r>
      <w:proofErr w:type="spellEnd"/>
      <w:r w:rsidR="005B5ADB" w:rsidRPr="002A03BE">
        <w:rPr>
          <w:rFonts w:cstheme="minorHAnsi"/>
          <w:bCs/>
          <w:sz w:val="26"/>
          <w:szCs w:val="26"/>
        </w:rPr>
        <w:t xml:space="preserve"> programmeren. </w:t>
      </w:r>
      <w:r w:rsidR="0064284F" w:rsidRPr="002A03BE">
        <w:rPr>
          <w:rFonts w:cstheme="minorHAnsi"/>
          <w:bCs/>
          <w:sz w:val="26"/>
          <w:szCs w:val="26"/>
        </w:rPr>
        <w:t>Samenwerk</w:t>
      </w:r>
      <w:r w:rsidR="0059297C">
        <w:rPr>
          <w:rFonts w:cstheme="minorHAnsi"/>
          <w:bCs/>
          <w:sz w:val="26"/>
          <w:szCs w:val="26"/>
        </w:rPr>
        <w:t>en</w:t>
      </w:r>
      <w:r w:rsidR="0064284F" w:rsidRPr="002A03BE">
        <w:rPr>
          <w:rFonts w:cstheme="minorHAnsi"/>
          <w:bCs/>
          <w:sz w:val="26"/>
          <w:szCs w:val="26"/>
        </w:rPr>
        <w:t xml:space="preserve"> was </w:t>
      </w:r>
      <w:r w:rsidR="005B5ADB" w:rsidRPr="002A03BE">
        <w:rPr>
          <w:rFonts w:cstheme="minorHAnsi"/>
          <w:bCs/>
          <w:sz w:val="26"/>
          <w:szCs w:val="26"/>
        </w:rPr>
        <w:t xml:space="preserve">hierbij </w:t>
      </w:r>
      <w:r w:rsidR="0059297C">
        <w:rPr>
          <w:rFonts w:cstheme="minorHAnsi"/>
          <w:bCs/>
          <w:sz w:val="26"/>
          <w:szCs w:val="26"/>
        </w:rPr>
        <w:t xml:space="preserve">heel </w:t>
      </w:r>
      <w:r w:rsidR="0064284F" w:rsidRPr="002A03BE">
        <w:rPr>
          <w:rFonts w:cstheme="minorHAnsi"/>
          <w:bCs/>
          <w:sz w:val="26"/>
          <w:szCs w:val="26"/>
        </w:rPr>
        <w:t>belangrijk.</w:t>
      </w:r>
      <w:r w:rsidR="005B5ADB" w:rsidRPr="002A03BE">
        <w:rPr>
          <w:rFonts w:cstheme="minorHAnsi"/>
          <w:bCs/>
          <w:sz w:val="26"/>
          <w:szCs w:val="26"/>
        </w:rPr>
        <w:t xml:space="preserve"> De robot </w:t>
      </w:r>
      <w:r w:rsidR="00E5303B" w:rsidRPr="002A03BE">
        <w:rPr>
          <w:rFonts w:cstheme="minorHAnsi"/>
          <w:bCs/>
          <w:sz w:val="26"/>
          <w:szCs w:val="26"/>
        </w:rPr>
        <w:t xml:space="preserve">moest zoveel mogelijk </w:t>
      </w:r>
      <w:r w:rsidR="0059297C">
        <w:rPr>
          <w:rFonts w:cstheme="minorHAnsi"/>
          <w:bCs/>
          <w:sz w:val="26"/>
          <w:szCs w:val="26"/>
        </w:rPr>
        <w:t>taken</w:t>
      </w:r>
      <w:r w:rsidR="00E5303B" w:rsidRPr="002A03BE">
        <w:rPr>
          <w:rFonts w:cstheme="minorHAnsi"/>
          <w:bCs/>
          <w:sz w:val="26"/>
          <w:szCs w:val="26"/>
        </w:rPr>
        <w:t xml:space="preserve"> </w:t>
      </w:r>
      <w:r w:rsidR="0059297C">
        <w:rPr>
          <w:rFonts w:cstheme="minorHAnsi"/>
          <w:bCs/>
          <w:sz w:val="26"/>
          <w:szCs w:val="26"/>
        </w:rPr>
        <w:t>uitvoeren</w:t>
      </w:r>
      <w:r w:rsidR="00E5303B" w:rsidRPr="002A03BE">
        <w:rPr>
          <w:rFonts w:cstheme="minorHAnsi"/>
          <w:bCs/>
          <w:sz w:val="26"/>
          <w:szCs w:val="26"/>
        </w:rPr>
        <w:t xml:space="preserve"> in zo weinig mogelijk tijd.</w:t>
      </w:r>
      <w:r w:rsidR="004B209C" w:rsidRPr="002A03BE">
        <w:rPr>
          <w:rFonts w:cstheme="minorHAnsi"/>
          <w:bCs/>
          <w:sz w:val="26"/>
          <w:szCs w:val="26"/>
        </w:rPr>
        <w:t xml:space="preserve"> Maar wat is een robot eigenl</w:t>
      </w:r>
      <w:r w:rsidR="00151A6A" w:rsidRPr="002A03BE">
        <w:rPr>
          <w:rFonts w:cstheme="minorHAnsi"/>
          <w:bCs/>
          <w:sz w:val="26"/>
          <w:szCs w:val="26"/>
        </w:rPr>
        <w:t>ijk?</w:t>
      </w:r>
      <w:r w:rsidR="0064284F" w:rsidRPr="002A03BE">
        <w:rPr>
          <w:rFonts w:cstheme="minorHAnsi"/>
          <w:bCs/>
          <w:sz w:val="26"/>
          <w:szCs w:val="26"/>
        </w:rPr>
        <w:t xml:space="preserve"> </w:t>
      </w:r>
    </w:p>
    <w:p w14:paraId="1D518739" w14:textId="7B8165D0" w:rsidR="00E43136" w:rsidRPr="002A03BE" w:rsidRDefault="0059297C" w:rsidP="00E43136">
      <w:pPr>
        <w:pStyle w:val="Kop1"/>
        <w:spacing w:line="40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Is iets een </w:t>
      </w:r>
      <w:r w:rsidR="00E446CF" w:rsidRPr="002A03BE">
        <w:rPr>
          <w:b/>
          <w:bCs/>
          <w:sz w:val="24"/>
          <w:szCs w:val="24"/>
        </w:rPr>
        <w:t xml:space="preserve">‘gewoon’ </w:t>
      </w:r>
      <w:r w:rsidR="002E07F5" w:rsidRPr="002A03BE">
        <w:rPr>
          <w:b/>
          <w:bCs/>
          <w:sz w:val="24"/>
          <w:szCs w:val="24"/>
        </w:rPr>
        <w:t>apparaat of</w:t>
      </w:r>
      <w:r w:rsidR="00C67204" w:rsidRPr="002A03BE">
        <w:rPr>
          <w:b/>
          <w:bCs/>
          <w:sz w:val="24"/>
          <w:szCs w:val="24"/>
        </w:rPr>
        <w:t xml:space="preserve"> robot</w:t>
      </w:r>
      <w:r>
        <w:rPr>
          <w:b/>
          <w:bCs/>
          <w:sz w:val="24"/>
          <w:szCs w:val="24"/>
        </w:rPr>
        <w:t>?</w:t>
      </w:r>
    </w:p>
    <w:p w14:paraId="5BBD44FC" w14:textId="15C2E6A8" w:rsidR="00E43136" w:rsidRPr="002A03BE" w:rsidRDefault="00016697" w:rsidP="00E43136">
      <w:pPr>
        <w:spacing w:line="300" w:lineRule="atLeast"/>
        <w:rPr>
          <w:rFonts w:cstheme="minorHAnsi"/>
          <w:sz w:val="26"/>
          <w:szCs w:val="26"/>
        </w:rPr>
      </w:pPr>
      <w:r w:rsidRPr="002A03BE">
        <w:rPr>
          <w:rFonts w:cstheme="minorHAnsi"/>
          <w:bCs/>
          <w:sz w:val="26"/>
          <w:szCs w:val="26"/>
        </w:rPr>
        <w:t>Het woord ‘robot’ komt van het Ts</w:t>
      </w:r>
      <w:r w:rsidR="008141CB" w:rsidRPr="002A03BE">
        <w:rPr>
          <w:rFonts w:cstheme="minorHAnsi"/>
          <w:bCs/>
          <w:sz w:val="26"/>
          <w:szCs w:val="26"/>
        </w:rPr>
        <w:t xml:space="preserve">jechische </w:t>
      </w:r>
      <w:proofErr w:type="spellStart"/>
      <w:r w:rsidR="008141CB" w:rsidRPr="002A03BE">
        <w:rPr>
          <w:rFonts w:cstheme="minorHAnsi"/>
          <w:bCs/>
          <w:i/>
          <w:iCs/>
          <w:sz w:val="26"/>
          <w:szCs w:val="26"/>
        </w:rPr>
        <w:t>robota</w:t>
      </w:r>
      <w:proofErr w:type="spellEnd"/>
      <w:r w:rsidR="008141CB" w:rsidRPr="002A03BE">
        <w:rPr>
          <w:rFonts w:cstheme="minorHAnsi"/>
          <w:bCs/>
          <w:sz w:val="26"/>
          <w:szCs w:val="26"/>
        </w:rPr>
        <w:t xml:space="preserve">, dat ‘werken’ betekent. </w:t>
      </w:r>
      <w:r w:rsidR="0099564A" w:rsidRPr="002A03BE">
        <w:rPr>
          <w:rFonts w:cstheme="minorHAnsi"/>
          <w:bCs/>
          <w:sz w:val="26"/>
          <w:szCs w:val="26"/>
        </w:rPr>
        <w:t>Robots zijn er in alle soorten en maten. Den</w:t>
      </w:r>
      <w:r w:rsidR="00BB05DE" w:rsidRPr="002A03BE">
        <w:rPr>
          <w:rFonts w:cstheme="minorHAnsi"/>
          <w:bCs/>
          <w:sz w:val="26"/>
          <w:szCs w:val="26"/>
        </w:rPr>
        <w:t>k aan robot</w:t>
      </w:r>
      <w:r w:rsidR="00523E39" w:rsidRPr="002A03BE">
        <w:rPr>
          <w:rFonts w:cstheme="minorHAnsi"/>
          <w:bCs/>
          <w:sz w:val="26"/>
          <w:szCs w:val="26"/>
        </w:rPr>
        <w:t xml:space="preserve">s </w:t>
      </w:r>
      <w:r w:rsidR="00BB05DE" w:rsidRPr="002A03BE">
        <w:rPr>
          <w:rFonts w:cstheme="minorHAnsi"/>
          <w:bCs/>
          <w:sz w:val="26"/>
          <w:szCs w:val="26"/>
        </w:rPr>
        <w:t>in de industrie</w:t>
      </w:r>
      <w:r w:rsidR="001A0865" w:rsidRPr="002A03BE">
        <w:rPr>
          <w:rFonts w:cstheme="minorHAnsi"/>
          <w:bCs/>
          <w:sz w:val="26"/>
          <w:szCs w:val="26"/>
        </w:rPr>
        <w:t xml:space="preserve">, </w:t>
      </w:r>
      <w:r w:rsidR="002C55C3" w:rsidRPr="002A03BE">
        <w:rPr>
          <w:rFonts w:cstheme="minorHAnsi"/>
          <w:bCs/>
          <w:sz w:val="26"/>
          <w:szCs w:val="26"/>
        </w:rPr>
        <w:t>robotgrasmaaiers</w:t>
      </w:r>
      <w:r w:rsidR="005870FE" w:rsidRPr="002A03BE">
        <w:rPr>
          <w:rFonts w:cstheme="minorHAnsi"/>
          <w:bCs/>
          <w:sz w:val="26"/>
          <w:szCs w:val="26"/>
        </w:rPr>
        <w:t>,</w:t>
      </w:r>
      <w:r w:rsidR="002C55C3" w:rsidRPr="002A03BE">
        <w:rPr>
          <w:rFonts w:cstheme="minorHAnsi"/>
          <w:bCs/>
          <w:sz w:val="26"/>
          <w:szCs w:val="26"/>
        </w:rPr>
        <w:t xml:space="preserve"> </w:t>
      </w:r>
      <w:r w:rsidR="005F2C07" w:rsidRPr="002A03BE">
        <w:rPr>
          <w:rFonts w:cstheme="minorHAnsi"/>
          <w:bCs/>
          <w:sz w:val="26"/>
          <w:szCs w:val="26"/>
        </w:rPr>
        <w:t>robot</w:t>
      </w:r>
      <w:r w:rsidR="002C55C3" w:rsidRPr="002A03BE">
        <w:rPr>
          <w:rFonts w:cstheme="minorHAnsi"/>
          <w:bCs/>
          <w:sz w:val="26"/>
          <w:szCs w:val="26"/>
        </w:rPr>
        <w:t>stofzuigers en zelfrijdende auto’s.</w:t>
      </w:r>
      <w:r w:rsidR="00950E0D" w:rsidRPr="002A03BE">
        <w:rPr>
          <w:rFonts w:cstheme="minorHAnsi"/>
          <w:bCs/>
          <w:sz w:val="26"/>
          <w:szCs w:val="26"/>
        </w:rPr>
        <w:t xml:space="preserve"> </w:t>
      </w:r>
      <w:r w:rsidR="002E5846" w:rsidRPr="002A03BE">
        <w:rPr>
          <w:rFonts w:cstheme="minorHAnsi"/>
          <w:bCs/>
          <w:sz w:val="26"/>
          <w:szCs w:val="26"/>
        </w:rPr>
        <w:t xml:space="preserve">Een robot </w:t>
      </w:r>
      <w:r w:rsidR="00993A7E" w:rsidRPr="002A03BE">
        <w:rPr>
          <w:rFonts w:cstheme="minorHAnsi"/>
          <w:bCs/>
          <w:sz w:val="26"/>
          <w:szCs w:val="26"/>
        </w:rPr>
        <w:t>is een apparaat dat geprogrammeerd kan worden</w:t>
      </w:r>
      <w:r w:rsidR="0059297C">
        <w:rPr>
          <w:rFonts w:cstheme="minorHAnsi"/>
          <w:bCs/>
          <w:sz w:val="26"/>
          <w:szCs w:val="26"/>
        </w:rPr>
        <w:t xml:space="preserve"> en </w:t>
      </w:r>
      <w:r w:rsidR="003303ED" w:rsidRPr="002A03BE">
        <w:rPr>
          <w:rFonts w:cstheme="minorHAnsi"/>
          <w:bCs/>
          <w:sz w:val="26"/>
          <w:szCs w:val="26"/>
        </w:rPr>
        <w:t xml:space="preserve">kan </w:t>
      </w:r>
      <w:r w:rsidR="0059297C">
        <w:rPr>
          <w:rFonts w:cstheme="minorHAnsi"/>
          <w:bCs/>
          <w:sz w:val="26"/>
          <w:szCs w:val="26"/>
        </w:rPr>
        <w:t xml:space="preserve">daarna </w:t>
      </w:r>
      <w:r w:rsidR="003303ED" w:rsidRPr="002A03BE">
        <w:rPr>
          <w:rFonts w:cstheme="minorHAnsi"/>
          <w:bCs/>
          <w:sz w:val="26"/>
          <w:szCs w:val="26"/>
        </w:rPr>
        <w:t xml:space="preserve">zelfstandig taken uitvoeren. </w:t>
      </w:r>
      <w:r w:rsidR="00950E0D" w:rsidRPr="002A03BE">
        <w:rPr>
          <w:rFonts w:cstheme="minorHAnsi"/>
          <w:bCs/>
          <w:sz w:val="26"/>
          <w:szCs w:val="26"/>
        </w:rPr>
        <w:t xml:space="preserve">Maar wat is </w:t>
      </w:r>
      <w:r w:rsidR="006F2A53" w:rsidRPr="002A03BE">
        <w:rPr>
          <w:rFonts w:cstheme="minorHAnsi"/>
          <w:bCs/>
          <w:sz w:val="26"/>
          <w:szCs w:val="26"/>
        </w:rPr>
        <w:t xml:space="preserve">dan </w:t>
      </w:r>
      <w:r w:rsidR="00950E0D" w:rsidRPr="002A03BE">
        <w:rPr>
          <w:rFonts w:cstheme="minorHAnsi"/>
          <w:bCs/>
          <w:sz w:val="26"/>
          <w:szCs w:val="26"/>
        </w:rPr>
        <w:t xml:space="preserve">het verschil tussen een </w:t>
      </w:r>
      <w:r w:rsidR="002E5846" w:rsidRPr="002A03BE">
        <w:rPr>
          <w:rFonts w:cstheme="minorHAnsi"/>
          <w:bCs/>
          <w:sz w:val="26"/>
          <w:szCs w:val="26"/>
        </w:rPr>
        <w:t>‘gewoon’ apparaat en een robot?</w:t>
      </w:r>
      <w:r w:rsidR="003303ED" w:rsidRPr="002A03BE">
        <w:rPr>
          <w:rFonts w:cstheme="minorHAnsi"/>
          <w:bCs/>
          <w:sz w:val="26"/>
          <w:szCs w:val="26"/>
        </w:rPr>
        <w:t xml:space="preserve"> Bijvoorbeeld een gewone stofzuiger en een robot</w:t>
      </w:r>
      <w:r w:rsidR="006F2A53" w:rsidRPr="002A03BE">
        <w:rPr>
          <w:rFonts w:cstheme="minorHAnsi"/>
          <w:bCs/>
          <w:sz w:val="26"/>
          <w:szCs w:val="26"/>
        </w:rPr>
        <w:t>stofzuiger?</w:t>
      </w:r>
      <w:r w:rsidR="00543E51" w:rsidRPr="002A03BE">
        <w:rPr>
          <w:rFonts w:cstheme="minorHAnsi"/>
          <w:bCs/>
          <w:sz w:val="26"/>
          <w:szCs w:val="26"/>
        </w:rPr>
        <w:t xml:space="preserve"> Gewone apparaten reageren niet op de omgeving. Robots kunnen dat wel. Ze hebben bijvoorbeeld camera</w:t>
      </w:r>
      <w:r w:rsidR="001359A8" w:rsidRPr="002A03BE">
        <w:rPr>
          <w:rFonts w:cstheme="minorHAnsi"/>
          <w:bCs/>
          <w:sz w:val="26"/>
          <w:szCs w:val="26"/>
        </w:rPr>
        <w:t>’</w:t>
      </w:r>
      <w:r w:rsidR="00543E51" w:rsidRPr="002A03BE">
        <w:rPr>
          <w:rFonts w:cstheme="minorHAnsi"/>
          <w:bCs/>
          <w:sz w:val="26"/>
          <w:szCs w:val="26"/>
        </w:rPr>
        <w:t xml:space="preserve">s </w:t>
      </w:r>
      <w:r w:rsidR="001359A8" w:rsidRPr="002A03BE">
        <w:rPr>
          <w:rFonts w:cstheme="minorHAnsi"/>
          <w:bCs/>
          <w:sz w:val="26"/>
          <w:szCs w:val="26"/>
        </w:rPr>
        <w:t xml:space="preserve">om hun programma aan te passen aan de </w:t>
      </w:r>
      <w:r w:rsidR="001359A8" w:rsidRPr="002A03BE">
        <w:rPr>
          <w:rFonts w:cstheme="minorHAnsi"/>
          <w:bCs/>
          <w:sz w:val="26"/>
          <w:szCs w:val="26"/>
        </w:rPr>
        <w:lastRenderedPageBreak/>
        <w:t>omgeving.</w:t>
      </w:r>
      <w:r w:rsidR="00C40285" w:rsidRPr="002A03BE">
        <w:rPr>
          <w:rFonts w:cstheme="minorHAnsi"/>
          <w:bCs/>
          <w:sz w:val="26"/>
          <w:szCs w:val="26"/>
        </w:rPr>
        <w:t xml:space="preserve"> </w:t>
      </w:r>
      <w:r w:rsidR="00963DF2" w:rsidRPr="002A03BE">
        <w:rPr>
          <w:rFonts w:cstheme="minorHAnsi"/>
          <w:bCs/>
          <w:sz w:val="26"/>
          <w:szCs w:val="26"/>
        </w:rPr>
        <w:t>Dus als een robot</w:t>
      </w:r>
      <w:r w:rsidR="00BF764F" w:rsidRPr="002A03BE">
        <w:rPr>
          <w:rFonts w:cstheme="minorHAnsi"/>
          <w:bCs/>
          <w:sz w:val="26"/>
          <w:szCs w:val="26"/>
        </w:rPr>
        <w:t xml:space="preserve">stofzuiger een </w:t>
      </w:r>
      <w:r w:rsidR="00B43406" w:rsidRPr="002A03BE">
        <w:rPr>
          <w:rFonts w:cstheme="minorHAnsi"/>
          <w:bCs/>
          <w:sz w:val="26"/>
          <w:szCs w:val="26"/>
        </w:rPr>
        <w:t>tafelpoot tegenkomt</w:t>
      </w:r>
      <w:r w:rsidR="0059297C">
        <w:rPr>
          <w:rFonts w:cstheme="minorHAnsi"/>
          <w:bCs/>
          <w:sz w:val="26"/>
          <w:szCs w:val="26"/>
        </w:rPr>
        <w:t xml:space="preserve"> dan </w:t>
      </w:r>
      <w:r w:rsidR="0059297C" w:rsidRPr="0059297C">
        <w:rPr>
          <w:rFonts w:cstheme="minorHAnsi"/>
          <w:bCs/>
          <w:i/>
          <w:iCs/>
          <w:sz w:val="26"/>
          <w:szCs w:val="26"/>
        </w:rPr>
        <w:t xml:space="preserve">ziet </w:t>
      </w:r>
      <w:r w:rsidR="0059297C">
        <w:rPr>
          <w:rFonts w:cstheme="minorHAnsi"/>
          <w:bCs/>
          <w:sz w:val="26"/>
          <w:szCs w:val="26"/>
        </w:rPr>
        <w:t xml:space="preserve">hij dat en </w:t>
      </w:r>
      <w:r w:rsidR="00B43406" w:rsidRPr="002A03BE">
        <w:rPr>
          <w:rFonts w:cstheme="minorHAnsi"/>
          <w:bCs/>
          <w:sz w:val="26"/>
          <w:szCs w:val="26"/>
        </w:rPr>
        <w:t xml:space="preserve">gaat hij eromheen. </w:t>
      </w:r>
    </w:p>
    <w:p w14:paraId="0452DC62" w14:textId="7CF2EAFC" w:rsidR="00A0703F" w:rsidRPr="002A03BE" w:rsidRDefault="009D3F43" w:rsidP="00766167">
      <w:pPr>
        <w:pStyle w:val="Kop1"/>
        <w:spacing w:line="400" w:lineRule="atLeast"/>
        <w:rPr>
          <w:b/>
          <w:bCs/>
          <w:sz w:val="24"/>
          <w:szCs w:val="24"/>
        </w:rPr>
      </w:pPr>
      <w:r w:rsidRPr="002A03BE">
        <w:rPr>
          <w:b/>
          <w:bCs/>
          <w:sz w:val="24"/>
          <w:szCs w:val="24"/>
        </w:rPr>
        <w:t>robot</w:t>
      </w:r>
      <w:r w:rsidR="00E51533" w:rsidRPr="002A03BE">
        <w:rPr>
          <w:b/>
          <w:bCs/>
          <w:sz w:val="24"/>
          <w:szCs w:val="24"/>
        </w:rPr>
        <w:t>arm</w:t>
      </w:r>
    </w:p>
    <w:p w14:paraId="7003AAF0" w14:textId="3A21849E" w:rsidR="00A0703F" w:rsidRPr="002A03BE" w:rsidRDefault="00E0082C" w:rsidP="00E43136">
      <w:pPr>
        <w:spacing w:line="300" w:lineRule="atLeast"/>
      </w:pPr>
      <w:r w:rsidRPr="002A03BE">
        <w:rPr>
          <w:rFonts w:cstheme="minorHAnsi"/>
          <w:sz w:val="26"/>
          <w:szCs w:val="26"/>
        </w:rPr>
        <w:t>D</w:t>
      </w:r>
      <w:r w:rsidR="001C52A0" w:rsidRPr="002A03BE">
        <w:rPr>
          <w:rFonts w:cstheme="minorHAnsi"/>
          <w:sz w:val="26"/>
          <w:szCs w:val="26"/>
        </w:rPr>
        <w:t xml:space="preserve">e </w:t>
      </w:r>
      <w:r w:rsidRPr="002A03BE">
        <w:rPr>
          <w:rFonts w:cstheme="minorHAnsi"/>
          <w:sz w:val="26"/>
          <w:szCs w:val="26"/>
        </w:rPr>
        <w:t>aller</w:t>
      </w:r>
      <w:r w:rsidR="00B15DA9" w:rsidRPr="002A03BE">
        <w:rPr>
          <w:rFonts w:cstheme="minorHAnsi"/>
          <w:sz w:val="26"/>
          <w:szCs w:val="26"/>
        </w:rPr>
        <w:t xml:space="preserve">eerste robot </w:t>
      </w:r>
      <w:r w:rsidR="001B3C83" w:rsidRPr="002A03BE">
        <w:rPr>
          <w:rFonts w:cstheme="minorHAnsi"/>
          <w:sz w:val="26"/>
          <w:szCs w:val="26"/>
        </w:rPr>
        <w:t xml:space="preserve">was de </w:t>
      </w:r>
      <w:proofErr w:type="spellStart"/>
      <w:r w:rsidR="001B3C83" w:rsidRPr="002A03BE">
        <w:rPr>
          <w:rFonts w:cstheme="minorHAnsi"/>
          <w:i/>
          <w:iCs/>
          <w:sz w:val="26"/>
          <w:szCs w:val="26"/>
        </w:rPr>
        <w:t>Unimate</w:t>
      </w:r>
      <w:proofErr w:type="spellEnd"/>
      <w:r w:rsidR="00967196" w:rsidRPr="002A03BE">
        <w:rPr>
          <w:rFonts w:cstheme="minorHAnsi"/>
          <w:i/>
          <w:iCs/>
          <w:sz w:val="26"/>
          <w:szCs w:val="26"/>
        </w:rPr>
        <w:t xml:space="preserve">. </w:t>
      </w:r>
      <w:r w:rsidR="00967196" w:rsidRPr="002A03BE">
        <w:rPr>
          <w:rFonts w:cstheme="minorHAnsi"/>
          <w:sz w:val="26"/>
          <w:szCs w:val="26"/>
        </w:rPr>
        <w:t xml:space="preserve">Hij </w:t>
      </w:r>
      <w:r w:rsidR="00B15DA9" w:rsidRPr="002A03BE">
        <w:rPr>
          <w:rFonts w:cstheme="minorHAnsi"/>
          <w:sz w:val="26"/>
          <w:szCs w:val="26"/>
        </w:rPr>
        <w:t xml:space="preserve">werd gebouwd </w:t>
      </w:r>
      <w:r w:rsidR="00364289" w:rsidRPr="002A03BE">
        <w:rPr>
          <w:rFonts w:cstheme="minorHAnsi"/>
          <w:sz w:val="26"/>
          <w:szCs w:val="26"/>
        </w:rPr>
        <w:t>in de jaren 50 van de vorige eeuw</w:t>
      </w:r>
      <w:r w:rsidR="00B15DA9" w:rsidRPr="002A03BE">
        <w:rPr>
          <w:rFonts w:cstheme="minorHAnsi"/>
          <w:sz w:val="26"/>
          <w:szCs w:val="26"/>
        </w:rPr>
        <w:t>.</w:t>
      </w:r>
      <w:r w:rsidR="001D4EE0" w:rsidRPr="002A03BE">
        <w:rPr>
          <w:rFonts w:cstheme="minorHAnsi"/>
          <w:sz w:val="26"/>
          <w:szCs w:val="26"/>
        </w:rPr>
        <w:t xml:space="preserve"> Het was een soort robotarm</w:t>
      </w:r>
      <w:r w:rsidR="00CA6C3D" w:rsidRPr="002A03BE">
        <w:rPr>
          <w:rFonts w:cstheme="minorHAnsi"/>
          <w:sz w:val="26"/>
          <w:szCs w:val="26"/>
        </w:rPr>
        <w:t xml:space="preserve"> en </w:t>
      </w:r>
      <w:r w:rsidR="001D4EE0" w:rsidRPr="002A03BE">
        <w:rPr>
          <w:rFonts w:cstheme="minorHAnsi"/>
          <w:sz w:val="26"/>
          <w:szCs w:val="26"/>
        </w:rPr>
        <w:t xml:space="preserve">werd </w:t>
      </w:r>
      <w:r w:rsidR="005C4DAA" w:rsidRPr="002A03BE">
        <w:rPr>
          <w:rFonts w:cstheme="minorHAnsi"/>
          <w:sz w:val="26"/>
          <w:szCs w:val="26"/>
        </w:rPr>
        <w:t>gebruikt</w:t>
      </w:r>
      <w:r w:rsidR="009D3F43" w:rsidRPr="002A03BE">
        <w:rPr>
          <w:rFonts w:cstheme="minorHAnsi"/>
          <w:sz w:val="26"/>
          <w:szCs w:val="26"/>
        </w:rPr>
        <w:t xml:space="preserve"> </w:t>
      </w:r>
      <w:r w:rsidR="00FC6CAA" w:rsidRPr="002A03BE">
        <w:rPr>
          <w:rFonts w:cstheme="minorHAnsi"/>
          <w:sz w:val="26"/>
          <w:szCs w:val="26"/>
        </w:rPr>
        <w:t>voor</w:t>
      </w:r>
      <w:r w:rsidR="009D3F43" w:rsidRPr="002A03BE">
        <w:rPr>
          <w:rFonts w:cstheme="minorHAnsi"/>
          <w:sz w:val="26"/>
          <w:szCs w:val="26"/>
        </w:rPr>
        <w:t xml:space="preserve"> gevaarlijk fabriekswerk. </w:t>
      </w:r>
      <w:r w:rsidR="00A51213" w:rsidRPr="002A03BE">
        <w:rPr>
          <w:rFonts w:cstheme="minorHAnsi"/>
          <w:sz w:val="26"/>
          <w:szCs w:val="26"/>
        </w:rPr>
        <w:t>Zo haalde d</w:t>
      </w:r>
      <w:r w:rsidR="009D3F43" w:rsidRPr="002A03BE">
        <w:rPr>
          <w:rFonts w:cstheme="minorHAnsi"/>
          <w:sz w:val="26"/>
          <w:szCs w:val="26"/>
        </w:rPr>
        <w:t xml:space="preserve">e </w:t>
      </w:r>
      <w:proofErr w:type="spellStart"/>
      <w:r w:rsidR="009D3F43" w:rsidRPr="002A03BE">
        <w:rPr>
          <w:rFonts w:cstheme="minorHAnsi"/>
          <w:i/>
          <w:iCs/>
          <w:sz w:val="26"/>
          <w:szCs w:val="26"/>
        </w:rPr>
        <w:t>Unimate</w:t>
      </w:r>
      <w:proofErr w:type="spellEnd"/>
      <w:r w:rsidR="009D3F43" w:rsidRPr="002A03BE">
        <w:rPr>
          <w:rFonts w:cstheme="minorHAnsi"/>
          <w:sz w:val="26"/>
          <w:szCs w:val="26"/>
        </w:rPr>
        <w:t xml:space="preserve"> </w:t>
      </w:r>
      <w:r w:rsidR="0059297C">
        <w:rPr>
          <w:rFonts w:cstheme="minorHAnsi"/>
          <w:sz w:val="26"/>
          <w:szCs w:val="26"/>
        </w:rPr>
        <w:t xml:space="preserve">bijvoorbeeld </w:t>
      </w:r>
      <w:r w:rsidR="009D3F43" w:rsidRPr="002A03BE">
        <w:rPr>
          <w:rFonts w:cstheme="minorHAnsi"/>
          <w:sz w:val="26"/>
          <w:szCs w:val="26"/>
        </w:rPr>
        <w:t xml:space="preserve">gloeiendhete metalen van de lopende band. </w:t>
      </w:r>
      <w:r w:rsidR="008F15CE" w:rsidRPr="002A03BE">
        <w:rPr>
          <w:rFonts w:cstheme="minorHAnsi"/>
          <w:sz w:val="26"/>
          <w:szCs w:val="26"/>
        </w:rPr>
        <w:t>D</w:t>
      </w:r>
      <w:r w:rsidR="009D3F43" w:rsidRPr="002A03BE">
        <w:rPr>
          <w:rFonts w:cstheme="minorHAnsi"/>
          <w:sz w:val="26"/>
          <w:szCs w:val="26"/>
        </w:rPr>
        <w:t xml:space="preserve">e robotarm </w:t>
      </w:r>
      <w:r w:rsidR="008F15CE" w:rsidRPr="002A03BE">
        <w:rPr>
          <w:rFonts w:cstheme="minorHAnsi"/>
          <w:sz w:val="26"/>
          <w:szCs w:val="26"/>
        </w:rPr>
        <w:t xml:space="preserve">deed </w:t>
      </w:r>
      <w:r w:rsidR="009D3F43" w:rsidRPr="002A03BE">
        <w:rPr>
          <w:rFonts w:cstheme="minorHAnsi"/>
          <w:sz w:val="26"/>
          <w:szCs w:val="26"/>
        </w:rPr>
        <w:t xml:space="preserve">het werk </w:t>
      </w:r>
      <w:r w:rsidR="008F15CE" w:rsidRPr="002A03BE">
        <w:rPr>
          <w:rFonts w:cstheme="minorHAnsi"/>
          <w:sz w:val="26"/>
          <w:szCs w:val="26"/>
        </w:rPr>
        <w:t xml:space="preserve">niet alleen </w:t>
      </w:r>
      <w:r w:rsidR="009D3F43" w:rsidRPr="002A03BE">
        <w:rPr>
          <w:rFonts w:cstheme="minorHAnsi"/>
          <w:sz w:val="26"/>
          <w:szCs w:val="26"/>
        </w:rPr>
        <w:t xml:space="preserve">sneller en </w:t>
      </w:r>
      <w:r w:rsidR="008F15CE" w:rsidRPr="002A03BE">
        <w:rPr>
          <w:rFonts w:cstheme="minorHAnsi"/>
          <w:sz w:val="26"/>
          <w:szCs w:val="26"/>
        </w:rPr>
        <w:t>beter</w:t>
      </w:r>
      <w:r w:rsidR="0059297C">
        <w:rPr>
          <w:rFonts w:cstheme="minorHAnsi"/>
          <w:sz w:val="26"/>
          <w:szCs w:val="26"/>
        </w:rPr>
        <w:t>,</w:t>
      </w:r>
      <w:r w:rsidR="008F15CE" w:rsidRPr="002A03BE">
        <w:rPr>
          <w:rFonts w:cstheme="minorHAnsi"/>
          <w:sz w:val="26"/>
          <w:szCs w:val="26"/>
        </w:rPr>
        <w:t xml:space="preserve"> </w:t>
      </w:r>
      <w:r w:rsidR="0059297C">
        <w:rPr>
          <w:rFonts w:cstheme="minorHAnsi"/>
          <w:sz w:val="26"/>
          <w:szCs w:val="26"/>
        </w:rPr>
        <w:t>h</w:t>
      </w:r>
      <w:r w:rsidR="009D3F43" w:rsidRPr="002A03BE">
        <w:rPr>
          <w:rFonts w:cstheme="minorHAnsi"/>
          <w:sz w:val="26"/>
          <w:szCs w:val="26"/>
        </w:rPr>
        <w:t xml:space="preserve">et </w:t>
      </w:r>
      <w:r w:rsidR="00E13D71" w:rsidRPr="002A03BE">
        <w:rPr>
          <w:rFonts w:cstheme="minorHAnsi"/>
          <w:sz w:val="26"/>
          <w:szCs w:val="26"/>
        </w:rPr>
        <w:t>was</w:t>
      </w:r>
      <w:r w:rsidR="009D3F43" w:rsidRPr="002A03BE">
        <w:rPr>
          <w:rFonts w:cstheme="minorHAnsi"/>
          <w:sz w:val="26"/>
          <w:szCs w:val="26"/>
        </w:rPr>
        <w:t xml:space="preserve"> ook nog een stuk veiliger voor de werknemers. Door de hitte van het vloei</w:t>
      </w:r>
      <w:r w:rsidR="00AA016E" w:rsidRPr="002A03BE">
        <w:rPr>
          <w:rFonts w:cstheme="minorHAnsi"/>
          <w:sz w:val="26"/>
          <w:szCs w:val="26"/>
        </w:rPr>
        <w:t>b</w:t>
      </w:r>
      <w:r w:rsidR="009D3F43" w:rsidRPr="002A03BE">
        <w:rPr>
          <w:rFonts w:cstheme="minorHAnsi"/>
          <w:sz w:val="26"/>
          <w:szCs w:val="26"/>
        </w:rPr>
        <w:t xml:space="preserve">are metaal en de giftige gassen die </w:t>
      </w:r>
      <w:r w:rsidR="0059297C" w:rsidRPr="002A03BE">
        <w:rPr>
          <w:rFonts w:cstheme="minorHAnsi"/>
          <w:sz w:val="26"/>
          <w:szCs w:val="26"/>
        </w:rPr>
        <w:t>daarvan afkwamen</w:t>
      </w:r>
      <w:r w:rsidR="00D750C7" w:rsidRPr="002A03BE">
        <w:rPr>
          <w:rFonts w:cstheme="minorHAnsi"/>
          <w:sz w:val="26"/>
          <w:szCs w:val="26"/>
        </w:rPr>
        <w:t>,</w:t>
      </w:r>
      <w:r w:rsidR="009D3F43" w:rsidRPr="002A03BE">
        <w:rPr>
          <w:rFonts w:cstheme="minorHAnsi"/>
          <w:sz w:val="26"/>
          <w:szCs w:val="26"/>
        </w:rPr>
        <w:t xml:space="preserve"> </w:t>
      </w:r>
      <w:r w:rsidR="00480F20" w:rsidRPr="002A03BE">
        <w:rPr>
          <w:rFonts w:cstheme="minorHAnsi"/>
          <w:sz w:val="26"/>
          <w:szCs w:val="26"/>
        </w:rPr>
        <w:t xml:space="preserve">gebeurden </w:t>
      </w:r>
      <w:r w:rsidR="009D3F43" w:rsidRPr="002A03BE">
        <w:rPr>
          <w:rFonts w:cstheme="minorHAnsi"/>
          <w:sz w:val="26"/>
          <w:szCs w:val="26"/>
        </w:rPr>
        <w:t xml:space="preserve">er namelijk veel ongelukken. </w:t>
      </w:r>
      <w:r w:rsidR="0059297C">
        <w:rPr>
          <w:sz w:val="26"/>
          <w:szCs w:val="26"/>
        </w:rPr>
        <w:t xml:space="preserve">Dankzij de </w:t>
      </w:r>
      <w:proofErr w:type="spellStart"/>
      <w:r w:rsidR="0059297C">
        <w:rPr>
          <w:sz w:val="26"/>
          <w:szCs w:val="26"/>
        </w:rPr>
        <w:t>Unimate</w:t>
      </w:r>
      <w:proofErr w:type="spellEnd"/>
      <w:r w:rsidR="0059297C">
        <w:rPr>
          <w:sz w:val="26"/>
          <w:szCs w:val="26"/>
        </w:rPr>
        <w:t xml:space="preserve"> werd het werken veel veiliger.</w:t>
      </w:r>
    </w:p>
    <w:p w14:paraId="4A9F797E" w14:textId="0EAA15C8" w:rsidR="00272917" w:rsidRPr="002A03BE" w:rsidRDefault="00402F8A" w:rsidP="00766167">
      <w:pPr>
        <w:pStyle w:val="Kop1"/>
        <w:spacing w:line="400" w:lineRule="atLeast"/>
        <w:rPr>
          <w:b/>
          <w:bCs/>
          <w:sz w:val="24"/>
          <w:szCs w:val="24"/>
        </w:rPr>
      </w:pPr>
      <w:r w:rsidRPr="002A03BE">
        <w:rPr>
          <w:b/>
          <w:bCs/>
          <w:sz w:val="24"/>
          <w:szCs w:val="24"/>
        </w:rPr>
        <w:t xml:space="preserve">Elk gezin </w:t>
      </w:r>
      <w:r w:rsidR="008E527A" w:rsidRPr="002A03BE">
        <w:rPr>
          <w:b/>
          <w:bCs/>
          <w:sz w:val="24"/>
          <w:szCs w:val="24"/>
        </w:rPr>
        <w:t>zijn eigen robot</w:t>
      </w:r>
    </w:p>
    <w:p w14:paraId="274163CE" w14:textId="72F98887" w:rsidR="00635361" w:rsidRPr="002A03BE" w:rsidRDefault="00BC17ED" w:rsidP="004D1EEA">
      <w:pPr>
        <w:spacing w:line="300" w:lineRule="atLeast"/>
        <w:rPr>
          <w:rFonts w:cstheme="minorHAnsi"/>
          <w:sz w:val="26"/>
          <w:szCs w:val="26"/>
        </w:rPr>
      </w:pPr>
      <w:r w:rsidRPr="002A03BE">
        <w:rPr>
          <w:rFonts w:cstheme="minorHAnsi"/>
          <w:sz w:val="26"/>
          <w:szCs w:val="26"/>
        </w:rPr>
        <w:t xml:space="preserve">Ook in huis </w:t>
      </w:r>
      <w:r w:rsidR="0068017C" w:rsidRPr="002A03BE">
        <w:rPr>
          <w:rFonts w:cstheme="minorHAnsi"/>
          <w:sz w:val="26"/>
          <w:szCs w:val="26"/>
        </w:rPr>
        <w:t>kunnen</w:t>
      </w:r>
      <w:r w:rsidR="00FE0C1A" w:rsidRPr="002A03BE">
        <w:rPr>
          <w:rFonts w:cstheme="minorHAnsi"/>
          <w:sz w:val="26"/>
          <w:szCs w:val="26"/>
        </w:rPr>
        <w:t xml:space="preserve"> robots </w:t>
      </w:r>
      <w:r w:rsidR="00A16F91" w:rsidRPr="002A03BE">
        <w:rPr>
          <w:rFonts w:cstheme="minorHAnsi"/>
          <w:sz w:val="26"/>
          <w:szCs w:val="26"/>
        </w:rPr>
        <w:t>st</w:t>
      </w:r>
      <w:r w:rsidR="0068017C" w:rsidRPr="002A03BE">
        <w:rPr>
          <w:rFonts w:cstheme="minorHAnsi"/>
          <w:sz w:val="26"/>
          <w:szCs w:val="26"/>
        </w:rPr>
        <w:t xml:space="preserve">eeds meer </w:t>
      </w:r>
      <w:r w:rsidR="00FE0C1A" w:rsidRPr="002A03BE">
        <w:rPr>
          <w:rFonts w:cstheme="minorHAnsi"/>
          <w:sz w:val="26"/>
          <w:szCs w:val="26"/>
        </w:rPr>
        <w:t>taken over</w:t>
      </w:r>
      <w:r w:rsidR="0068017C" w:rsidRPr="002A03BE">
        <w:rPr>
          <w:rFonts w:cstheme="minorHAnsi"/>
          <w:sz w:val="26"/>
          <w:szCs w:val="26"/>
        </w:rPr>
        <w:t>nemen</w:t>
      </w:r>
      <w:r w:rsidR="00FE0C1A" w:rsidRPr="002A03BE">
        <w:rPr>
          <w:rFonts w:cstheme="minorHAnsi"/>
          <w:sz w:val="26"/>
          <w:szCs w:val="26"/>
        </w:rPr>
        <w:t>. Ze stofzuigen de vloer, maaien het gras, dweilen en koken. Dit soort hulpjes staan nog in de kinderschoenen, maar de eerste stappen zijn gezet.</w:t>
      </w:r>
      <w:r w:rsidR="005A75EC" w:rsidRPr="002A03BE">
        <w:rPr>
          <w:rFonts w:cstheme="minorHAnsi"/>
          <w:sz w:val="26"/>
          <w:szCs w:val="26"/>
        </w:rPr>
        <w:t xml:space="preserve"> </w:t>
      </w:r>
      <w:r w:rsidR="00EF16FF" w:rsidRPr="002A03BE">
        <w:rPr>
          <w:rFonts w:cstheme="minorHAnsi"/>
          <w:sz w:val="26"/>
          <w:szCs w:val="26"/>
        </w:rPr>
        <w:t>Een</w:t>
      </w:r>
      <w:r w:rsidR="00357762" w:rsidRPr="002A03BE">
        <w:rPr>
          <w:rFonts w:cstheme="minorHAnsi"/>
          <w:sz w:val="26"/>
          <w:szCs w:val="26"/>
        </w:rPr>
        <w:t xml:space="preserve"> Chin</w:t>
      </w:r>
      <w:r w:rsidR="00EF16FF" w:rsidRPr="002A03BE">
        <w:rPr>
          <w:rFonts w:cstheme="minorHAnsi"/>
          <w:sz w:val="26"/>
          <w:szCs w:val="26"/>
        </w:rPr>
        <w:t>e</w:t>
      </w:r>
      <w:r w:rsidR="00357762" w:rsidRPr="002A03BE">
        <w:rPr>
          <w:rFonts w:cstheme="minorHAnsi"/>
          <w:sz w:val="26"/>
          <w:szCs w:val="26"/>
        </w:rPr>
        <w:t>es bedrijf lanceer</w:t>
      </w:r>
      <w:r w:rsidR="00AD5F89" w:rsidRPr="002A03BE">
        <w:rPr>
          <w:rFonts w:cstheme="minorHAnsi"/>
          <w:sz w:val="26"/>
          <w:szCs w:val="26"/>
        </w:rPr>
        <w:t>de</w:t>
      </w:r>
      <w:r w:rsidR="0016592F" w:rsidRPr="002A03BE">
        <w:rPr>
          <w:rFonts w:cstheme="minorHAnsi"/>
          <w:sz w:val="26"/>
          <w:szCs w:val="26"/>
        </w:rPr>
        <w:t xml:space="preserve"> d</w:t>
      </w:r>
      <w:r w:rsidR="0019092F" w:rsidRPr="002A03BE">
        <w:rPr>
          <w:rFonts w:cstheme="minorHAnsi"/>
          <w:sz w:val="26"/>
          <w:szCs w:val="26"/>
        </w:rPr>
        <w:t>e</w:t>
      </w:r>
      <w:r w:rsidR="00357762" w:rsidRPr="002A03BE">
        <w:rPr>
          <w:rFonts w:cstheme="minorHAnsi"/>
          <w:sz w:val="26"/>
          <w:szCs w:val="26"/>
        </w:rPr>
        <w:t xml:space="preserve"> </w:t>
      </w:r>
      <w:r w:rsidR="006274C0" w:rsidRPr="002A03BE">
        <w:rPr>
          <w:rFonts w:cstheme="minorHAnsi"/>
          <w:i/>
          <w:iCs/>
          <w:sz w:val="26"/>
          <w:szCs w:val="26"/>
        </w:rPr>
        <w:t xml:space="preserve">Lynx </w:t>
      </w:r>
      <w:r w:rsidR="00357762" w:rsidRPr="002A03BE">
        <w:rPr>
          <w:rFonts w:cstheme="minorHAnsi"/>
          <w:sz w:val="26"/>
          <w:szCs w:val="26"/>
        </w:rPr>
        <w:t>in 2017</w:t>
      </w:r>
      <w:r w:rsidR="006274C0" w:rsidRPr="002A03BE">
        <w:rPr>
          <w:rFonts w:cstheme="minorHAnsi"/>
          <w:sz w:val="26"/>
          <w:szCs w:val="26"/>
        </w:rPr>
        <w:t xml:space="preserve">. </w:t>
      </w:r>
      <w:r w:rsidR="0059297C" w:rsidRPr="002A03BE">
        <w:rPr>
          <w:rFonts w:cstheme="minorHAnsi"/>
          <w:sz w:val="26"/>
          <w:szCs w:val="26"/>
        </w:rPr>
        <w:t>Deze huisrobot</w:t>
      </w:r>
      <w:r w:rsidR="00357762" w:rsidRPr="002A03BE">
        <w:rPr>
          <w:rFonts w:cstheme="minorHAnsi"/>
          <w:sz w:val="26"/>
          <w:szCs w:val="26"/>
        </w:rPr>
        <w:t xml:space="preserve"> danst, </w:t>
      </w:r>
      <w:r w:rsidR="00426634" w:rsidRPr="002A03BE">
        <w:rPr>
          <w:rFonts w:cstheme="minorHAnsi"/>
          <w:sz w:val="26"/>
          <w:szCs w:val="26"/>
        </w:rPr>
        <w:t xml:space="preserve">voorspelt het </w:t>
      </w:r>
      <w:r w:rsidR="00357762" w:rsidRPr="002A03BE">
        <w:rPr>
          <w:rFonts w:cstheme="minorHAnsi"/>
          <w:sz w:val="26"/>
          <w:szCs w:val="26"/>
        </w:rPr>
        <w:t xml:space="preserve">weer en </w:t>
      </w:r>
      <w:r w:rsidR="00426634" w:rsidRPr="002A03BE">
        <w:rPr>
          <w:rFonts w:cstheme="minorHAnsi"/>
          <w:sz w:val="26"/>
          <w:szCs w:val="26"/>
        </w:rPr>
        <w:t xml:space="preserve">geeft </w:t>
      </w:r>
      <w:r w:rsidR="00357762" w:rsidRPr="002A03BE">
        <w:rPr>
          <w:rFonts w:cstheme="minorHAnsi"/>
          <w:sz w:val="26"/>
          <w:szCs w:val="26"/>
        </w:rPr>
        <w:t xml:space="preserve">zelfs yogales. Een andere </w:t>
      </w:r>
      <w:r w:rsidR="00426634" w:rsidRPr="002A03BE">
        <w:rPr>
          <w:rFonts w:cstheme="minorHAnsi"/>
          <w:sz w:val="26"/>
          <w:szCs w:val="26"/>
        </w:rPr>
        <w:t>huis</w:t>
      </w:r>
      <w:r w:rsidR="00357762" w:rsidRPr="002A03BE">
        <w:rPr>
          <w:rFonts w:cstheme="minorHAnsi"/>
          <w:sz w:val="26"/>
          <w:szCs w:val="26"/>
        </w:rPr>
        <w:t xml:space="preserve">robot, </w:t>
      </w:r>
      <w:proofErr w:type="spellStart"/>
      <w:r w:rsidR="00357762" w:rsidRPr="002A03BE">
        <w:rPr>
          <w:rFonts w:cstheme="minorHAnsi"/>
          <w:i/>
          <w:iCs/>
          <w:sz w:val="26"/>
          <w:szCs w:val="26"/>
        </w:rPr>
        <w:t>Kuri</w:t>
      </w:r>
      <w:proofErr w:type="spellEnd"/>
      <w:r w:rsidR="00357762" w:rsidRPr="002A03BE">
        <w:rPr>
          <w:rFonts w:cstheme="minorHAnsi"/>
          <w:sz w:val="26"/>
          <w:szCs w:val="26"/>
        </w:rPr>
        <w:t xml:space="preserve">, stuurt foto’s van je huisdieren </w:t>
      </w:r>
      <w:r w:rsidR="002D6BAC" w:rsidRPr="002A03BE">
        <w:rPr>
          <w:rFonts w:cstheme="minorHAnsi"/>
          <w:sz w:val="26"/>
          <w:szCs w:val="26"/>
        </w:rPr>
        <w:t xml:space="preserve">als je </w:t>
      </w:r>
      <w:r w:rsidR="00357762" w:rsidRPr="002A03BE">
        <w:rPr>
          <w:rFonts w:cstheme="minorHAnsi"/>
          <w:sz w:val="26"/>
          <w:szCs w:val="26"/>
        </w:rPr>
        <w:t xml:space="preserve">niet </w:t>
      </w:r>
      <w:r w:rsidR="00254A96" w:rsidRPr="002A03BE">
        <w:rPr>
          <w:rFonts w:cstheme="minorHAnsi"/>
          <w:sz w:val="26"/>
          <w:szCs w:val="26"/>
        </w:rPr>
        <w:t xml:space="preserve">thuis </w:t>
      </w:r>
      <w:r w:rsidR="00357762" w:rsidRPr="002A03BE">
        <w:rPr>
          <w:rFonts w:cstheme="minorHAnsi"/>
          <w:sz w:val="26"/>
          <w:szCs w:val="26"/>
        </w:rPr>
        <w:t>bent</w:t>
      </w:r>
      <w:r w:rsidR="00402F8A" w:rsidRPr="002A03BE">
        <w:rPr>
          <w:rFonts w:cstheme="minorHAnsi"/>
          <w:sz w:val="26"/>
          <w:szCs w:val="26"/>
        </w:rPr>
        <w:t>. Deze robot</w:t>
      </w:r>
      <w:r w:rsidR="00357762" w:rsidRPr="002A03BE">
        <w:rPr>
          <w:rFonts w:cstheme="minorHAnsi"/>
          <w:sz w:val="26"/>
          <w:szCs w:val="26"/>
        </w:rPr>
        <w:t xml:space="preserve"> speelt </w:t>
      </w:r>
      <w:r w:rsidR="00402F8A" w:rsidRPr="002A03BE">
        <w:rPr>
          <w:rFonts w:cstheme="minorHAnsi"/>
          <w:sz w:val="26"/>
          <w:szCs w:val="26"/>
        </w:rPr>
        <w:t xml:space="preserve">ook </w:t>
      </w:r>
      <w:r w:rsidR="00357762" w:rsidRPr="002A03BE">
        <w:rPr>
          <w:rFonts w:cstheme="minorHAnsi"/>
          <w:sz w:val="26"/>
          <w:szCs w:val="26"/>
        </w:rPr>
        <w:t xml:space="preserve">muziek en leest de kinderen een verhaaltje voor als ze naar bed gaan. Weer een andere huisrobot helpt peuters en kleuters met hun taal en troost ze </w:t>
      </w:r>
      <w:r w:rsidR="00402F8A" w:rsidRPr="002A03BE">
        <w:rPr>
          <w:rFonts w:cstheme="minorHAnsi"/>
          <w:sz w:val="26"/>
          <w:szCs w:val="26"/>
        </w:rPr>
        <w:t>als</w:t>
      </w:r>
      <w:r w:rsidR="00357762" w:rsidRPr="002A03BE">
        <w:rPr>
          <w:rFonts w:cstheme="minorHAnsi"/>
          <w:sz w:val="26"/>
          <w:szCs w:val="26"/>
        </w:rPr>
        <w:t xml:space="preserve"> </w:t>
      </w:r>
      <w:r w:rsidR="0017497F" w:rsidRPr="002A03BE">
        <w:rPr>
          <w:rFonts w:cstheme="minorHAnsi"/>
          <w:sz w:val="26"/>
          <w:szCs w:val="26"/>
        </w:rPr>
        <w:t xml:space="preserve">ze </w:t>
      </w:r>
      <w:r w:rsidR="00357762" w:rsidRPr="002A03BE">
        <w:rPr>
          <w:rFonts w:cstheme="minorHAnsi"/>
          <w:sz w:val="26"/>
          <w:szCs w:val="26"/>
        </w:rPr>
        <w:t>verdrietig zijn.</w:t>
      </w:r>
      <w:r w:rsidR="002D6BAC" w:rsidRPr="002A03BE">
        <w:rPr>
          <w:rFonts w:cstheme="minorHAnsi"/>
          <w:sz w:val="26"/>
          <w:szCs w:val="26"/>
        </w:rPr>
        <w:t xml:space="preserve"> </w:t>
      </w:r>
    </w:p>
    <w:p w14:paraId="6BB7B57E" w14:textId="2287E552" w:rsidR="00650A01" w:rsidRPr="002A03BE" w:rsidRDefault="004F7139" w:rsidP="00766167">
      <w:pPr>
        <w:pStyle w:val="Kop1"/>
        <w:spacing w:line="400" w:lineRule="atLeast"/>
        <w:rPr>
          <w:b/>
          <w:bCs/>
          <w:sz w:val="24"/>
          <w:szCs w:val="24"/>
        </w:rPr>
      </w:pPr>
      <w:r w:rsidRPr="002A03BE">
        <w:rPr>
          <w:b/>
          <w:bCs/>
          <w:sz w:val="24"/>
          <w:szCs w:val="24"/>
        </w:rPr>
        <w:t>beter en sneller</w:t>
      </w:r>
    </w:p>
    <w:p w14:paraId="51BD5936" w14:textId="24C02A7B" w:rsidR="00650A01" w:rsidRPr="002A03BE" w:rsidRDefault="00FC0FF1" w:rsidP="00650A01">
      <w:pPr>
        <w:spacing w:line="300" w:lineRule="atLeast"/>
        <w:rPr>
          <w:rFonts w:cstheme="minorHAnsi"/>
          <w:sz w:val="26"/>
          <w:szCs w:val="26"/>
        </w:rPr>
      </w:pPr>
      <w:r w:rsidRPr="002A03BE">
        <w:rPr>
          <w:rFonts w:cstheme="minorHAnsi"/>
          <w:sz w:val="26"/>
          <w:szCs w:val="26"/>
        </w:rPr>
        <w:t xml:space="preserve">Worden robots ooit net zo slim als </w:t>
      </w:r>
      <w:r w:rsidR="00537F72" w:rsidRPr="002A03BE">
        <w:rPr>
          <w:rFonts w:cstheme="minorHAnsi"/>
          <w:sz w:val="26"/>
          <w:szCs w:val="26"/>
        </w:rPr>
        <w:t xml:space="preserve">mensen? En kunnen ze zelf denken? </w:t>
      </w:r>
      <w:r w:rsidR="00D47FE6" w:rsidRPr="002A03BE">
        <w:rPr>
          <w:rFonts w:cstheme="minorHAnsi"/>
          <w:sz w:val="26"/>
          <w:szCs w:val="26"/>
        </w:rPr>
        <w:t xml:space="preserve">Het antwoord is </w:t>
      </w:r>
      <w:r w:rsidR="00971ED1" w:rsidRPr="002A03BE">
        <w:rPr>
          <w:rFonts w:cstheme="minorHAnsi"/>
          <w:sz w:val="26"/>
          <w:szCs w:val="26"/>
        </w:rPr>
        <w:t xml:space="preserve">ja en nee. </w:t>
      </w:r>
      <w:r w:rsidR="00661742" w:rsidRPr="002A03BE">
        <w:rPr>
          <w:rFonts w:cstheme="minorHAnsi"/>
          <w:sz w:val="26"/>
          <w:szCs w:val="26"/>
        </w:rPr>
        <w:t xml:space="preserve">In sommige </w:t>
      </w:r>
      <w:r w:rsidR="003E7D34" w:rsidRPr="002A03BE">
        <w:rPr>
          <w:rFonts w:cstheme="minorHAnsi"/>
          <w:sz w:val="26"/>
          <w:szCs w:val="26"/>
        </w:rPr>
        <w:t>dingen</w:t>
      </w:r>
      <w:r w:rsidR="00C47D05" w:rsidRPr="002A03BE">
        <w:rPr>
          <w:rFonts w:cstheme="minorHAnsi"/>
          <w:sz w:val="26"/>
          <w:szCs w:val="26"/>
        </w:rPr>
        <w:t xml:space="preserve"> zijn </w:t>
      </w:r>
      <w:r w:rsidR="00BC78A1" w:rsidRPr="002A03BE">
        <w:rPr>
          <w:rFonts w:cstheme="minorHAnsi"/>
          <w:sz w:val="26"/>
          <w:szCs w:val="26"/>
        </w:rPr>
        <w:t>robots al beter dan mensen. Ze hebben een beter geheugen</w:t>
      </w:r>
      <w:r w:rsidR="003E7D34" w:rsidRPr="002A03BE">
        <w:rPr>
          <w:rFonts w:cstheme="minorHAnsi"/>
          <w:sz w:val="26"/>
          <w:szCs w:val="26"/>
        </w:rPr>
        <w:t xml:space="preserve"> en</w:t>
      </w:r>
      <w:r w:rsidR="00C4057E" w:rsidRPr="002A03BE">
        <w:rPr>
          <w:rFonts w:cstheme="minorHAnsi"/>
          <w:sz w:val="26"/>
          <w:szCs w:val="26"/>
        </w:rPr>
        <w:t xml:space="preserve"> kunnen sneller </w:t>
      </w:r>
      <w:r w:rsidR="008E527A" w:rsidRPr="002A03BE">
        <w:rPr>
          <w:rFonts w:cstheme="minorHAnsi"/>
          <w:sz w:val="26"/>
          <w:szCs w:val="26"/>
        </w:rPr>
        <w:t>rekenen</w:t>
      </w:r>
      <w:r w:rsidR="00C4057E" w:rsidRPr="002A03BE">
        <w:rPr>
          <w:rFonts w:cstheme="minorHAnsi"/>
          <w:sz w:val="26"/>
          <w:szCs w:val="26"/>
        </w:rPr>
        <w:t xml:space="preserve">. </w:t>
      </w:r>
      <w:r w:rsidR="002D0017" w:rsidRPr="002A03BE">
        <w:rPr>
          <w:rFonts w:cstheme="minorHAnsi"/>
          <w:sz w:val="26"/>
          <w:szCs w:val="26"/>
        </w:rPr>
        <w:t xml:space="preserve">Maar </w:t>
      </w:r>
      <w:r w:rsidR="00BA285C" w:rsidRPr="002A03BE">
        <w:rPr>
          <w:rFonts w:cstheme="minorHAnsi"/>
          <w:sz w:val="26"/>
          <w:szCs w:val="26"/>
        </w:rPr>
        <w:t>robots</w:t>
      </w:r>
      <w:r w:rsidR="002D0017" w:rsidRPr="002A03BE">
        <w:rPr>
          <w:rFonts w:cstheme="minorHAnsi"/>
          <w:sz w:val="26"/>
          <w:szCs w:val="26"/>
        </w:rPr>
        <w:t xml:space="preserve"> </w:t>
      </w:r>
      <w:r w:rsidR="00C4057E" w:rsidRPr="002A03BE">
        <w:rPr>
          <w:rFonts w:cstheme="minorHAnsi"/>
          <w:sz w:val="26"/>
          <w:szCs w:val="26"/>
        </w:rPr>
        <w:t xml:space="preserve">hebben geen </w:t>
      </w:r>
      <w:r w:rsidR="00745C72" w:rsidRPr="002A03BE">
        <w:rPr>
          <w:rFonts w:cstheme="minorHAnsi"/>
          <w:sz w:val="26"/>
          <w:szCs w:val="26"/>
        </w:rPr>
        <w:t>gevoelens</w:t>
      </w:r>
      <w:r w:rsidR="007A72FE" w:rsidRPr="002A03BE">
        <w:rPr>
          <w:rFonts w:cstheme="minorHAnsi"/>
          <w:sz w:val="26"/>
          <w:szCs w:val="26"/>
        </w:rPr>
        <w:t xml:space="preserve">. </w:t>
      </w:r>
      <w:r w:rsidR="00AA016E" w:rsidRPr="002A03BE">
        <w:rPr>
          <w:rFonts w:cstheme="minorHAnsi"/>
          <w:sz w:val="26"/>
          <w:szCs w:val="26"/>
        </w:rPr>
        <w:t>En a</w:t>
      </w:r>
      <w:r w:rsidR="00FA7B9A" w:rsidRPr="002A03BE">
        <w:rPr>
          <w:rFonts w:cstheme="minorHAnsi"/>
          <w:sz w:val="26"/>
          <w:szCs w:val="26"/>
        </w:rPr>
        <w:t xml:space="preserve">ls </w:t>
      </w:r>
      <w:r w:rsidR="007A72FE" w:rsidRPr="002A03BE">
        <w:rPr>
          <w:rFonts w:cstheme="minorHAnsi"/>
          <w:sz w:val="26"/>
          <w:szCs w:val="26"/>
        </w:rPr>
        <w:t xml:space="preserve">mensen </w:t>
      </w:r>
      <w:r w:rsidR="00FA7B9A" w:rsidRPr="002A03BE">
        <w:rPr>
          <w:rFonts w:cstheme="minorHAnsi"/>
          <w:sz w:val="26"/>
          <w:szCs w:val="26"/>
        </w:rPr>
        <w:t xml:space="preserve">beslissingen nemen, </w:t>
      </w:r>
      <w:r w:rsidR="00850F27" w:rsidRPr="002A03BE">
        <w:rPr>
          <w:rFonts w:cstheme="minorHAnsi"/>
          <w:sz w:val="26"/>
          <w:szCs w:val="26"/>
        </w:rPr>
        <w:t xml:space="preserve">gebruiken </w:t>
      </w:r>
      <w:r w:rsidR="00FA7B9A" w:rsidRPr="002A03BE">
        <w:rPr>
          <w:rFonts w:cstheme="minorHAnsi"/>
          <w:sz w:val="26"/>
          <w:szCs w:val="26"/>
        </w:rPr>
        <w:t xml:space="preserve">ze </w:t>
      </w:r>
      <w:r w:rsidR="00446B4F" w:rsidRPr="002A03BE">
        <w:rPr>
          <w:rFonts w:cstheme="minorHAnsi"/>
          <w:sz w:val="26"/>
          <w:szCs w:val="26"/>
        </w:rPr>
        <w:t xml:space="preserve">niet alleen hun verstand. Ze gebruiken ook </w:t>
      </w:r>
      <w:r w:rsidR="00C210D1" w:rsidRPr="002A03BE">
        <w:rPr>
          <w:rFonts w:cstheme="minorHAnsi"/>
          <w:sz w:val="26"/>
          <w:szCs w:val="26"/>
        </w:rPr>
        <w:t xml:space="preserve">hun </w:t>
      </w:r>
      <w:r w:rsidR="00C0719A" w:rsidRPr="002A03BE">
        <w:rPr>
          <w:rFonts w:cstheme="minorHAnsi"/>
          <w:sz w:val="26"/>
          <w:szCs w:val="26"/>
        </w:rPr>
        <w:t>gevoel</w:t>
      </w:r>
      <w:r w:rsidR="007666C4" w:rsidRPr="002A03BE">
        <w:rPr>
          <w:rFonts w:cstheme="minorHAnsi"/>
          <w:sz w:val="26"/>
          <w:szCs w:val="26"/>
        </w:rPr>
        <w:t xml:space="preserve"> en hun creativiteit. Dat kunnen robots nog niet</w:t>
      </w:r>
      <w:r w:rsidR="00465F1F" w:rsidRPr="002A03BE">
        <w:rPr>
          <w:rFonts w:cstheme="minorHAnsi"/>
          <w:sz w:val="26"/>
          <w:szCs w:val="26"/>
        </w:rPr>
        <w:t xml:space="preserve"> goed</w:t>
      </w:r>
      <w:r w:rsidR="007C47FA" w:rsidRPr="002A03BE">
        <w:rPr>
          <w:rFonts w:cstheme="minorHAnsi"/>
          <w:sz w:val="26"/>
          <w:szCs w:val="26"/>
        </w:rPr>
        <w:t>.</w:t>
      </w:r>
      <w:r w:rsidR="00650A01" w:rsidRPr="002A03BE">
        <w:rPr>
          <w:rFonts w:cstheme="minorHAnsi"/>
          <w:sz w:val="26"/>
          <w:szCs w:val="26"/>
        </w:rPr>
        <w:t xml:space="preserve"> </w:t>
      </w:r>
      <w:r w:rsidR="0059297C">
        <w:rPr>
          <w:rFonts w:cstheme="minorHAnsi"/>
          <w:sz w:val="26"/>
          <w:szCs w:val="26"/>
        </w:rPr>
        <w:t>Ze reageren hoe ze geprogrammeerd zijn!</w:t>
      </w:r>
    </w:p>
    <w:p w14:paraId="11F99DA9" w14:textId="307F40E2" w:rsidR="00F51598" w:rsidRPr="002A03BE" w:rsidRDefault="00F51598" w:rsidP="00F51598">
      <w:pPr>
        <w:pStyle w:val="Kop2"/>
        <w:suppressLineNumbers/>
        <w:rPr>
          <w:sz w:val="16"/>
          <w:szCs w:val="16"/>
        </w:rPr>
      </w:pPr>
      <w:r w:rsidRPr="002A03BE">
        <w:rPr>
          <w:b/>
          <w:sz w:val="16"/>
          <w:szCs w:val="16"/>
        </w:rPr>
        <w:t>Bron:</w:t>
      </w:r>
      <w:r w:rsidRPr="002A03BE">
        <w:rPr>
          <w:sz w:val="16"/>
          <w:szCs w:val="16"/>
        </w:rPr>
        <w:t xml:space="preserve"> </w:t>
      </w:r>
      <w:r w:rsidR="00FC2A4F" w:rsidRPr="002A03BE">
        <w:rPr>
          <w:sz w:val="16"/>
          <w:szCs w:val="16"/>
        </w:rPr>
        <w:t xml:space="preserve">kliknieuwsdenbosch.nl, </w:t>
      </w:r>
      <w:r w:rsidR="001F772C" w:rsidRPr="002A03BE">
        <w:rPr>
          <w:sz w:val="16"/>
          <w:szCs w:val="16"/>
        </w:rPr>
        <w:t>npokennis.nl</w:t>
      </w:r>
      <w:r w:rsidR="00F61CA7" w:rsidRPr="002A03BE">
        <w:rPr>
          <w:sz w:val="16"/>
          <w:szCs w:val="16"/>
        </w:rPr>
        <w:t>, fir</w:t>
      </w:r>
      <w:r w:rsidR="00845B00" w:rsidRPr="002A03BE">
        <w:rPr>
          <w:sz w:val="16"/>
          <w:szCs w:val="16"/>
        </w:rPr>
        <w:t>st-lego-league.org</w:t>
      </w:r>
      <w:r w:rsidR="003A248D" w:rsidRPr="002A03BE">
        <w:rPr>
          <w:sz w:val="16"/>
          <w:szCs w:val="16"/>
        </w:rPr>
        <w:t>, nationaleonderwijsgids.nl</w:t>
      </w:r>
    </w:p>
    <w:p w14:paraId="5065423C" w14:textId="062AD892" w:rsidR="001135F5" w:rsidRPr="002A03BE" w:rsidRDefault="0072339B" w:rsidP="00EA5883">
      <w:pPr>
        <w:pStyle w:val="Normaalweb"/>
        <w:suppressLineNumbers/>
      </w:pPr>
      <w:r w:rsidRPr="002A03BE">
        <w:rPr>
          <w:noProof/>
        </w:rPr>
        <w:drawing>
          <wp:anchor distT="0" distB="0" distL="114300" distR="114300" simplePos="0" relativeHeight="251658246" behindDoc="1" locked="0" layoutInCell="1" allowOverlap="1" wp14:anchorId="59709DDE" wp14:editId="0CA5069A">
            <wp:simplePos x="0" y="0"/>
            <wp:positionH relativeFrom="column">
              <wp:posOffset>671195</wp:posOffset>
            </wp:positionH>
            <wp:positionV relativeFrom="paragraph">
              <wp:posOffset>78105</wp:posOffset>
            </wp:positionV>
            <wp:extent cx="3676650" cy="2251710"/>
            <wp:effectExtent l="0" t="0" r="0" b="0"/>
            <wp:wrapTight wrapText="bothSides">
              <wp:wrapPolygon edited="0">
                <wp:start x="0" y="0"/>
                <wp:lineTo x="0" y="21381"/>
                <wp:lineTo x="21488" y="21381"/>
                <wp:lineTo x="21488" y="0"/>
                <wp:lineTo x="0" y="0"/>
              </wp:wrapPolygon>
            </wp:wrapTight>
            <wp:docPr id="1940697311" name="Afbeelding 2" descr="Afbeelding met engineering, machine, industrie, st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97311" name="Afbeelding 2" descr="Afbeelding met engineering, machine, industrie, staal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49"/>
                    <a:stretch/>
                  </pic:blipFill>
                  <pic:spPr bwMode="auto">
                    <a:xfrm>
                      <a:off x="0" y="0"/>
                      <a:ext cx="367665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925D7E" w14:textId="75DE2A28" w:rsidR="00F65468" w:rsidRDefault="004F5B41" w:rsidP="00F51598">
      <w:pPr>
        <w:suppressLineNumbers/>
        <w:spacing w:before="0" w:after="0" w:line="300" w:lineRule="atLeast"/>
        <w:rPr>
          <w:rFonts w:ascii="Wingdings" w:eastAsia="Wingdings" w:hAnsi="Wingdings" w:cs="Wingdings"/>
          <w:sz w:val="26"/>
          <w:szCs w:val="26"/>
        </w:rPr>
      </w:pPr>
      <w:r w:rsidRPr="002A03B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831615" wp14:editId="38A0C634">
                <wp:simplePos x="0" y="0"/>
                <wp:positionH relativeFrom="margin">
                  <wp:posOffset>671195</wp:posOffset>
                </wp:positionH>
                <wp:positionV relativeFrom="paragraph">
                  <wp:posOffset>1814195</wp:posOffset>
                </wp:positionV>
                <wp:extent cx="3676650" cy="314325"/>
                <wp:effectExtent l="0" t="0" r="0" b="9525"/>
                <wp:wrapSquare wrapText="bothSides"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76650" cy="314325"/>
                        </a:xfrm>
                        <a:prstGeom prst="rect">
                          <a:avLst/>
                        </a:prstGeom>
                        <a:solidFill>
                          <a:srgbClr val="BBDFDC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B3107" w14:textId="40A896D9" w:rsidR="00C247EF" w:rsidRPr="00D424CD" w:rsidRDefault="009D3742" w:rsidP="00C247EF">
                            <w:pPr>
                              <w:jc w:val="center"/>
                              <w:rPr>
                                <w:rFonts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 xml:space="preserve">Een </w:t>
                            </w:r>
                            <w:r w:rsidR="00CD1C2F">
                              <w:rPr>
                                <w:rFonts w:cstheme="minorHAnsi"/>
                                <w:bCs/>
                                <w:sz w:val="26"/>
                                <w:szCs w:val="26"/>
                              </w:rPr>
                              <w:t>robotarm aan het werk in een fabriek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7831615" id="Tekstvak 18" o:spid="_x0000_s1028" type="#_x0000_t202" style="position:absolute;margin-left:52.85pt;margin-top:142.85pt;width:289.5pt;height:24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" fillcolor="#bbdfdc" stroked="f" strokeweight=".5pt">
                <v:fill opacity="52428f"/>
                <v:path arrowok="t"/>
                <v:textbox inset="0,0,0,0">
                  <w:txbxContent>
                    <w:p w14:paraId="2F7B3107" w14:textId="40A896D9" w:rsidR="00C247EF" w:rsidRPr="00D424CD" w:rsidRDefault="009D3742" w:rsidP="00C247EF">
                      <w:pPr>
                        <w:jc w:val="center"/>
                        <w:rPr>
                          <w:rFonts w:cs="Arial"/>
                          <w:i/>
                          <w:iCs/>
                        </w:rPr>
                      </w:pPr>
                      <w:r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 xml:space="preserve">Een </w:t>
                      </w:r>
                      <w:r w:rsidR="00CD1C2F">
                        <w:rPr>
                          <w:rFonts w:cstheme="minorHAnsi"/>
                          <w:bCs/>
                          <w:sz w:val="26"/>
                          <w:szCs w:val="26"/>
                        </w:rPr>
                        <w:t>robotarm aan het werk in een fabriek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D5F22" w:rsidRPr="002A03BE">
        <w:rPr>
          <w:rFonts w:ascii="Verdana" w:hAnsi="Verdana"/>
          <w:b/>
          <w:noProof/>
          <w:sz w:val="16"/>
          <w:szCs w:val="16"/>
        </w:rPr>
        <w:drawing>
          <wp:anchor distT="0" distB="0" distL="114300" distR="114300" simplePos="0" relativeHeight="251658242" behindDoc="0" locked="0" layoutInCell="1" allowOverlap="1" wp14:anchorId="2DD8684B" wp14:editId="367CBEC7">
            <wp:simplePos x="0" y="0"/>
            <wp:positionH relativeFrom="margin">
              <wp:posOffset>4382135</wp:posOffset>
            </wp:positionH>
            <wp:positionV relativeFrom="paragraph">
              <wp:posOffset>1969770</wp:posOffset>
            </wp:positionV>
            <wp:extent cx="1585595" cy="377825"/>
            <wp:effectExtent l="0" t="0" r="0" b="317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251" w:rsidRPr="002A03BE">
        <w:rPr>
          <w:rFonts w:ascii="Arial" w:eastAsia="Calibri" w:hAnsi="Arial" w:cs="Times New Roman"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0376A6" wp14:editId="03636D69">
                <wp:simplePos x="0" y="0"/>
                <wp:positionH relativeFrom="margin">
                  <wp:posOffset>-128270</wp:posOffset>
                </wp:positionH>
                <wp:positionV relativeFrom="paragraph">
                  <wp:posOffset>2166620</wp:posOffset>
                </wp:positionV>
                <wp:extent cx="6120130" cy="781050"/>
                <wp:effectExtent l="0" t="0" r="0" b="0"/>
                <wp:wrapNone/>
                <wp:docPr id="13" name="Rechthoek: afgeronde hoek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BDFDC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1C596" w14:textId="4D881D72" w:rsidR="009A537C" w:rsidRDefault="009A537C" w:rsidP="009A537C">
                            <w:pPr>
                              <w:spacing w:line="300" w:lineRule="atLeast"/>
                              <w:contextualSpacing/>
                              <w:rPr>
                                <w:rFonts w:ascii="Verdana" w:hAnsi="Verdana"/>
                                <w:lang w:eastAsia="ja-JP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lang w:eastAsia="ja-JP"/>
                              </w:rPr>
                              <w:t xml:space="preserve">de missie </w:t>
                            </w:r>
                            <w:r>
                              <w:rPr>
                                <w:rFonts w:ascii="Verdana" w:hAnsi="Verdana"/>
                                <w:lang w:eastAsia="ja-JP"/>
                              </w:rPr>
                              <w:t xml:space="preserve">= </w:t>
                            </w:r>
                            <w:r w:rsidR="00775A36">
                              <w:rPr>
                                <w:rFonts w:ascii="Verdana" w:hAnsi="Verdana"/>
                                <w:lang w:eastAsia="ja-JP"/>
                              </w:rPr>
                              <w:t>de speciale opdracht of taak</w:t>
                            </w:r>
                          </w:p>
                          <w:p w14:paraId="55A9A7D1" w14:textId="5837962B" w:rsidR="00753C1E" w:rsidRPr="00753C1E" w:rsidRDefault="00753C1E" w:rsidP="00F51598">
                            <w:pPr>
                              <w:spacing w:line="300" w:lineRule="atLeast"/>
                              <w:contextualSpacing/>
                              <w:rPr>
                                <w:rFonts w:ascii="Verdana" w:hAnsi="Verdana"/>
                                <w:lang w:eastAsia="ja-JP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lang w:eastAsia="ja-JP"/>
                              </w:rPr>
                              <w:t xml:space="preserve">de </w:t>
                            </w:r>
                            <w:r w:rsidR="0033319D">
                              <w:rPr>
                                <w:rFonts w:ascii="Verdana" w:hAnsi="Verdana"/>
                                <w:b/>
                                <w:bCs/>
                                <w:lang w:eastAsia="ja-JP"/>
                              </w:rPr>
                              <w:t>omgeving</w:t>
                            </w:r>
                            <w:r>
                              <w:rPr>
                                <w:rFonts w:ascii="Verdana" w:hAnsi="Verdana"/>
                                <w:lang w:eastAsia="ja-JP"/>
                              </w:rPr>
                              <w:t xml:space="preserve"> = </w:t>
                            </w:r>
                            <w:r w:rsidR="00DD5F22">
                              <w:rPr>
                                <w:rFonts w:ascii="Verdana" w:hAnsi="Verdana"/>
                                <w:lang w:eastAsia="ja-JP"/>
                              </w:rPr>
                              <w:t>het gebied om iets of iemand heen</w:t>
                            </w:r>
                          </w:p>
                          <w:p w14:paraId="74076330" w14:textId="04052D5B" w:rsidR="00332F4C" w:rsidRPr="009A537C" w:rsidRDefault="00310014" w:rsidP="00F51598">
                            <w:pPr>
                              <w:spacing w:line="300" w:lineRule="atLeast"/>
                              <w:contextualSpacing/>
                              <w:rPr>
                                <w:rFonts w:ascii="Verdana" w:hAnsi="Verdana"/>
                                <w:lang w:eastAsia="ja-JP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lang w:eastAsia="ja-JP"/>
                              </w:rPr>
                              <w:t>in de kinderschoenen staan</w:t>
                            </w:r>
                            <w:r w:rsidR="004B6152">
                              <w:rPr>
                                <w:rFonts w:ascii="Verdana" w:hAnsi="Verdana"/>
                                <w:b/>
                                <w:bCs/>
                                <w:lang w:eastAsia="ja-JP"/>
                              </w:rPr>
                              <w:t xml:space="preserve"> </w:t>
                            </w:r>
                            <w:r w:rsidR="004B6152">
                              <w:rPr>
                                <w:rFonts w:ascii="Verdana" w:hAnsi="Verdana"/>
                                <w:lang w:eastAsia="ja-JP"/>
                              </w:rPr>
                              <w:t xml:space="preserve">= </w:t>
                            </w:r>
                            <w:r w:rsidR="007E2EA5">
                              <w:rPr>
                                <w:rFonts w:ascii="Verdana" w:hAnsi="Verdana"/>
                                <w:lang w:eastAsia="ja-JP"/>
                              </w:rPr>
                              <w:t xml:space="preserve">iets is </w:t>
                            </w:r>
                            <w:r w:rsidR="00151BE1">
                              <w:rPr>
                                <w:rFonts w:ascii="Verdana" w:hAnsi="Verdana"/>
                                <w:lang w:eastAsia="ja-JP"/>
                              </w:rPr>
                              <w:t>pas begonnen en moet nog beter gemaakt worden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600376A6" id="Rechthoek: afgeronde hoeken 13" o:spid="_x0000_s1029" style="position:absolute;margin-left:-10.1pt;margin-top:170.6pt;width:481.9pt;height:61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" fillcolor="#bbdfdc" stroked="f">
                <v:fill opacity="52428f"/>
                <v:textbox inset=",0">
                  <w:txbxContent>
                    <w:p w14:paraId="3461C596" w14:textId="4D881D72" w:rsidR="009A537C" w:rsidRDefault="009A537C" w:rsidP="009A537C">
                      <w:pPr>
                        <w:spacing w:line="300" w:lineRule="atLeast"/>
                        <w:contextualSpacing/>
                        <w:rPr>
                          <w:rFonts w:ascii="Verdana" w:hAnsi="Verdana"/>
                          <w:lang w:eastAsia="ja-JP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lang w:eastAsia="ja-JP"/>
                        </w:rPr>
                        <w:t xml:space="preserve">de missie </w:t>
                      </w:r>
                      <w:r>
                        <w:rPr>
                          <w:rFonts w:ascii="Verdana" w:hAnsi="Verdana"/>
                          <w:lang w:eastAsia="ja-JP"/>
                        </w:rPr>
                        <w:t xml:space="preserve">= </w:t>
                      </w:r>
                      <w:r w:rsidR="00775A36">
                        <w:rPr>
                          <w:rFonts w:ascii="Verdana" w:hAnsi="Verdana"/>
                          <w:lang w:eastAsia="ja-JP"/>
                        </w:rPr>
                        <w:t>de speciale opdracht of taak</w:t>
                      </w:r>
                    </w:p>
                    <w:p w14:paraId="55A9A7D1" w14:textId="5837962B" w:rsidR="00753C1E" w:rsidRPr="00753C1E" w:rsidRDefault="00753C1E" w:rsidP="00F51598">
                      <w:pPr>
                        <w:spacing w:line="300" w:lineRule="atLeast"/>
                        <w:contextualSpacing/>
                        <w:rPr>
                          <w:rFonts w:ascii="Verdana" w:hAnsi="Verdana"/>
                          <w:lang w:eastAsia="ja-JP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lang w:eastAsia="ja-JP"/>
                        </w:rPr>
                        <w:t xml:space="preserve">de </w:t>
                      </w:r>
                      <w:r w:rsidR="0033319D">
                        <w:rPr>
                          <w:rFonts w:ascii="Verdana" w:hAnsi="Verdana"/>
                          <w:b/>
                          <w:bCs/>
                          <w:lang w:eastAsia="ja-JP"/>
                        </w:rPr>
                        <w:t>omgeving</w:t>
                      </w:r>
                      <w:r>
                        <w:rPr>
                          <w:rFonts w:ascii="Verdana" w:hAnsi="Verdana"/>
                          <w:lang w:eastAsia="ja-JP"/>
                        </w:rPr>
                        <w:t xml:space="preserve"> = </w:t>
                      </w:r>
                      <w:r w:rsidR="00DD5F22">
                        <w:rPr>
                          <w:rFonts w:ascii="Verdana" w:hAnsi="Verdana"/>
                          <w:lang w:eastAsia="ja-JP"/>
                        </w:rPr>
                        <w:t>het gebied om iets of iemand heen</w:t>
                      </w:r>
                    </w:p>
                    <w:p w14:paraId="74076330" w14:textId="04052D5B" w:rsidR="00332F4C" w:rsidRPr="009A537C" w:rsidRDefault="00310014" w:rsidP="00F51598">
                      <w:pPr>
                        <w:spacing w:line="300" w:lineRule="atLeast"/>
                        <w:contextualSpacing/>
                        <w:rPr>
                          <w:rFonts w:ascii="Verdana" w:hAnsi="Verdana"/>
                          <w:lang w:eastAsia="ja-JP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lang w:eastAsia="ja-JP"/>
                        </w:rPr>
                        <w:t>in de kinderschoenen staan</w:t>
                      </w:r>
                      <w:r w:rsidR="004B6152">
                        <w:rPr>
                          <w:rFonts w:ascii="Verdana" w:hAnsi="Verdana"/>
                          <w:b/>
                          <w:bCs/>
                          <w:lang w:eastAsia="ja-JP"/>
                        </w:rPr>
                        <w:t xml:space="preserve"> </w:t>
                      </w:r>
                      <w:r w:rsidR="004B6152">
                        <w:rPr>
                          <w:rFonts w:ascii="Verdana" w:hAnsi="Verdana"/>
                          <w:lang w:eastAsia="ja-JP"/>
                        </w:rPr>
                        <w:t xml:space="preserve">= </w:t>
                      </w:r>
                      <w:r w:rsidR="007E2EA5">
                        <w:rPr>
                          <w:rFonts w:ascii="Verdana" w:hAnsi="Verdana"/>
                          <w:lang w:eastAsia="ja-JP"/>
                        </w:rPr>
                        <w:t xml:space="preserve">iets is </w:t>
                      </w:r>
                      <w:r w:rsidR="00151BE1">
                        <w:rPr>
                          <w:rFonts w:ascii="Verdana" w:hAnsi="Verdana"/>
                          <w:lang w:eastAsia="ja-JP"/>
                        </w:rPr>
                        <w:t>pas begonnen en moet nog beter gemaakt worden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2339B" w:rsidRPr="002A03BE">
        <w:rPr>
          <w:rFonts w:ascii="Arial" w:eastAsia="Times New Roman" w:hAnsi="Arial" w:cs="Times New Roman"/>
          <w:bCs/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D54C0AB" wp14:editId="5E0F091E">
                <wp:simplePos x="0" y="0"/>
                <wp:positionH relativeFrom="margin">
                  <wp:posOffset>671195</wp:posOffset>
                </wp:positionH>
                <wp:positionV relativeFrom="paragraph">
                  <wp:posOffset>1376045</wp:posOffset>
                </wp:positionV>
                <wp:extent cx="3190875" cy="140462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F46E2" w14:textId="30256FE4" w:rsidR="003F478C" w:rsidRPr="000365DC" w:rsidRDefault="003F478C" w:rsidP="003F478C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</w:pPr>
                            <w:r w:rsidRPr="000365DC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Foto: ANP</w:t>
                            </w:r>
                            <w:r w:rsidR="00A44C42" w:rsidRPr="000365DC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-</w:t>
                            </w:r>
                            <w:proofErr w:type="spellStart"/>
                            <w:r w:rsidR="00A44C42" w:rsidRPr="000365DC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Costphoto</w:t>
                            </w:r>
                            <w:proofErr w:type="spellEnd"/>
                            <w:r w:rsidR="00A44C42" w:rsidRPr="000365DC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-</w:t>
                            </w:r>
                            <w:proofErr w:type="spellStart"/>
                            <w:r w:rsidR="00A44C42" w:rsidRPr="000365DC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Nur</w:t>
                            </w:r>
                            <w:r w:rsidR="00CD1C2F" w:rsidRPr="000365DC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17"/>
                                <w:szCs w:val="17"/>
                              </w:rPr>
                              <w:t>photo-Shutterstock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D54C0AB" id="Tekstvak 10" o:spid="_x0000_s1030" type="#_x0000_t202" style="position:absolute;margin-left:52.85pt;margin-top:108.35pt;width:251.2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" filled="f" stroked="f">
                <v:textbox style="mso-fit-shape-to-text:t">
                  <w:txbxContent>
                    <w:p w14:paraId="18DF46E2" w14:textId="30256FE4" w:rsidR="003F478C" w:rsidRPr="000365DC" w:rsidRDefault="003F478C" w:rsidP="003F478C">
                      <w:pP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</w:pPr>
                      <w:r w:rsidRPr="000365DC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  <w:t>Foto: ANP</w:t>
                      </w:r>
                      <w:r w:rsidR="00A44C42" w:rsidRPr="000365DC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  <w:t>-</w:t>
                      </w:r>
                      <w:proofErr w:type="spellStart"/>
                      <w:r w:rsidR="00A44C42" w:rsidRPr="000365DC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  <w:t>Costphoto</w:t>
                      </w:r>
                      <w:proofErr w:type="spellEnd"/>
                      <w:r w:rsidR="00A44C42" w:rsidRPr="000365DC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  <w:t>-</w:t>
                      </w:r>
                      <w:proofErr w:type="spellStart"/>
                      <w:r w:rsidR="00A44C42" w:rsidRPr="000365DC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  <w:t>Nur</w:t>
                      </w:r>
                      <w:r w:rsidR="00CD1C2F" w:rsidRPr="000365DC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17"/>
                          <w:szCs w:val="17"/>
                        </w:rPr>
                        <w:t>photo-Shutterstock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65468" w:rsidSect="00A04EEE">
      <w:headerReference w:type="default" r:id="rId15"/>
      <w:footerReference w:type="default" r:id="rId16"/>
      <w:type w:val="continuous"/>
      <w:pgSz w:w="11906" w:h="16838" w:code="9"/>
      <w:pgMar w:top="1276" w:right="1106" w:bottom="902" w:left="1418" w:header="709" w:footer="709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B5A6D" w14:textId="77777777" w:rsidR="00A04EEE" w:rsidRDefault="00A04EEE" w:rsidP="008734B4">
      <w:r>
        <w:separator/>
      </w:r>
    </w:p>
  </w:endnote>
  <w:endnote w:type="continuationSeparator" w:id="0">
    <w:p w14:paraId="17443B5F" w14:textId="77777777" w:rsidR="00A04EEE" w:rsidRDefault="00A04EEE" w:rsidP="008734B4">
      <w:r>
        <w:continuationSeparator/>
      </w:r>
    </w:p>
  </w:endnote>
  <w:endnote w:type="continuationNotice" w:id="1">
    <w:p w14:paraId="1E6B6C81" w14:textId="77777777" w:rsidR="00A04EEE" w:rsidRDefault="00A04E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D9C2" w14:textId="2C50313C" w:rsidR="0078295B" w:rsidRDefault="0078295B" w:rsidP="00D162F8">
    <w:pPr>
      <w:pStyle w:val="Voetteks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2" behindDoc="0" locked="0" layoutInCell="1" allowOverlap="1" wp14:anchorId="714AD705" wp14:editId="2CCF6B32">
              <wp:simplePos x="0" y="0"/>
              <wp:positionH relativeFrom="margin">
                <wp:posOffset>-561975</wp:posOffset>
              </wp:positionH>
              <wp:positionV relativeFrom="paragraph">
                <wp:posOffset>58419</wp:posOffset>
              </wp:positionV>
              <wp:extent cx="6520180" cy="0"/>
              <wp:effectExtent l="0" t="0" r="33020" b="19050"/>
              <wp:wrapNone/>
              <wp:docPr id="7" name="Rechte verbindingslijn met pijl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01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8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shapetype w14:anchorId="29CD022B" id="_x0000_t32" coordsize="21600,21600" o:spt="32" o:oned="t" path="m,l21600,21600e" filled="f">
              <v:path arrowok="t" fillok="f" o:connecttype="none"/>
              <o:lock v:ext="edit" shapetype="t"/>
            </v:shapetype>
            <v:shape id="Rechte verbindingslijn met pijl 7" o:spid="_x0000_s1026" type="#_x0000_t32" style="position:absolute;margin-left:-44.25pt;margin-top:4.6pt;width:513.4pt;height:0;z-index:25165824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" strokecolor="purple" strokeweight="1.5pt">
              <w10:wrap anchorx="margin"/>
            </v:shape>
          </w:pict>
        </mc:Fallback>
      </mc:AlternateContent>
    </w:r>
  </w:p>
  <w:p w14:paraId="0468B0C3" w14:textId="77777777" w:rsidR="0078295B" w:rsidRPr="00D162F8" w:rsidRDefault="0078295B" w:rsidP="00D162F8">
    <w:pPr>
      <w:pStyle w:val="Voettekst"/>
      <w:tabs>
        <w:tab w:val="clear" w:pos="9026"/>
        <w:tab w:val="right" w:pos="9356"/>
      </w:tabs>
      <w:jc w:val="left"/>
      <w:rPr>
        <w:rFonts w:cs="Arial"/>
        <w:sz w:val="20"/>
      </w:rPr>
    </w:pPr>
    <w:r>
      <w:rPr>
        <w:rFonts w:cs="Arial"/>
        <w:sz w:val="20"/>
      </w:rPr>
      <w:t>© CED-Groep www.nieuwsbegrip.nl</w:t>
    </w:r>
    <w:r>
      <w:rPr>
        <w:rFonts w:cs="Arial"/>
        <w:sz w:val="20"/>
      </w:rPr>
      <w:tab/>
    </w:r>
    <w:r>
      <w:rPr>
        <w:rFonts w:cs="Arial"/>
        <w:sz w:val="20"/>
      </w:rPr>
      <w:tab/>
    </w:r>
    <w:r w:rsidRPr="0052444B">
      <w:rPr>
        <w:rFonts w:cs="Arial"/>
        <w:sz w:val="20"/>
      </w:rPr>
      <w:t xml:space="preserve">Pagina </w:t>
    </w:r>
    <w:r w:rsidRPr="0052444B">
      <w:rPr>
        <w:rFonts w:cs="Arial"/>
        <w:b/>
        <w:bCs/>
        <w:sz w:val="20"/>
      </w:rPr>
      <w:fldChar w:fldCharType="begin"/>
    </w:r>
    <w:r w:rsidRPr="0052444B">
      <w:rPr>
        <w:rFonts w:cs="Arial"/>
        <w:b/>
        <w:bCs/>
        <w:sz w:val="20"/>
      </w:rPr>
      <w:instrText>PAGE</w:instrText>
    </w:r>
    <w:r w:rsidRPr="0052444B">
      <w:rPr>
        <w:rFonts w:cs="Arial"/>
        <w:b/>
        <w:bCs/>
        <w:sz w:val="20"/>
      </w:rPr>
      <w:fldChar w:fldCharType="separate"/>
    </w:r>
    <w:r>
      <w:rPr>
        <w:rFonts w:cs="Arial"/>
        <w:b/>
        <w:bCs/>
        <w:noProof/>
        <w:sz w:val="20"/>
      </w:rPr>
      <w:t>1</w:t>
    </w:r>
    <w:r w:rsidRPr="0052444B">
      <w:rPr>
        <w:rFonts w:cs="Arial"/>
        <w:b/>
        <w:bCs/>
        <w:sz w:val="20"/>
      </w:rPr>
      <w:fldChar w:fldCharType="end"/>
    </w:r>
    <w:r w:rsidRPr="0052444B">
      <w:rPr>
        <w:rFonts w:cs="Arial"/>
        <w:sz w:val="20"/>
      </w:rPr>
      <w:t xml:space="preserve"> van </w:t>
    </w:r>
    <w:r w:rsidRPr="0052444B">
      <w:rPr>
        <w:rFonts w:cs="Arial"/>
        <w:b/>
        <w:bCs/>
        <w:sz w:val="20"/>
      </w:rPr>
      <w:fldChar w:fldCharType="begin"/>
    </w:r>
    <w:r w:rsidRPr="0052444B">
      <w:rPr>
        <w:rFonts w:cs="Arial"/>
        <w:b/>
        <w:bCs/>
        <w:sz w:val="20"/>
      </w:rPr>
      <w:instrText>NUMPAGES</w:instrText>
    </w:r>
    <w:r w:rsidRPr="0052444B">
      <w:rPr>
        <w:rFonts w:cs="Arial"/>
        <w:b/>
        <w:bCs/>
        <w:sz w:val="20"/>
      </w:rPr>
      <w:fldChar w:fldCharType="separate"/>
    </w:r>
    <w:r>
      <w:rPr>
        <w:rFonts w:cs="Arial"/>
        <w:b/>
        <w:bCs/>
        <w:noProof/>
        <w:sz w:val="20"/>
      </w:rPr>
      <w:t>2</w:t>
    </w:r>
    <w:r w:rsidRPr="0052444B">
      <w:rPr>
        <w:rFonts w:cs="Arial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22C51" w14:textId="77777777" w:rsidR="00A04EEE" w:rsidRDefault="00A04EEE" w:rsidP="008734B4">
      <w:r>
        <w:separator/>
      </w:r>
    </w:p>
  </w:footnote>
  <w:footnote w:type="continuationSeparator" w:id="0">
    <w:p w14:paraId="7B4B1805" w14:textId="77777777" w:rsidR="00A04EEE" w:rsidRDefault="00A04EEE" w:rsidP="008734B4">
      <w:r>
        <w:continuationSeparator/>
      </w:r>
    </w:p>
  </w:footnote>
  <w:footnote w:type="continuationNotice" w:id="1">
    <w:p w14:paraId="1D7FA8EB" w14:textId="77777777" w:rsidR="00A04EEE" w:rsidRDefault="00A04E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87B61" w14:textId="64B6A1A6" w:rsidR="0078295B" w:rsidRDefault="007C38FC" w:rsidP="007C38FC">
    <w:pPr>
      <w:pStyle w:val="Koptekst"/>
      <w:tabs>
        <w:tab w:val="clear" w:pos="4513"/>
        <w:tab w:val="clear" w:pos="9026"/>
        <w:tab w:val="left" w:pos="840"/>
        <w:tab w:val="left" w:pos="4075"/>
      </w:tabs>
    </w:pPr>
    <w:r>
      <w:rPr>
        <w:noProof/>
      </w:rPr>
      <w:drawing>
        <wp:anchor distT="0" distB="0" distL="114300" distR="114300" simplePos="0" relativeHeight="251658243" behindDoc="0" locked="0" layoutInCell="1" allowOverlap="1" wp14:anchorId="0A0A23A8" wp14:editId="641390FD">
          <wp:simplePos x="0" y="0"/>
          <wp:positionH relativeFrom="margin">
            <wp:align>left</wp:align>
          </wp:positionH>
          <wp:positionV relativeFrom="paragraph">
            <wp:posOffset>-287020</wp:posOffset>
          </wp:positionV>
          <wp:extent cx="2484755" cy="466725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13"/>
                  <a:stretch/>
                </pic:blipFill>
                <pic:spPr bwMode="auto">
                  <a:xfrm>
                    <a:off x="0" y="0"/>
                    <a:ext cx="2487200" cy="4671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295B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0C220D60" wp14:editId="2F9D405F">
              <wp:simplePos x="0" y="0"/>
              <wp:positionH relativeFrom="margin">
                <wp:posOffset>-528955</wp:posOffset>
              </wp:positionH>
              <wp:positionV relativeFrom="paragraph">
                <wp:posOffset>361949</wp:posOffset>
              </wp:positionV>
              <wp:extent cx="6520180" cy="0"/>
              <wp:effectExtent l="0" t="0" r="33020" b="19050"/>
              <wp:wrapNone/>
              <wp:docPr id="4" name="Rechte verbindingslijn met pij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01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8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w16du="http://schemas.microsoft.com/office/word/2023/wordml/word16du">
          <w:pict>
            <v:shapetype w14:anchorId="6E1DFAF0" id="_x0000_t32" coordsize="21600,21600" o:spt="32" o:oned="t" path="m,l21600,21600e" filled="f">
              <v:path arrowok="t" fillok="f" o:connecttype="none"/>
              <o:lock v:ext="edit" shapetype="t"/>
            </v:shapetype>
            <v:shape id="Rechte verbindingslijn met pijl 4" o:spid="_x0000_s1026" type="#_x0000_t32" style="position:absolute;margin-left:-41.65pt;margin-top:28.5pt;width:513.4pt;height:0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" strokecolor="purple" strokeweight="1.5pt">
              <w10:wrap anchorx="margin"/>
            </v:shape>
          </w:pict>
        </mc:Fallback>
      </mc:AlternateContent>
    </w:r>
    <w:r w:rsidR="0078295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67CC48" wp14:editId="7FA0478E">
              <wp:simplePos x="0" y="0"/>
              <wp:positionH relativeFrom="margin">
                <wp:posOffset>2776220</wp:posOffset>
              </wp:positionH>
              <wp:positionV relativeFrom="paragraph">
                <wp:posOffset>-78740</wp:posOffset>
              </wp:positionV>
              <wp:extent cx="3200400" cy="390525"/>
              <wp:effectExtent l="0" t="0" r="0" b="9525"/>
              <wp:wrapNone/>
              <wp:docPr id="1" name="Tekstva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90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53A9424" w14:textId="1C795D92" w:rsidR="0078295B" w:rsidRPr="00BF2BE5" w:rsidRDefault="008F65EF" w:rsidP="00D162F8">
                          <w:pPr>
                            <w:jc w:val="right"/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 xml:space="preserve">week </w:t>
                          </w:r>
                          <w:r w:rsidR="00B67E82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>11</w:t>
                          </w:r>
                          <w:r w:rsidR="00111707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086C6F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>–</w:t>
                          </w:r>
                          <w:r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 xml:space="preserve"> </w:t>
                          </w:r>
                          <w:r w:rsidR="00B67E82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>1</w:t>
                          </w:r>
                          <w:r w:rsidR="00502A04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>1</w:t>
                          </w:r>
                          <w:r w:rsidR="00B67E82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 xml:space="preserve"> maart</w:t>
                          </w:r>
                          <w:r w:rsidR="0078295B" w:rsidRPr="00BF2BE5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 xml:space="preserve"> 202</w:t>
                          </w:r>
                          <w:r w:rsidR="00502A04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>4</w:t>
                          </w:r>
                          <w:r w:rsidR="0078295B" w:rsidRPr="00BF2BE5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 xml:space="preserve"> – </w:t>
                          </w:r>
                          <w:proofErr w:type="gramStart"/>
                          <w:r w:rsidR="0078295B" w:rsidRPr="00BF2BE5">
                            <w:rPr>
                              <w:rFonts w:ascii="Verdana" w:hAnsi="Verdana" w:cs="Arial"/>
                              <w:sz w:val="18"/>
                              <w:szCs w:val="18"/>
                            </w:rPr>
                            <w:t>tekst niveau A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167CC48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31" type="#_x0000_t202" style="position:absolute;margin-left:218.6pt;margin-top:-6.2pt;width:252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" fillcolor="window" stroked="f" strokeweight=".5pt">
              <v:textbox>
                <w:txbxContent>
                  <w:p w14:paraId="653A9424" w14:textId="1C795D92" w:rsidR="0078295B" w:rsidRPr="00BF2BE5" w:rsidRDefault="008F65EF" w:rsidP="00D162F8">
                    <w:pPr>
                      <w:jc w:val="right"/>
                      <w:rPr>
                        <w:rFonts w:ascii="Verdana" w:hAnsi="Verdana" w:cs="Arial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Arial"/>
                        <w:sz w:val="18"/>
                        <w:szCs w:val="18"/>
                      </w:rPr>
                      <w:t xml:space="preserve">week </w:t>
                    </w:r>
                    <w:r w:rsidR="00B67E82">
                      <w:rPr>
                        <w:rFonts w:ascii="Verdana" w:hAnsi="Verdana" w:cs="Arial"/>
                        <w:sz w:val="18"/>
                        <w:szCs w:val="18"/>
                      </w:rPr>
                      <w:t>11</w:t>
                    </w:r>
                    <w:r w:rsidR="00111707">
                      <w:rPr>
                        <w:rFonts w:ascii="Verdana" w:hAnsi="Verdana" w:cs="Arial"/>
                        <w:sz w:val="18"/>
                        <w:szCs w:val="18"/>
                      </w:rPr>
                      <w:t xml:space="preserve"> </w:t>
                    </w:r>
                    <w:r w:rsidR="00086C6F">
                      <w:rPr>
                        <w:rFonts w:ascii="Verdana" w:hAnsi="Verdana" w:cs="Arial"/>
                        <w:sz w:val="18"/>
                        <w:szCs w:val="18"/>
                      </w:rPr>
                      <w:t>–</w:t>
                    </w:r>
                    <w:r>
                      <w:rPr>
                        <w:rFonts w:ascii="Verdana" w:hAnsi="Verdana" w:cs="Arial"/>
                        <w:sz w:val="18"/>
                        <w:szCs w:val="18"/>
                      </w:rPr>
                      <w:t xml:space="preserve"> </w:t>
                    </w:r>
                    <w:r w:rsidR="00B67E82">
                      <w:rPr>
                        <w:rFonts w:ascii="Verdana" w:hAnsi="Verdana" w:cs="Arial"/>
                        <w:sz w:val="18"/>
                        <w:szCs w:val="18"/>
                      </w:rPr>
                      <w:t>1</w:t>
                    </w:r>
                    <w:r w:rsidR="00502A04">
                      <w:rPr>
                        <w:rFonts w:ascii="Verdana" w:hAnsi="Verdana" w:cs="Arial"/>
                        <w:sz w:val="18"/>
                        <w:szCs w:val="18"/>
                      </w:rPr>
                      <w:t>1</w:t>
                    </w:r>
                    <w:r w:rsidR="00B67E82">
                      <w:rPr>
                        <w:rFonts w:ascii="Verdana" w:hAnsi="Verdana" w:cs="Arial"/>
                        <w:sz w:val="18"/>
                        <w:szCs w:val="18"/>
                      </w:rPr>
                      <w:t xml:space="preserve"> maart</w:t>
                    </w:r>
                    <w:r w:rsidR="0078295B" w:rsidRPr="00BF2BE5">
                      <w:rPr>
                        <w:rFonts w:ascii="Verdana" w:hAnsi="Verdana" w:cs="Arial"/>
                        <w:sz w:val="18"/>
                        <w:szCs w:val="18"/>
                      </w:rPr>
                      <w:t xml:space="preserve"> 202</w:t>
                    </w:r>
                    <w:r w:rsidR="00502A04">
                      <w:rPr>
                        <w:rFonts w:ascii="Verdana" w:hAnsi="Verdana" w:cs="Arial"/>
                        <w:sz w:val="18"/>
                        <w:szCs w:val="18"/>
                      </w:rPr>
                      <w:t>4</w:t>
                    </w:r>
                    <w:r w:rsidR="0078295B" w:rsidRPr="00BF2BE5">
                      <w:rPr>
                        <w:rFonts w:ascii="Verdana" w:hAnsi="Verdana" w:cs="Arial"/>
                        <w:sz w:val="18"/>
                        <w:szCs w:val="18"/>
                      </w:rPr>
                      <w:t xml:space="preserve"> – tekst niveau 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B422C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24B9"/>
    <w:multiLevelType w:val="multilevel"/>
    <w:tmpl w:val="29EA8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086AF7"/>
    <w:multiLevelType w:val="multilevel"/>
    <w:tmpl w:val="B40A534E"/>
    <w:name w:val="Nummering inhoudsopgave CED-Groep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3C13328"/>
    <w:multiLevelType w:val="hybridMultilevel"/>
    <w:tmpl w:val="A0B61886"/>
    <w:styleLink w:val="OpsommingABCNieuwsbegrip"/>
    <w:lvl w:ilvl="0" w:tplc="5F745D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0369318">
      <w:start w:val="1"/>
      <w:numFmt w:val="none"/>
      <w:lvlText w:val="%2"/>
      <w:lvlJc w:val="left"/>
      <w:pPr>
        <w:ind w:left="1080" w:hanging="360"/>
      </w:pPr>
      <w:rPr>
        <w:rFonts w:hint="default"/>
      </w:rPr>
    </w:lvl>
    <w:lvl w:ilvl="2" w:tplc="94AE8192">
      <w:start w:val="1"/>
      <w:numFmt w:val="none"/>
      <w:lvlText w:val="%3"/>
      <w:lvlJc w:val="left"/>
      <w:pPr>
        <w:ind w:left="1440" w:hanging="360"/>
      </w:pPr>
      <w:rPr>
        <w:rFonts w:ascii="Times New Roman" w:hAnsi="Times New Roman" w:hint="default"/>
      </w:rPr>
    </w:lvl>
    <w:lvl w:ilvl="3" w:tplc="424842A8">
      <w:start w:val="1"/>
      <w:numFmt w:val="none"/>
      <w:lvlText w:val="%4"/>
      <w:lvlJc w:val="left"/>
      <w:pPr>
        <w:ind w:left="1800" w:hanging="360"/>
      </w:pPr>
      <w:rPr>
        <w:rFonts w:ascii="Courier New" w:hAnsi="Courier New" w:hint="default"/>
      </w:rPr>
    </w:lvl>
    <w:lvl w:ilvl="4" w:tplc="7660A6A4">
      <w:start w:val="1"/>
      <w:numFmt w:val="none"/>
      <w:lvlText w:val="%5"/>
      <w:lvlJc w:val="left"/>
      <w:pPr>
        <w:ind w:left="2160" w:hanging="360"/>
      </w:pPr>
      <w:rPr>
        <w:rFonts w:ascii="Courier New" w:hAnsi="Courier New" w:hint="default"/>
      </w:rPr>
    </w:lvl>
    <w:lvl w:ilvl="5" w:tplc="7F3812B2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 w:tplc="8604BF70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 w:tplc="E544E194">
      <w:start w:val="1"/>
      <w:numFmt w:val="none"/>
      <w:lvlText w:val="%8"/>
      <w:lvlJc w:val="left"/>
      <w:pPr>
        <w:ind w:left="3240" w:hanging="360"/>
      </w:pPr>
      <w:rPr>
        <w:rFonts w:hint="default"/>
      </w:rPr>
    </w:lvl>
    <w:lvl w:ilvl="8" w:tplc="6810A23E">
      <w:start w:val="1"/>
      <w:numFmt w:val="none"/>
      <w:lvlText w:val="%9"/>
      <w:lvlJc w:val="left"/>
      <w:pPr>
        <w:ind w:left="3600" w:hanging="360"/>
      </w:pPr>
      <w:rPr>
        <w:rFonts w:ascii="Arial" w:hAnsi="Arial" w:hint="default"/>
      </w:rPr>
    </w:lvl>
  </w:abstractNum>
  <w:abstractNum w:abstractNumId="3" w15:restartNumberingAfterBreak="0">
    <w:nsid w:val="0990019B"/>
    <w:multiLevelType w:val="multilevel"/>
    <w:tmpl w:val="9D2298D8"/>
    <w:name w:val="Opsomming nummer en letter CED-Groep"/>
    <w:numStyleLink w:val="OpsommingnummerenletterCED-Groep"/>
  </w:abstractNum>
  <w:abstractNum w:abstractNumId="4" w15:restartNumberingAfterBreak="0">
    <w:nsid w:val="0CF248E8"/>
    <w:multiLevelType w:val="multilevel"/>
    <w:tmpl w:val="8244E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4E3EFC"/>
    <w:multiLevelType w:val="multilevel"/>
    <w:tmpl w:val="BB7E70A8"/>
    <w:name w:val="Inhoudsopgave Nummering CED-Groep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D740F7C"/>
    <w:multiLevelType w:val="hybridMultilevel"/>
    <w:tmpl w:val="2EE224AC"/>
    <w:lvl w:ilvl="0" w:tplc="9E10631E">
      <w:start w:val="1"/>
      <w:numFmt w:val="bullet"/>
      <w:pStyle w:val="Opsomming3eniveau"/>
      <w:lvlText w:val="­"/>
      <w:lvlJc w:val="left"/>
      <w:pPr>
        <w:ind w:left="1077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22B66262"/>
    <w:multiLevelType w:val="hybridMultilevel"/>
    <w:tmpl w:val="133E74BE"/>
    <w:lvl w:ilvl="0" w:tplc="1C263B96">
      <w:start w:val="1"/>
      <w:numFmt w:val="decimal"/>
      <w:pStyle w:val="OpsommingNumm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82796B"/>
    <w:multiLevelType w:val="multilevel"/>
    <w:tmpl w:val="9D3A3CDE"/>
    <w:name w:val="Opsommingslijst rondje CED-groep22222"/>
    <w:numStyleLink w:val="LijstopsommingstekensCED-Groep"/>
  </w:abstractNum>
  <w:abstractNum w:abstractNumId="9" w15:restartNumberingAfterBreak="0">
    <w:nsid w:val="2B6910DA"/>
    <w:multiLevelType w:val="multilevel"/>
    <w:tmpl w:val="BB788D72"/>
    <w:name w:val="Lijststijl CED-Groep Kop + nummer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2FFA36D0"/>
    <w:multiLevelType w:val="hybridMultilevel"/>
    <w:tmpl w:val="21485366"/>
    <w:lvl w:ilvl="0" w:tplc="C14E4A9C">
      <w:start w:val="1"/>
      <w:numFmt w:val="bullet"/>
      <w:pStyle w:val="Opsomming1enivea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94175"/>
    <w:multiLevelType w:val="multilevel"/>
    <w:tmpl w:val="9D3A3CDE"/>
    <w:name w:val="Opsommingslijst rondje CED-groep2"/>
    <w:numStyleLink w:val="LijstopsommingstekensCED-Groep"/>
  </w:abstractNum>
  <w:abstractNum w:abstractNumId="12" w15:restartNumberingAfterBreak="0">
    <w:nsid w:val="4F1D562C"/>
    <w:multiLevelType w:val="multilevel"/>
    <w:tmpl w:val="9D3A3CDE"/>
    <w:name w:val="Lijst Nummering CED-Groep2"/>
    <w:numStyleLink w:val="LijstopsommingstekensCED-Groep"/>
  </w:abstractNum>
  <w:abstractNum w:abstractNumId="13" w15:restartNumberingAfterBreak="0">
    <w:nsid w:val="54FE4A47"/>
    <w:multiLevelType w:val="hybridMultilevel"/>
    <w:tmpl w:val="9D2298D8"/>
    <w:styleLink w:val="OpsommingnummerenletterCED-Groep"/>
    <w:lvl w:ilvl="0" w:tplc="74F424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59044CA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 w:tplc="6562B5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 w:tplc="52342D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4" w:tplc="5B48457E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5" w:tplc="5C1E58AA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E5CA1634">
      <w:start w:val="1"/>
      <w:numFmt w:val="decimal"/>
      <w:lvlText w:val="%7)"/>
      <w:lvlJc w:val="left"/>
      <w:pPr>
        <w:ind w:left="2520" w:hanging="360"/>
      </w:pPr>
      <w:rPr>
        <w:rFonts w:hint="default"/>
      </w:rPr>
    </w:lvl>
    <w:lvl w:ilvl="7" w:tplc="13B0AB64">
      <w:start w:val="1"/>
      <w:numFmt w:val="lowerLetter"/>
      <w:lvlText w:val="%8)"/>
      <w:lvlJc w:val="left"/>
      <w:pPr>
        <w:ind w:left="2880" w:hanging="360"/>
      </w:pPr>
      <w:rPr>
        <w:rFonts w:hint="default"/>
      </w:rPr>
    </w:lvl>
    <w:lvl w:ilvl="8" w:tplc="97201D26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4" w15:restartNumberingAfterBreak="0">
    <w:nsid w:val="565D7315"/>
    <w:multiLevelType w:val="hybridMultilevel"/>
    <w:tmpl w:val="9FC0F67E"/>
    <w:name w:val="Opsommingslijst rondje CED-groep2222"/>
    <w:lvl w:ilvl="0" w:tplc="632AB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9D0F93"/>
    <w:multiLevelType w:val="multilevel"/>
    <w:tmpl w:val="35C05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FA0EF0"/>
    <w:multiLevelType w:val="multilevel"/>
    <w:tmpl w:val="34B4430E"/>
    <w:name w:val="Inhoudsopgave Nummering CED-Groep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E0403E6"/>
    <w:multiLevelType w:val="multilevel"/>
    <w:tmpl w:val="9D3A3CDE"/>
    <w:name w:val="Opsommingslijst rondje CED-groep22"/>
    <w:numStyleLink w:val="LijstopsommingstekensCED-Groep"/>
  </w:abstractNum>
  <w:abstractNum w:abstractNumId="18" w15:restartNumberingAfterBreak="0">
    <w:nsid w:val="625065DD"/>
    <w:multiLevelType w:val="multilevel"/>
    <w:tmpl w:val="9D3A3CDE"/>
    <w:styleLink w:val="LijstopsommingstekensCED-Groep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37" w:hanging="368"/>
      </w:pPr>
      <w:rPr>
        <w:rFonts w:ascii="Courier New" w:hAnsi="Courier New" w:hint="default"/>
      </w:rPr>
    </w:lvl>
    <w:lvl w:ilvl="2">
      <w:start w:val="1"/>
      <w:numFmt w:val="bullet"/>
      <w:lvlText w:val="­"/>
      <w:lvlJc w:val="left"/>
      <w:pPr>
        <w:ind w:left="1083" w:hanging="37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440" w:hanging="33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97" w:hanging="351"/>
      </w:pPr>
      <w:rPr>
        <w:rFonts w:ascii="Courier New" w:hAnsi="Courier New" w:hint="default"/>
      </w:rPr>
    </w:lvl>
    <w:lvl w:ilvl="5">
      <w:start w:val="1"/>
      <w:numFmt w:val="bullet"/>
      <w:lvlText w:val="­"/>
      <w:lvlJc w:val="left"/>
      <w:pPr>
        <w:ind w:left="2155" w:hanging="341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2512" w:hanging="32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69" w:hanging="346"/>
      </w:pPr>
      <w:rPr>
        <w:rFonts w:ascii="Courier New" w:hAnsi="Courier New" w:hint="default"/>
      </w:rPr>
    </w:lvl>
    <w:lvl w:ilvl="8">
      <w:start w:val="1"/>
      <w:numFmt w:val="bullet"/>
      <w:lvlText w:val="­"/>
      <w:lvlJc w:val="left"/>
      <w:pPr>
        <w:ind w:left="3226" w:hanging="334"/>
      </w:pPr>
      <w:rPr>
        <w:rFonts w:ascii="Courier New" w:hAnsi="Courier New" w:hint="default"/>
      </w:rPr>
    </w:lvl>
  </w:abstractNum>
  <w:abstractNum w:abstractNumId="19" w15:restartNumberingAfterBreak="0">
    <w:nsid w:val="66CC6155"/>
    <w:multiLevelType w:val="hybridMultilevel"/>
    <w:tmpl w:val="21004BFC"/>
    <w:lvl w:ilvl="0" w:tplc="74EE3B28">
      <w:start w:val="1"/>
      <w:numFmt w:val="bullet"/>
      <w:pStyle w:val="Opsomming2eniveau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B3258"/>
    <w:multiLevelType w:val="multilevel"/>
    <w:tmpl w:val="55BC7DA6"/>
    <w:name w:val="Lijst Nummering CED-Groep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9"/>
        </w:tabs>
        <w:ind w:left="879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02"/>
        </w:tabs>
        <w:ind w:left="2002" w:hanging="9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59"/>
        </w:tabs>
        <w:ind w:left="2359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6"/>
        </w:tabs>
        <w:ind w:left="2716" w:hanging="12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73"/>
        </w:tabs>
        <w:ind w:left="3073" w:hanging="142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30"/>
        </w:tabs>
        <w:ind w:left="3430" w:hanging="161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88"/>
        </w:tabs>
        <w:ind w:left="3788" w:hanging="1775"/>
      </w:pPr>
      <w:rPr>
        <w:rFonts w:hint="default"/>
      </w:rPr>
    </w:lvl>
  </w:abstractNum>
  <w:abstractNum w:abstractNumId="21" w15:restartNumberingAfterBreak="0">
    <w:nsid w:val="6C1C29D8"/>
    <w:multiLevelType w:val="multilevel"/>
    <w:tmpl w:val="B7D87D30"/>
    <w:styleLink w:val="LijststijlnummerCED-Groep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9"/>
        </w:tabs>
        <w:ind w:left="879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02"/>
        </w:tabs>
        <w:ind w:left="2002" w:hanging="9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59"/>
        </w:tabs>
        <w:ind w:left="2359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6"/>
        </w:tabs>
        <w:ind w:left="2716" w:hanging="12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73"/>
        </w:tabs>
        <w:ind w:left="3073" w:hanging="142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30"/>
        </w:tabs>
        <w:ind w:left="3430" w:hanging="161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88"/>
        </w:tabs>
        <w:ind w:left="3788" w:hanging="1775"/>
      </w:pPr>
      <w:rPr>
        <w:rFonts w:hint="default"/>
      </w:rPr>
    </w:lvl>
  </w:abstractNum>
  <w:abstractNum w:abstractNumId="22" w15:restartNumberingAfterBreak="0">
    <w:nsid w:val="6D406F87"/>
    <w:multiLevelType w:val="multilevel"/>
    <w:tmpl w:val="9B72E1FA"/>
    <w:lvl w:ilvl="0">
      <w:start w:val="1"/>
      <w:numFmt w:val="decimal"/>
      <w:pStyle w:val="Kop1Numm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Numm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Numm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Nummer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D5D4D4E"/>
    <w:multiLevelType w:val="hybridMultilevel"/>
    <w:tmpl w:val="4E6AB63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5C3BCF"/>
    <w:multiLevelType w:val="hybridMultilevel"/>
    <w:tmpl w:val="15D6F592"/>
    <w:lvl w:ilvl="0" w:tplc="B80ACFE2">
      <w:start w:val="1"/>
      <w:numFmt w:val="decimal"/>
      <w:pStyle w:val="OpsommingNummervet"/>
      <w:lvlText w:val="%1."/>
      <w:lvlJc w:val="left"/>
      <w:pPr>
        <w:ind w:left="720" w:hanging="360"/>
      </w:pPr>
      <w:rPr>
        <w:rFonts w:ascii="Verdana" w:hAnsi="Verdana" w:hint="default"/>
        <w:b/>
        <w:i w:val="0"/>
        <w:sz w:val="1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623EE"/>
    <w:multiLevelType w:val="hybridMultilevel"/>
    <w:tmpl w:val="528646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B506FE"/>
    <w:multiLevelType w:val="hybridMultilevel"/>
    <w:tmpl w:val="D2EEA47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8803255">
    <w:abstractNumId w:val="7"/>
  </w:num>
  <w:num w:numId="2" w16cid:durableId="1838880347">
    <w:abstractNumId w:val="24"/>
  </w:num>
  <w:num w:numId="3" w16cid:durableId="1078132937">
    <w:abstractNumId w:val="6"/>
  </w:num>
  <w:num w:numId="4" w16cid:durableId="326593514">
    <w:abstractNumId w:val="10"/>
  </w:num>
  <w:num w:numId="5" w16cid:durableId="1781561946">
    <w:abstractNumId w:val="19"/>
  </w:num>
  <w:num w:numId="6" w16cid:durableId="1820807676">
    <w:abstractNumId w:val="18"/>
  </w:num>
  <w:num w:numId="7" w16cid:durableId="1335449443">
    <w:abstractNumId w:val="22"/>
  </w:num>
  <w:num w:numId="8" w16cid:durableId="154079160">
    <w:abstractNumId w:val="13"/>
  </w:num>
  <w:num w:numId="9" w16cid:durableId="1612592592">
    <w:abstractNumId w:val="21"/>
  </w:num>
  <w:num w:numId="10" w16cid:durableId="1908104707">
    <w:abstractNumId w:val="2"/>
  </w:num>
  <w:num w:numId="11" w16cid:durableId="203908782">
    <w:abstractNumId w:val="26"/>
  </w:num>
  <w:num w:numId="12" w16cid:durableId="230773616">
    <w:abstractNumId w:val="25"/>
  </w:num>
  <w:num w:numId="13" w16cid:durableId="817461057">
    <w:abstractNumId w:val="23"/>
  </w:num>
  <w:num w:numId="14" w16cid:durableId="851068621">
    <w:abstractNumId w:val="0"/>
  </w:num>
  <w:num w:numId="15" w16cid:durableId="473642744">
    <w:abstractNumId w:val="4"/>
  </w:num>
  <w:num w:numId="16" w16cid:durableId="1227450696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1A7"/>
    <w:rsid w:val="00000571"/>
    <w:rsid w:val="00000C9D"/>
    <w:rsid w:val="00000D9D"/>
    <w:rsid w:val="00001186"/>
    <w:rsid w:val="000014EB"/>
    <w:rsid w:val="000018AC"/>
    <w:rsid w:val="00001E3A"/>
    <w:rsid w:val="00002418"/>
    <w:rsid w:val="00002953"/>
    <w:rsid w:val="00002DEF"/>
    <w:rsid w:val="000031DA"/>
    <w:rsid w:val="000032A3"/>
    <w:rsid w:val="00003396"/>
    <w:rsid w:val="00003A34"/>
    <w:rsid w:val="00003F70"/>
    <w:rsid w:val="000041AA"/>
    <w:rsid w:val="000047B0"/>
    <w:rsid w:val="0000482C"/>
    <w:rsid w:val="00004BDA"/>
    <w:rsid w:val="00004F95"/>
    <w:rsid w:val="00004FB4"/>
    <w:rsid w:val="00005D5E"/>
    <w:rsid w:val="00005EEC"/>
    <w:rsid w:val="000061B1"/>
    <w:rsid w:val="00006A1B"/>
    <w:rsid w:val="00006DB4"/>
    <w:rsid w:val="0000721C"/>
    <w:rsid w:val="0000736C"/>
    <w:rsid w:val="000078C0"/>
    <w:rsid w:val="000100B4"/>
    <w:rsid w:val="00010336"/>
    <w:rsid w:val="0001034D"/>
    <w:rsid w:val="00010711"/>
    <w:rsid w:val="0001083B"/>
    <w:rsid w:val="000117E7"/>
    <w:rsid w:val="000117E9"/>
    <w:rsid w:val="00011874"/>
    <w:rsid w:val="00011A5E"/>
    <w:rsid w:val="00011D91"/>
    <w:rsid w:val="00011E1D"/>
    <w:rsid w:val="00011F09"/>
    <w:rsid w:val="00011FA1"/>
    <w:rsid w:val="00012513"/>
    <w:rsid w:val="00012524"/>
    <w:rsid w:val="00012B3F"/>
    <w:rsid w:val="00012D9F"/>
    <w:rsid w:val="0001341C"/>
    <w:rsid w:val="0001351B"/>
    <w:rsid w:val="000137F2"/>
    <w:rsid w:val="00013BDC"/>
    <w:rsid w:val="00013FD3"/>
    <w:rsid w:val="00013FF0"/>
    <w:rsid w:val="000140F6"/>
    <w:rsid w:val="00014B6F"/>
    <w:rsid w:val="00015697"/>
    <w:rsid w:val="000158C8"/>
    <w:rsid w:val="00015A5E"/>
    <w:rsid w:val="00015C35"/>
    <w:rsid w:val="00016537"/>
    <w:rsid w:val="00016697"/>
    <w:rsid w:val="0001690A"/>
    <w:rsid w:val="00016AB3"/>
    <w:rsid w:val="00016CEE"/>
    <w:rsid w:val="00017179"/>
    <w:rsid w:val="000174AA"/>
    <w:rsid w:val="0001767F"/>
    <w:rsid w:val="000176F6"/>
    <w:rsid w:val="0002008D"/>
    <w:rsid w:val="000201E8"/>
    <w:rsid w:val="000202C9"/>
    <w:rsid w:val="0002069D"/>
    <w:rsid w:val="00020E76"/>
    <w:rsid w:val="00020F0F"/>
    <w:rsid w:val="000213CF"/>
    <w:rsid w:val="00021445"/>
    <w:rsid w:val="0002191E"/>
    <w:rsid w:val="000219AA"/>
    <w:rsid w:val="00021AE0"/>
    <w:rsid w:val="00021FE4"/>
    <w:rsid w:val="00022239"/>
    <w:rsid w:val="00022356"/>
    <w:rsid w:val="000224AF"/>
    <w:rsid w:val="00022590"/>
    <w:rsid w:val="000226CE"/>
    <w:rsid w:val="000227E6"/>
    <w:rsid w:val="00022863"/>
    <w:rsid w:val="00022B07"/>
    <w:rsid w:val="00022EDB"/>
    <w:rsid w:val="0002303C"/>
    <w:rsid w:val="00023057"/>
    <w:rsid w:val="00023242"/>
    <w:rsid w:val="00023417"/>
    <w:rsid w:val="00023615"/>
    <w:rsid w:val="00023A29"/>
    <w:rsid w:val="00023BE5"/>
    <w:rsid w:val="00024880"/>
    <w:rsid w:val="00024A37"/>
    <w:rsid w:val="00025218"/>
    <w:rsid w:val="000252F1"/>
    <w:rsid w:val="000254BE"/>
    <w:rsid w:val="0002551A"/>
    <w:rsid w:val="00025EC7"/>
    <w:rsid w:val="0002630E"/>
    <w:rsid w:val="00026339"/>
    <w:rsid w:val="00026BA3"/>
    <w:rsid w:val="00027332"/>
    <w:rsid w:val="000278DE"/>
    <w:rsid w:val="00027B8B"/>
    <w:rsid w:val="00027CA8"/>
    <w:rsid w:val="00027DB9"/>
    <w:rsid w:val="000301B1"/>
    <w:rsid w:val="00030507"/>
    <w:rsid w:val="000309BE"/>
    <w:rsid w:val="000309FA"/>
    <w:rsid w:val="00030CD0"/>
    <w:rsid w:val="00030E9F"/>
    <w:rsid w:val="00031071"/>
    <w:rsid w:val="00031205"/>
    <w:rsid w:val="00031262"/>
    <w:rsid w:val="00031312"/>
    <w:rsid w:val="000313A8"/>
    <w:rsid w:val="000316AA"/>
    <w:rsid w:val="000318DC"/>
    <w:rsid w:val="00031C18"/>
    <w:rsid w:val="00031E1E"/>
    <w:rsid w:val="00031F0D"/>
    <w:rsid w:val="00032139"/>
    <w:rsid w:val="00032362"/>
    <w:rsid w:val="000331EE"/>
    <w:rsid w:val="000335CA"/>
    <w:rsid w:val="00033B33"/>
    <w:rsid w:val="0003437E"/>
    <w:rsid w:val="000343A7"/>
    <w:rsid w:val="00034429"/>
    <w:rsid w:val="0003479E"/>
    <w:rsid w:val="000347BD"/>
    <w:rsid w:val="00034BC6"/>
    <w:rsid w:val="00035993"/>
    <w:rsid w:val="00035ADF"/>
    <w:rsid w:val="00035C38"/>
    <w:rsid w:val="00035C42"/>
    <w:rsid w:val="00035CEE"/>
    <w:rsid w:val="00036262"/>
    <w:rsid w:val="00036271"/>
    <w:rsid w:val="00036540"/>
    <w:rsid w:val="000365DC"/>
    <w:rsid w:val="000374C1"/>
    <w:rsid w:val="00037892"/>
    <w:rsid w:val="00037984"/>
    <w:rsid w:val="00037B41"/>
    <w:rsid w:val="00037B57"/>
    <w:rsid w:val="00037E5A"/>
    <w:rsid w:val="00037ECE"/>
    <w:rsid w:val="00040103"/>
    <w:rsid w:val="00040348"/>
    <w:rsid w:val="00040718"/>
    <w:rsid w:val="000418A0"/>
    <w:rsid w:val="00041A3B"/>
    <w:rsid w:val="00041CC8"/>
    <w:rsid w:val="000420B8"/>
    <w:rsid w:val="000421DD"/>
    <w:rsid w:val="0004230C"/>
    <w:rsid w:val="00042A52"/>
    <w:rsid w:val="00042E23"/>
    <w:rsid w:val="00043085"/>
    <w:rsid w:val="00043230"/>
    <w:rsid w:val="00043341"/>
    <w:rsid w:val="000437A0"/>
    <w:rsid w:val="000438D3"/>
    <w:rsid w:val="0004390E"/>
    <w:rsid w:val="00043B3B"/>
    <w:rsid w:val="00043F56"/>
    <w:rsid w:val="00044415"/>
    <w:rsid w:val="00044A5C"/>
    <w:rsid w:val="00044C90"/>
    <w:rsid w:val="00045142"/>
    <w:rsid w:val="000452F1"/>
    <w:rsid w:val="00045535"/>
    <w:rsid w:val="00045751"/>
    <w:rsid w:val="00045C90"/>
    <w:rsid w:val="00045F54"/>
    <w:rsid w:val="00045F64"/>
    <w:rsid w:val="000464C2"/>
    <w:rsid w:val="00046B61"/>
    <w:rsid w:val="00047197"/>
    <w:rsid w:val="0004760F"/>
    <w:rsid w:val="000476C0"/>
    <w:rsid w:val="00047D16"/>
    <w:rsid w:val="00047D4A"/>
    <w:rsid w:val="00047ED0"/>
    <w:rsid w:val="00050017"/>
    <w:rsid w:val="00050064"/>
    <w:rsid w:val="00050065"/>
    <w:rsid w:val="000501FB"/>
    <w:rsid w:val="0005101D"/>
    <w:rsid w:val="00051179"/>
    <w:rsid w:val="00051DE9"/>
    <w:rsid w:val="00051F73"/>
    <w:rsid w:val="00052053"/>
    <w:rsid w:val="00052274"/>
    <w:rsid w:val="0005257D"/>
    <w:rsid w:val="00052ADD"/>
    <w:rsid w:val="00052F5E"/>
    <w:rsid w:val="000536CD"/>
    <w:rsid w:val="0005377D"/>
    <w:rsid w:val="00054271"/>
    <w:rsid w:val="00054CE4"/>
    <w:rsid w:val="00054D8F"/>
    <w:rsid w:val="00054F4B"/>
    <w:rsid w:val="00054FFD"/>
    <w:rsid w:val="00055552"/>
    <w:rsid w:val="0005572F"/>
    <w:rsid w:val="00055802"/>
    <w:rsid w:val="00055A81"/>
    <w:rsid w:val="00055BE5"/>
    <w:rsid w:val="00055F5C"/>
    <w:rsid w:val="00056182"/>
    <w:rsid w:val="00056397"/>
    <w:rsid w:val="000563FC"/>
    <w:rsid w:val="0005649A"/>
    <w:rsid w:val="000565B7"/>
    <w:rsid w:val="00056A46"/>
    <w:rsid w:val="00056A9D"/>
    <w:rsid w:val="0006004C"/>
    <w:rsid w:val="000604F8"/>
    <w:rsid w:val="00060822"/>
    <w:rsid w:val="000609F3"/>
    <w:rsid w:val="00060EBF"/>
    <w:rsid w:val="00060FCF"/>
    <w:rsid w:val="00061560"/>
    <w:rsid w:val="0006219B"/>
    <w:rsid w:val="00062386"/>
    <w:rsid w:val="000623BD"/>
    <w:rsid w:val="000626CA"/>
    <w:rsid w:val="00062843"/>
    <w:rsid w:val="0006284B"/>
    <w:rsid w:val="00062D82"/>
    <w:rsid w:val="00062E75"/>
    <w:rsid w:val="0006325C"/>
    <w:rsid w:val="0006355F"/>
    <w:rsid w:val="00063A3C"/>
    <w:rsid w:val="00063E47"/>
    <w:rsid w:val="0006430E"/>
    <w:rsid w:val="00065A27"/>
    <w:rsid w:val="00065F23"/>
    <w:rsid w:val="00065FB4"/>
    <w:rsid w:val="0006618F"/>
    <w:rsid w:val="000661EC"/>
    <w:rsid w:val="000662D2"/>
    <w:rsid w:val="0006636B"/>
    <w:rsid w:val="000664B4"/>
    <w:rsid w:val="00066AEC"/>
    <w:rsid w:val="00066B43"/>
    <w:rsid w:val="00066DB9"/>
    <w:rsid w:val="00067200"/>
    <w:rsid w:val="00067201"/>
    <w:rsid w:val="00067562"/>
    <w:rsid w:val="000679B0"/>
    <w:rsid w:val="00070129"/>
    <w:rsid w:val="00070600"/>
    <w:rsid w:val="000709ED"/>
    <w:rsid w:val="00070A73"/>
    <w:rsid w:val="00071E89"/>
    <w:rsid w:val="000722B3"/>
    <w:rsid w:val="00072398"/>
    <w:rsid w:val="000723D1"/>
    <w:rsid w:val="00072484"/>
    <w:rsid w:val="0007254D"/>
    <w:rsid w:val="000729EF"/>
    <w:rsid w:val="00072C5C"/>
    <w:rsid w:val="00072DC0"/>
    <w:rsid w:val="0007315C"/>
    <w:rsid w:val="0007337A"/>
    <w:rsid w:val="00073397"/>
    <w:rsid w:val="00073489"/>
    <w:rsid w:val="00073B56"/>
    <w:rsid w:val="00074058"/>
    <w:rsid w:val="00074462"/>
    <w:rsid w:val="00074830"/>
    <w:rsid w:val="00075260"/>
    <w:rsid w:val="000752DD"/>
    <w:rsid w:val="00076541"/>
    <w:rsid w:val="000765BA"/>
    <w:rsid w:val="00076821"/>
    <w:rsid w:val="00076FC5"/>
    <w:rsid w:val="00077083"/>
    <w:rsid w:val="00077203"/>
    <w:rsid w:val="00077590"/>
    <w:rsid w:val="00077B95"/>
    <w:rsid w:val="00077BC1"/>
    <w:rsid w:val="00077EFC"/>
    <w:rsid w:val="000806EA"/>
    <w:rsid w:val="000808C8"/>
    <w:rsid w:val="000809B6"/>
    <w:rsid w:val="000809EA"/>
    <w:rsid w:val="00081203"/>
    <w:rsid w:val="000812F4"/>
    <w:rsid w:val="0008130E"/>
    <w:rsid w:val="0008139C"/>
    <w:rsid w:val="000814BF"/>
    <w:rsid w:val="00081506"/>
    <w:rsid w:val="00081AEA"/>
    <w:rsid w:val="00081CC5"/>
    <w:rsid w:val="0008213C"/>
    <w:rsid w:val="00082233"/>
    <w:rsid w:val="00083096"/>
    <w:rsid w:val="0008326D"/>
    <w:rsid w:val="000832A9"/>
    <w:rsid w:val="000835AD"/>
    <w:rsid w:val="00083ACB"/>
    <w:rsid w:val="00083C90"/>
    <w:rsid w:val="00083C92"/>
    <w:rsid w:val="000842EB"/>
    <w:rsid w:val="0008441E"/>
    <w:rsid w:val="00084443"/>
    <w:rsid w:val="000845C2"/>
    <w:rsid w:val="000845FF"/>
    <w:rsid w:val="00084973"/>
    <w:rsid w:val="00084F77"/>
    <w:rsid w:val="0008515F"/>
    <w:rsid w:val="000851D5"/>
    <w:rsid w:val="00085332"/>
    <w:rsid w:val="00085352"/>
    <w:rsid w:val="00085BE9"/>
    <w:rsid w:val="00085E62"/>
    <w:rsid w:val="00086871"/>
    <w:rsid w:val="000869E7"/>
    <w:rsid w:val="00086BB9"/>
    <w:rsid w:val="00086C21"/>
    <w:rsid w:val="00086C6F"/>
    <w:rsid w:val="0008719B"/>
    <w:rsid w:val="0008743F"/>
    <w:rsid w:val="00087464"/>
    <w:rsid w:val="00090014"/>
    <w:rsid w:val="000901B6"/>
    <w:rsid w:val="0009048E"/>
    <w:rsid w:val="0009063A"/>
    <w:rsid w:val="00090670"/>
    <w:rsid w:val="000909D1"/>
    <w:rsid w:val="00090A73"/>
    <w:rsid w:val="00090F50"/>
    <w:rsid w:val="000913C9"/>
    <w:rsid w:val="00091668"/>
    <w:rsid w:val="000916D4"/>
    <w:rsid w:val="00091A06"/>
    <w:rsid w:val="00091F68"/>
    <w:rsid w:val="00091FCB"/>
    <w:rsid w:val="00092724"/>
    <w:rsid w:val="000929F4"/>
    <w:rsid w:val="000932D6"/>
    <w:rsid w:val="00093B26"/>
    <w:rsid w:val="00093C8D"/>
    <w:rsid w:val="0009401C"/>
    <w:rsid w:val="00094419"/>
    <w:rsid w:val="00094620"/>
    <w:rsid w:val="00094644"/>
    <w:rsid w:val="00094AD2"/>
    <w:rsid w:val="00094EF1"/>
    <w:rsid w:val="00094F3F"/>
    <w:rsid w:val="000950FB"/>
    <w:rsid w:val="0009597F"/>
    <w:rsid w:val="0009614D"/>
    <w:rsid w:val="00096151"/>
    <w:rsid w:val="000963F2"/>
    <w:rsid w:val="00096AD5"/>
    <w:rsid w:val="00096BC1"/>
    <w:rsid w:val="00097059"/>
    <w:rsid w:val="0009780E"/>
    <w:rsid w:val="0009790E"/>
    <w:rsid w:val="00097988"/>
    <w:rsid w:val="00097C23"/>
    <w:rsid w:val="00097EAE"/>
    <w:rsid w:val="00097F39"/>
    <w:rsid w:val="000A023A"/>
    <w:rsid w:val="000A0369"/>
    <w:rsid w:val="000A03B9"/>
    <w:rsid w:val="000A04EF"/>
    <w:rsid w:val="000A0D85"/>
    <w:rsid w:val="000A11BC"/>
    <w:rsid w:val="000A14D9"/>
    <w:rsid w:val="000A177F"/>
    <w:rsid w:val="000A1A26"/>
    <w:rsid w:val="000A1E1A"/>
    <w:rsid w:val="000A22D8"/>
    <w:rsid w:val="000A241B"/>
    <w:rsid w:val="000A288D"/>
    <w:rsid w:val="000A29B5"/>
    <w:rsid w:val="000A2AB0"/>
    <w:rsid w:val="000A307A"/>
    <w:rsid w:val="000A3E38"/>
    <w:rsid w:val="000A4314"/>
    <w:rsid w:val="000A4419"/>
    <w:rsid w:val="000A4B4D"/>
    <w:rsid w:val="000A4B94"/>
    <w:rsid w:val="000A55DF"/>
    <w:rsid w:val="000A5804"/>
    <w:rsid w:val="000A5D64"/>
    <w:rsid w:val="000A6583"/>
    <w:rsid w:val="000A6A0D"/>
    <w:rsid w:val="000A6ACE"/>
    <w:rsid w:val="000A6D13"/>
    <w:rsid w:val="000A6F30"/>
    <w:rsid w:val="000A7109"/>
    <w:rsid w:val="000B0436"/>
    <w:rsid w:val="000B0562"/>
    <w:rsid w:val="000B05F1"/>
    <w:rsid w:val="000B15BA"/>
    <w:rsid w:val="000B15DB"/>
    <w:rsid w:val="000B17EA"/>
    <w:rsid w:val="000B2089"/>
    <w:rsid w:val="000B24FB"/>
    <w:rsid w:val="000B2D42"/>
    <w:rsid w:val="000B2D58"/>
    <w:rsid w:val="000B30D1"/>
    <w:rsid w:val="000B32C2"/>
    <w:rsid w:val="000B3401"/>
    <w:rsid w:val="000B393A"/>
    <w:rsid w:val="000B406B"/>
    <w:rsid w:val="000B4226"/>
    <w:rsid w:val="000B42CE"/>
    <w:rsid w:val="000B4369"/>
    <w:rsid w:val="000B4EDF"/>
    <w:rsid w:val="000B5053"/>
    <w:rsid w:val="000B524E"/>
    <w:rsid w:val="000B52E7"/>
    <w:rsid w:val="000B5334"/>
    <w:rsid w:val="000B5689"/>
    <w:rsid w:val="000B6CF6"/>
    <w:rsid w:val="000B6D06"/>
    <w:rsid w:val="000B6E84"/>
    <w:rsid w:val="000B72AA"/>
    <w:rsid w:val="000B7340"/>
    <w:rsid w:val="000B7FA2"/>
    <w:rsid w:val="000C011F"/>
    <w:rsid w:val="000C040B"/>
    <w:rsid w:val="000C0757"/>
    <w:rsid w:val="000C0AEC"/>
    <w:rsid w:val="000C1F28"/>
    <w:rsid w:val="000C1FF8"/>
    <w:rsid w:val="000C25E7"/>
    <w:rsid w:val="000C271D"/>
    <w:rsid w:val="000C2D68"/>
    <w:rsid w:val="000C3BE4"/>
    <w:rsid w:val="000C3C11"/>
    <w:rsid w:val="000C3C32"/>
    <w:rsid w:val="000C408A"/>
    <w:rsid w:val="000C4096"/>
    <w:rsid w:val="000C424B"/>
    <w:rsid w:val="000C434A"/>
    <w:rsid w:val="000C4C02"/>
    <w:rsid w:val="000C53C6"/>
    <w:rsid w:val="000C543C"/>
    <w:rsid w:val="000C54E2"/>
    <w:rsid w:val="000C54E8"/>
    <w:rsid w:val="000C5CBE"/>
    <w:rsid w:val="000C656B"/>
    <w:rsid w:val="000C65FC"/>
    <w:rsid w:val="000C68BA"/>
    <w:rsid w:val="000C70E2"/>
    <w:rsid w:val="000C73F8"/>
    <w:rsid w:val="000D0028"/>
    <w:rsid w:val="000D0A42"/>
    <w:rsid w:val="000D0BBD"/>
    <w:rsid w:val="000D1511"/>
    <w:rsid w:val="000D1999"/>
    <w:rsid w:val="000D1A31"/>
    <w:rsid w:val="000D27E1"/>
    <w:rsid w:val="000D2898"/>
    <w:rsid w:val="000D300B"/>
    <w:rsid w:val="000D30FD"/>
    <w:rsid w:val="000D3A0E"/>
    <w:rsid w:val="000D3D2D"/>
    <w:rsid w:val="000D3EC4"/>
    <w:rsid w:val="000D41F3"/>
    <w:rsid w:val="000D441E"/>
    <w:rsid w:val="000D454A"/>
    <w:rsid w:val="000D456D"/>
    <w:rsid w:val="000D46F4"/>
    <w:rsid w:val="000D480A"/>
    <w:rsid w:val="000D49A6"/>
    <w:rsid w:val="000D49C1"/>
    <w:rsid w:val="000D4DD5"/>
    <w:rsid w:val="000D5007"/>
    <w:rsid w:val="000D5053"/>
    <w:rsid w:val="000D505F"/>
    <w:rsid w:val="000D5193"/>
    <w:rsid w:val="000D53A8"/>
    <w:rsid w:val="000D5AC2"/>
    <w:rsid w:val="000D5D37"/>
    <w:rsid w:val="000D60AC"/>
    <w:rsid w:val="000D63B7"/>
    <w:rsid w:val="000D66DE"/>
    <w:rsid w:val="000D72DF"/>
    <w:rsid w:val="000D73C1"/>
    <w:rsid w:val="000D7509"/>
    <w:rsid w:val="000D7553"/>
    <w:rsid w:val="000D7715"/>
    <w:rsid w:val="000D794B"/>
    <w:rsid w:val="000E16C1"/>
    <w:rsid w:val="000E1728"/>
    <w:rsid w:val="000E1916"/>
    <w:rsid w:val="000E1B14"/>
    <w:rsid w:val="000E1E12"/>
    <w:rsid w:val="000E287C"/>
    <w:rsid w:val="000E2BEA"/>
    <w:rsid w:val="000E2F14"/>
    <w:rsid w:val="000E31A5"/>
    <w:rsid w:val="000E3569"/>
    <w:rsid w:val="000E37E7"/>
    <w:rsid w:val="000E3C56"/>
    <w:rsid w:val="000E3FD8"/>
    <w:rsid w:val="000E4043"/>
    <w:rsid w:val="000E429F"/>
    <w:rsid w:val="000E44CD"/>
    <w:rsid w:val="000E4B9E"/>
    <w:rsid w:val="000E52EF"/>
    <w:rsid w:val="000E531C"/>
    <w:rsid w:val="000E5371"/>
    <w:rsid w:val="000E5582"/>
    <w:rsid w:val="000E56E6"/>
    <w:rsid w:val="000E56ED"/>
    <w:rsid w:val="000E5FB4"/>
    <w:rsid w:val="000E6778"/>
    <w:rsid w:val="000E6964"/>
    <w:rsid w:val="000E6A3D"/>
    <w:rsid w:val="000E6CC9"/>
    <w:rsid w:val="000E6CD2"/>
    <w:rsid w:val="000E6FB1"/>
    <w:rsid w:val="000E74CF"/>
    <w:rsid w:val="000E786B"/>
    <w:rsid w:val="000E7C00"/>
    <w:rsid w:val="000E7E4C"/>
    <w:rsid w:val="000E7EB2"/>
    <w:rsid w:val="000F0CF1"/>
    <w:rsid w:val="000F1393"/>
    <w:rsid w:val="000F143B"/>
    <w:rsid w:val="000F14A3"/>
    <w:rsid w:val="000F1619"/>
    <w:rsid w:val="000F16C2"/>
    <w:rsid w:val="000F1920"/>
    <w:rsid w:val="000F19A0"/>
    <w:rsid w:val="000F1CE0"/>
    <w:rsid w:val="000F1E88"/>
    <w:rsid w:val="000F2112"/>
    <w:rsid w:val="000F224B"/>
    <w:rsid w:val="000F280B"/>
    <w:rsid w:val="000F2C43"/>
    <w:rsid w:val="000F308B"/>
    <w:rsid w:val="000F3151"/>
    <w:rsid w:val="000F382F"/>
    <w:rsid w:val="000F384B"/>
    <w:rsid w:val="000F3CE3"/>
    <w:rsid w:val="000F3E93"/>
    <w:rsid w:val="000F3F4E"/>
    <w:rsid w:val="000F41D4"/>
    <w:rsid w:val="000F42BF"/>
    <w:rsid w:val="000F434F"/>
    <w:rsid w:val="000F4BD1"/>
    <w:rsid w:val="000F54F7"/>
    <w:rsid w:val="000F5A00"/>
    <w:rsid w:val="000F5CF5"/>
    <w:rsid w:val="000F5F1D"/>
    <w:rsid w:val="000F61F6"/>
    <w:rsid w:val="000F62E2"/>
    <w:rsid w:val="000F688B"/>
    <w:rsid w:val="000F6DF8"/>
    <w:rsid w:val="000F79C2"/>
    <w:rsid w:val="000F7AC2"/>
    <w:rsid w:val="001008A5"/>
    <w:rsid w:val="0010093E"/>
    <w:rsid w:val="001010B1"/>
    <w:rsid w:val="0010117F"/>
    <w:rsid w:val="001013BA"/>
    <w:rsid w:val="001032B9"/>
    <w:rsid w:val="001032BF"/>
    <w:rsid w:val="001032E5"/>
    <w:rsid w:val="00103BA8"/>
    <w:rsid w:val="00103C30"/>
    <w:rsid w:val="00103D4A"/>
    <w:rsid w:val="00103E64"/>
    <w:rsid w:val="00103EF4"/>
    <w:rsid w:val="0010408B"/>
    <w:rsid w:val="0010484F"/>
    <w:rsid w:val="0010485B"/>
    <w:rsid w:val="0010497C"/>
    <w:rsid w:val="00104F64"/>
    <w:rsid w:val="0010593F"/>
    <w:rsid w:val="00105A75"/>
    <w:rsid w:val="00105ACF"/>
    <w:rsid w:val="00105BD2"/>
    <w:rsid w:val="00105CE2"/>
    <w:rsid w:val="001063C0"/>
    <w:rsid w:val="00106534"/>
    <w:rsid w:val="001069BC"/>
    <w:rsid w:val="00106C98"/>
    <w:rsid w:val="00106D60"/>
    <w:rsid w:val="001074BB"/>
    <w:rsid w:val="00107D4E"/>
    <w:rsid w:val="00110F72"/>
    <w:rsid w:val="00111366"/>
    <w:rsid w:val="00111707"/>
    <w:rsid w:val="00111D2A"/>
    <w:rsid w:val="00111EF0"/>
    <w:rsid w:val="00112007"/>
    <w:rsid w:val="0011288F"/>
    <w:rsid w:val="001128B2"/>
    <w:rsid w:val="001129BB"/>
    <w:rsid w:val="001130EA"/>
    <w:rsid w:val="001135F5"/>
    <w:rsid w:val="0011392B"/>
    <w:rsid w:val="001139EA"/>
    <w:rsid w:val="00113B33"/>
    <w:rsid w:val="00113E83"/>
    <w:rsid w:val="00114572"/>
    <w:rsid w:val="00114614"/>
    <w:rsid w:val="00114A69"/>
    <w:rsid w:val="00114D32"/>
    <w:rsid w:val="0011501D"/>
    <w:rsid w:val="00115506"/>
    <w:rsid w:val="00115603"/>
    <w:rsid w:val="001157C9"/>
    <w:rsid w:val="00115822"/>
    <w:rsid w:val="00115991"/>
    <w:rsid w:val="001169D8"/>
    <w:rsid w:val="00116BCF"/>
    <w:rsid w:val="00116C04"/>
    <w:rsid w:val="00117230"/>
    <w:rsid w:val="001174A5"/>
    <w:rsid w:val="00117820"/>
    <w:rsid w:val="00117D2D"/>
    <w:rsid w:val="00120222"/>
    <w:rsid w:val="0012047D"/>
    <w:rsid w:val="001204DC"/>
    <w:rsid w:val="0012064B"/>
    <w:rsid w:val="00120DDF"/>
    <w:rsid w:val="00120ECC"/>
    <w:rsid w:val="00120EEB"/>
    <w:rsid w:val="0012110D"/>
    <w:rsid w:val="001211BA"/>
    <w:rsid w:val="001211EA"/>
    <w:rsid w:val="00121214"/>
    <w:rsid w:val="001217D4"/>
    <w:rsid w:val="0012197B"/>
    <w:rsid w:val="00121DC5"/>
    <w:rsid w:val="001227BD"/>
    <w:rsid w:val="0012286E"/>
    <w:rsid w:val="001228AF"/>
    <w:rsid w:val="00122918"/>
    <w:rsid w:val="00122E64"/>
    <w:rsid w:val="00123390"/>
    <w:rsid w:val="00123D71"/>
    <w:rsid w:val="00123E77"/>
    <w:rsid w:val="00123F1F"/>
    <w:rsid w:val="001241FF"/>
    <w:rsid w:val="00124219"/>
    <w:rsid w:val="001244A6"/>
    <w:rsid w:val="0012462F"/>
    <w:rsid w:val="00124727"/>
    <w:rsid w:val="0012480D"/>
    <w:rsid w:val="0012488F"/>
    <w:rsid w:val="00124906"/>
    <w:rsid w:val="00124A7F"/>
    <w:rsid w:val="00124E5B"/>
    <w:rsid w:val="0012517F"/>
    <w:rsid w:val="00125606"/>
    <w:rsid w:val="00125F20"/>
    <w:rsid w:val="0012681C"/>
    <w:rsid w:val="0012681E"/>
    <w:rsid w:val="00127032"/>
    <w:rsid w:val="001270A1"/>
    <w:rsid w:val="00127163"/>
    <w:rsid w:val="001271C9"/>
    <w:rsid w:val="001277C3"/>
    <w:rsid w:val="00127CDF"/>
    <w:rsid w:val="00127E7D"/>
    <w:rsid w:val="001304C2"/>
    <w:rsid w:val="00130FE3"/>
    <w:rsid w:val="0013147A"/>
    <w:rsid w:val="001314D2"/>
    <w:rsid w:val="001316DD"/>
    <w:rsid w:val="00131B17"/>
    <w:rsid w:val="00131DDA"/>
    <w:rsid w:val="001320D8"/>
    <w:rsid w:val="00132522"/>
    <w:rsid w:val="00132605"/>
    <w:rsid w:val="0013274B"/>
    <w:rsid w:val="00132F4B"/>
    <w:rsid w:val="001331E0"/>
    <w:rsid w:val="00133332"/>
    <w:rsid w:val="001333CF"/>
    <w:rsid w:val="00133949"/>
    <w:rsid w:val="00133B51"/>
    <w:rsid w:val="00133D0E"/>
    <w:rsid w:val="00133E29"/>
    <w:rsid w:val="00134565"/>
    <w:rsid w:val="00134BEA"/>
    <w:rsid w:val="00135172"/>
    <w:rsid w:val="001356A6"/>
    <w:rsid w:val="001359A8"/>
    <w:rsid w:val="00135B04"/>
    <w:rsid w:val="00135B50"/>
    <w:rsid w:val="00135BD3"/>
    <w:rsid w:val="00135BD5"/>
    <w:rsid w:val="00135CCA"/>
    <w:rsid w:val="00136824"/>
    <w:rsid w:val="00137539"/>
    <w:rsid w:val="00137ADC"/>
    <w:rsid w:val="00137CBF"/>
    <w:rsid w:val="00140063"/>
    <w:rsid w:val="00140919"/>
    <w:rsid w:val="001409AA"/>
    <w:rsid w:val="00140BC3"/>
    <w:rsid w:val="00140E17"/>
    <w:rsid w:val="0014100C"/>
    <w:rsid w:val="001412D3"/>
    <w:rsid w:val="001418BD"/>
    <w:rsid w:val="00141B24"/>
    <w:rsid w:val="00142A3B"/>
    <w:rsid w:val="00142B74"/>
    <w:rsid w:val="00142F3B"/>
    <w:rsid w:val="0014303F"/>
    <w:rsid w:val="001430AD"/>
    <w:rsid w:val="001438A5"/>
    <w:rsid w:val="001438BD"/>
    <w:rsid w:val="00143C21"/>
    <w:rsid w:val="00143DCF"/>
    <w:rsid w:val="00143E76"/>
    <w:rsid w:val="001442AC"/>
    <w:rsid w:val="001446B5"/>
    <w:rsid w:val="0014472E"/>
    <w:rsid w:val="001447A8"/>
    <w:rsid w:val="00145868"/>
    <w:rsid w:val="00145C44"/>
    <w:rsid w:val="00145CEA"/>
    <w:rsid w:val="00145D30"/>
    <w:rsid w:val="00145D4D"/>
    <w:rsid w:val="001461DD"/>
    <w:rsid w:val="0014640C"/>
    <w:rsid w:val="001465D4"/>
    <w:rsid w:val="00146863"/>
    <w:rsid w:val="00146F13"/>
    <w:rsid w:val="00150100"/>
    <w:rsid w:val="00150196"/>
    <w:rsid w:val="00150278"/>
    <w:rsid w:val="001508E6"/>
    <w:rsid w:val="00150D76"/>
    <w:rsid w:val="00150DF4"/>
    <w:rsid w:val="0015104A"/>
    <w:rsid w:val="001511D3"/>
    <w:rsid w:val="0015184B"/>
    <w:rsid w:val="00151983"/>
    <w:rsid w:val="00151A12"/>
    <w:rsid w:val="00151A6A"/>
    <w:rsid w:val="00151BE1"/>
    <w:rsid w:val="00151C95"/>
    <w:rsid w:val="00152019"/>
    <w:rsid w:val="00152645"/>
    <w:rsid w:val="001527D7"/>
    <w:rsid w:val="00152E9A"/>
    <w:rsid w:val="001535E6"/>
    <w:rsid w:val="00153772"/>
    <w:rsid w:val="00153B0F"/>
    <w:rsid w:val="00153ED0"/>
    <w:rsid w:val="00154332"/>
    <w:rsid w:val="0015504A"/>
    <w:rsid w:val="001556AC"/>
    <w:rsid w:val="00155959"/>
    <w:rsid w:val="00156336"/>
    <w:rsid w:val="00156701"/>
    <w:rsid w:val="0015692B"/>
    <w:rsid w:val="00156E4C"/>
    <w:rsid w:val="00157ADA"/>
    <w:rsid w:val="00157E2B"/>
    <w:rsid w:val="0016027F"/>
    <w:rsid w:val="00160712"/>
    <w:rsid w:val="00160B36"/>
    <w:rsid w:val="00160BC9"/>
    <w:rsid w:val="0016159F"/>
    <w:rsid w:val="001620CA"/>
    <w:rsid w:val="0016261D"/>
    <w:rsid w:val="0016264F"/>
    <w:rsid w:val="00162759"/>
    <w:rsid w:val="00162B87"/>
    <w:rsid w:val="00162DDE"/>
    <w:rsid w:val="001637E2"/>
    <w:rsid w:val="00163A9D"/>
    <w:rsid w:val="00163DEF"/>
    <w:rsid w:val="001642C7"/>
    <w:rsid w:val="00164477"/>
    <w:rsid w:val="00165677"/>
    <w:rsid w:val="001656B0"/>
    <w:rsid w:val="0016592F"/>
    <w:rsid w:val="0016608D"/>
    <w:rsid w:val="001661F2"/>
    <w:rsid w:val="00166408"/>
    <w:rsid w:val="0016699B"/>
    <w:rsid w:val="00166A5B"/>
    <w:rsid w:val="00166FB9"/>
    <w:rsid w:val="0016741F"/>
    <w:rsid w:val="0016748E"/>
    <w:rsid w:val="00167F14"/>
    <w:rsid w:val="001702BB"/>
    <w:rsid w:val="00170C1E"/>
    <w:rsid w:val="001713DA"/>
    <w:rsid w:val="0017158C"/>
    <w:rsid w:val="00171B04"/>
    <w:rsid w:val="00172000"/>
    <w:rsid w:val="001723FD"/>
    <w:rsid w:val="00172486"/>
    <w:rsid w:val="00172CFC"/>
    <w:rsid w:val="00172DB2"/>
    <w:rsid w:val="0017334D"/>
    <w:rsid w:val="0017339A"/>
    <w:rsid w:val="001734E5"/>
    <w:rsid w:val="001739D5"/>
    <w:rsid w:val="00173BFF"/>
    <w:rsid w:val="00173F8E"/>
    <w:rsid w:val="00174175"/>
    <w:rsid w:val="00174421"/>
    <w:rsid w:val="00174770"/>
    <w:rsid w:val="0017497F"/>
    <w:rsid w:val="00174B50"/>
    <w:rsid w:val="00174D7A"/>
    <w:rsid w:val="0017521E"/>
    <w:rsid w:val="001757B9"/>
    <w:rsid w:val="00176239"/>
    <w:rsid w:val="0017635D"/>
    <w:rsid w:val="00176A02"/>
    <w:rsid w:val="00176C1C"/>
    <w:rsid w:val="001773C6"/>
    <w:rsid w:val="001773F6"/>
    <w:rsid w:val="001773FA"/>
    <w:rsid w:val="0017789E"/>
    <w:rsid w:val="001779D1"/>
    <w:rsid w:val="001801C4"/>
    <w:rsid w:val="001813A5"/>
    <w:rsid w:val="0018175F"/>
    <w:rsid w:val="00181C67"/>
    <w:rsid w:val="00181FE1"/>
    <w:rsid w:val="001820E7"/>
    <w:rsid w:val="00182342"/>
    <w:rsid w:val="00182933"/>
    <w:rsid w:val="00182DCC"/>
    <w:rsid w:val="00183493"/>
    <w:rsid w:val="001836C7"/>
    <w:rsid w:val="00183B46"/>
    <w:rsid w:val="00183D8B"/>
    <w:rsid w:val="00183D95"/>
    <w:rsid w:val="001841A3"/>
    <w:rsid w:val="001845E9"/>
    <w:rsid w:val="00184ACD"/>
    <w:rsid w:val="00184CDF"/>
    <w:rsid w:val="0018550B"/>
    <w:rsid w:val="001857EB"/>
    <w:rsid w:val="001859E5"/>
    <w:rsid w:val="0018622D"/>
    <w:rsid w:val="001865BB"/>
    <w:rsid w:val="00187149"/>
    <w:rsid w:val="0018733A"/>
    <w:rsid w:val="00187979"/>
    <w:rsid w:val="00187D05"/>
    <w:rsid w:val="00190374"/>
    <w:rsid w:val="00190659"/>
    <w:rsid w:val="0019092F"/>
    <w:rsid w:val="00190A8C"/>
    <w:rsid w:val="00190B47"/>
    <w:rsid w:val="00190E88"/>
    <w:rsid w:val="001914BD"/>
    <w:rsid w:val="001922D5"/>
    <w:rsid w:val="0019230C"/>
    <w:rsid w:val="00192578"/>
    <w:rsid w:val="001925EC"/>
    <w:rsid w:val="001928B0"/>
    <w:rsid w:val="0019298E"/>
    <w:rsid w:val="00192C90"/>
    <w:rsid w:val="00192E33"/>
    <w:rsid w:val="00193605"/>
    <w:rsid w:val="00193A02"/>
    <w:rsid w:val="00193F11"/>
    <w:rsid w:val="001945B1"/>
    <w:rsid w:val="00195003"/>
    <w:rsid w:val="00195269"/>
    <w:rsid w:val="00195B53"/>
    <w:rsid w:val="00195BEC"/>
    <w:rsid w:val="00195C97"/>
    <w:rsid w:val="00195FA1"/>
    <w:rsid w:val="001962D9"/>
    <w:rsid w:val="00196983"/>
    <w:rsid w:val="00196D4F"/>
    <w:rsid w:val="001979D5"/>
    <w:rsid w:val="00197ED1"/>
    <w:rsid w:val="001A0865"/>
    <w:rsid w:val="001A09DC"/>
    <w:rsid w:val="001A0CB0"/>
    <w:rsid w:val="001A130F"/>
    <w:rsid w:val="001A139E"/>
    <w:rsid w:val="001A1569"/>
    <w:rsid w:val="001A1735"/>
    <w:rsid w:val="001A1881"/>
    <w:rsid w:val="001A189E"/>
    <w:rsid w:val="001A207D"/>
    <w:rsid w:val="001A215D"/>
    <w:rsid w:val="001A2598"/>
    <w:rsid w:val="001A25D3"/>
    <w:rsid w:val="001A2A85"/>
    <w:rsid w:val="001A2BA5"/>
    <w:rsid w:val="001A2C90"/>
    <w:rsid w:val="001A2F51"/>
    <w:rsid w:val="001A37FB"/>
    <w:rsid w:val="001A3A20"/>
    <w:rsid w:val="001A3AD6"/>
    <w:rsid w:val="001A4665"/>
    <w:rsid w:val="001A5217"/>
    <w:rsid w:val="001A5277"/>
    <w:rsid w:val="001A53B9"/>
    <w:rsid w:val="001A5421"/>
    <w:rsid w:val="001A544C"/>
    <w:rsid w:val="001A5DAD"/>
    <w:rsid w:val="001A5FE0"/>
    <w:rsid w:val="001A6CE4"/>
    <w:rsid w:val="001A70AB"/>
    <w:rsid w:val="001A71AA"/>
    <w:rsid w:val="001A74D1"/>
    <w:rsid w:val="001A75FE"/>
    <w:rsid w:val="001A78EA"/>
    <w:rsid w:val="001A794A"/>
    <w:rsid w:val="001B00FF"/>
    <w:rsid w:val="001B0388"/>
    <w:rsid w:val="001B0704"/>
    <w:rsid w:val="001B0B52"/>
    <w:rsid w:val="001B1077"/>
    <w:rsid w:val="001B13F4"/>
    <w:rsid w:val="001B1A81"/>
    <w:rsid w:val="001B1C8E"/>
    <w:rsid w:val="001B1CE8"/>
    <w:rsid w:val="001B1FD1"/>
    <w:rsid w:val="001B23D9"/>
    <w:rsid w:val="001B2691"/>
    <w:rsid w:val="001B292D"/>
    <w:rsid w:val="001B3151"/>
    <w:rsid w:val="001B375D"/>
    <w:rsid w:val="001B37C5"/>
    <w:rsid w:val="001B3A30"/>
    <w:rsid w:val="001B3C83"/>
    <w:rsid w:val="001B3C8D"/>
    <w:rsid w:val="001B4238"/>
    <w:rsid w:val="001B475B"/>
    <w:rsid w:val="001B5017"/>
    <w:rsid w:val="001B5025"/>
    <w:rsid w:val="001B5290"/>
    <w:rsid w:val="001B52E7"/>
    <w:rsid w:val="001B530E"/>
    <w:rsid w:val="001B573E"/>
    <w:rsid w:val="001B6ACE"/>
    <w:rsid w:val="001B712F"/>
    <w:rsid w:val="001B7233"/>
    <w:rsid w:val="001B7BAB"/>
    <w:rsid w:val="001B7E0E"/>
    <w:rsid w:val="001B7E1C"/>
    <w:rsid w:val="001B7E37"/>
    <w:rsid w:val="001C01F6"/>
    <w:rsid w:val="001C0E85"/>
    <w:rsid w:val="001C176D"/>
    <w:rsid w:val="001C18A0"/>
    <w:rsid w:val="001C19C7"/>
    <w:rsid w:val="001C1A23"/>
    <w:rsid w:val="001C20B4"/>
    <w:rsid w:val="001C22CA"/>
    <w:rsid w:val="001C23E3"/>
    <w:rsid w:val="001C27FD"/>
    <w:rsid w:val="001C2D3B"/>
    <w:rsid w:val="001C3564"/>
    <w:rsid w:val="001C3B34"/>
    <w:rsid w:val="001C4122"/>
    <w:rsid w:val="001C4499"/>
    <w:rsid w:val="001C4669"/>
    <w:rsid w:val="001C491F"/>
    <w:rsid w:val="001C52A0"/>
    <w:rsid w:val="001C53BA"/>
    <w:rsid w:val="001C53ED"/>
    <w:rsid w:val="001C57FE"/>
    <w:rsid w:val="001C5AE6"/>
    <w:rsid w:val="001C5B2F"/>
    <w:rsid w:val="001C6919"/>
    <w:rsid w:val="001C6960"/>
    <w:rsid w:val="001C7347"/>
    <w:rsid w:val="001C73BB"/>
    <w:rsid w:val="001C75DC"/>
    <w:rsid w:val="001C7887"/>
    <w:rsid w:val="001C7A29"/>
    <w:rsid w:val="001C7BED"/>
    <w:rsid w:val="001D05DD"/>
    <w:rsid w:val="001D1AAE"/>
    <w:rsid w:val="001D1FED"/>
    <w:rsid w:val="001D22D8"/>
    <w:rsid w:val="001D32C5"/>
    <w:rsid w:val="001D3C99"/>
    <w:rsid w:val="001D422C"/>
    <w:rsid w:val="001D48EA"/>
    <w:rsid w:val="001D4927"/>
    <w:rsid w:val="001D4B6B"/>
    <w:rsid w:val="001D4D1D"/>
    <w:rsid w:val="001D4E9A"/>
    <w:rsid w:val="001D4EE0"/>
    <w:rsid w:val="001D5554"/>
    <w:rsid w:val="001D55C0"/>
    <w:rsid w:val="001D56C9"/>
    <w:rsid w:val="001D5A46"/>
    <w:rsid w:val="001D645A"/>
    <w:rsid w:val="001D6809"/>
    <w:rsid w:val="001D6842"/>
    <w:rsid w:val="001D719C"/>
    <w:rsid w:val="001D7247"/>
    <w:rsid w:val="001D7309"/>
    <w:rsid w:val="001D7314"/>
    <w:rsid w:val="001E00C2"/>
    <w:rsid w:val="001E034F"/>
    <w:rsid w:val="001E0559"/>
    <w:rsid w:val="001E0695"/>
    <w:rsid w:val="001E0913"/>
    <w:rsid w:val="001E0918"/>
    <w:rsid w:val="001E0C77"/>
    <w:rsid w:val="001E0DAA"/>
    <w:rsid w:val="001E157A"/>
    <w:rsid w:val="001E1634"/>
    <w:rsid w:val="001E221D"/>
    <w:rsid w:val="001E253A"/>
    <w:rsid w:val="001E2A2D"/>
    <w:rsid w:val="001E2AF3"/>
    <w:rsid w:val="001E2D74"/>
    <w:rsid w:val="001E30D3"/>
    <w:rsid w:val="001E354B"/>
    <w:rsid w:val="001E36E2"/>
    <w:rsid w:val="001E382C"/>
    <w:rsid w:val="001E3E14"/>
    <w:rsid w:val="001E3F9E"/>
    <w:rsid w:val="001E42FF"/>
    <w:rsid w:val="001E430A"/>
    <w:rsid w:val="001E4BBF"/>
    <w:rsid w:val="001E57C6"/>
    <w:rsid w:val="001E5B24"/>
    <w:rsid w:val="001E5B6F"/>
    <w:rsid w:val="001E5EB6"/>
    <w:rsid w:val="001E640B"/>
    <w:rsid w:val="001E6E38"/>
    <w:rsid w:val="001E797A"/>
    <w:rsid w:val="001E79E1"/>
    <w:rsid w:val="001E7B61"/>
    <w:rsid w:val="001F02BB"/>
    <w:rsid w:val="001F034E"/>
    <w:rsid w:val="001F08A7"/>
    <w:rsid w:val="001F0C8D"/>
    <w:rsid w:val="001F13E7"/>
    <w:rsid w:val="001F1A32"/>
    <w:rsid w:val="001F1AAD"/>
    <w:rsid w:val="001F20DE"/>
    <w:rsid w:val="001F24F1"/>
    <w:rsid w:val="001F2723"/>
    <w:rsid w:val="001F299C"/>
    <w:rsid w:val="001F2B01"/>
    <w:rsid w:val="001F2B88"/>
    <w:rsid w:val="001F2E81"/>
    <w:rsid w:val="001F3D3B"/>
    <w:rsid w:val="001F4189"/>
    <w:rsid w:val="001F422E"/>
    <w:rsid w:val="001F4468"/>
    <w:rsid w:val="001F55CD"/>
    <w:rsid w:val="001F5A28"/>
    <w:rsid w:val="001F5C4F"/>
    <w:rsid w:val="001F5E61"/>
    <w:rsid w:val="001F60AB"/>
    <w:rsid w:val="001F6929"/>
    <w:rsid w:val="001F6EA8"/>
    <w:rsid w:val="001F7065"/>
    <w:rsid w:val="001F73A8"/>
    <w:rsid w:val="001F772C"/>
    <w:rsid w:val="001F7A0E"/>
    <w:rsid w:val="0020006F"/>
    <w:rsid w:val="00200146"/>
    <w:rsid w:val="00200DC2"/>
    <w:rsid w:val="00201EED"/>
    <w:rsid w:val="002021B5"/>
    <w:rsid w:val="00202461"/>
    <w:rsid w:val="002024E5"/>
    <w:rsid w:val="00202A11"/>
    <w:rsid w:val="00202DF0"/>
    <w:rsid w:val="00202E40"/>
    <w:rsid w:val="002030F7"/>
    <w:rsid w:val="00203208"/>
    <w:rsid w:val="00203732"/>
    <w:rsid w:val="00203C63"/>
    <w:rsid w:val="00203EBB"/>
    <w:rsid w:val="002047E8"/>
    <w:rsid w:val="00204EFA"/>
    <w:rsid w:val="00205789"/>
    <w:rsid w:val="00205A4E"/>
    <w:rsid w:val="00205A5F"/>
    <w:rsid w:val="00205D21"/>
    <w:rsid w:val="00205F94"/>
    <w:rsid w:val="00206037"/>
    <w:rsid w:val="00206387"/>
    <w:rsid w:val="002066CE"/>
    <w:rsid w:val="002068CA"/>
    <w:rsid w:val="002068F1"/>
    <w:rsid w:val="00206916"/>
    <w:rsid w:val="00206947"/>
    <w:rsid w:val="002071DF"/>
    <w:rsid w:val="002073C1"/>
    <w:rsid w:val="002074C7"/>
    <w:rsid w:val="00207B30"/>
    <w:rsid w:val="00207C6B"/>
    <w:rsid w:val="00207CED"/>
    <w:rsid w:val="00211112"/>
    <w:rsid w:val="00211448"/>
    <w:rsid w:val="00211481"/>
    <w:rsid w:val="002115E0"/>
    <w:rsid w:val="00211633"/>
    <w:rsid w:val="002118BC"/>
    <w:rsid w:val="002128A9"/>
    <w:rsid w:val="002128D8"/>
    <w:rsid w:val="00212ACD"/>
    <w:rsid w:val="00212B39"/>
    <w:rsid w:val="00212F1C"/>
    <w:rsid w:val="002130CF"/>
    <w:rsid w:val="002131F3"/>
    <w:rsid w:val="00213EB5"/>
    <w:rsid w:val="002144A9"/>
    <w:rsid w:val="00215A57"/>
    <w:rsid w:val="00215C47"/>
    <w:rsid w:val="00215D3D"/>
    <w:rsid w:val="002161C0"/>
    <w:rsid w:val="002167BC"/>
    <w:rsid w:val="00216C8C"/>
    <w:rsid w:val="00216EA4"/>
    <w:rsid w:val="00216F68"/>
    <w:rsid w:val="002170E0"/>
    <w:rsid w:val="002172FA"/>
    <w:rsid w:val="00217449"/>
    <w:rsid w:val="002175B8"/>
    <w:rsid w:val="002177F2"/>
    <w:rsid w:val="002200C2"/>
    <w:rsid w:val="002205D6"/>
    <w:rsid w:val="002205ED"/>
    <w:rsid w:val="00220787"/>
    <w:rsid w:val="00220843"/>
    <w:rsid w:val="0022136A"/>
    <w:rsid w:val="002215D2"/>
    <w:rsid w:val="0022182A"/>
    <w:rsid w:val="00221DC1"/>
    <w:rsid w:val="0022210A"/>
    <w:rsid w:val="00222147"/>
    <w:rsid w:val="00222600"/>
    <w:rsid w:val="002226C9"/>
    <w:rsid w:val="002227EB"/>
    <w:rsid w:val="0022292B"/>
    <w:rsid w:val="00222AAE"/>
    <w:rsid w:val="00223225"/>
    <w:rsid w:val="0022385F"/>
    <w:rsid w:val="00224518"/>
    <w:rsid w:val="002246F3"/>
    <w:rsid w:val="00224AB2"/>
    <w:rsid w:val="00224D7C"/>
    <w:rsid w:val="002256F7"/>
    <w:rsid w:val="00225C06"/>
    <w:rsid w:val="00225C8D"/>
    <w:rsid w:val="00225C96"/>
    <w:rsid w:val="00225CFD"/>
    <w:rsid w:val="00225E06"/>
    <w:rsid w:val="002261F5"/>
    <w:rsid w:val="002264BE"/>
    <w:rsid w:val="00226A16"/>
    <w:rsid w:val="00226DCF"/>
    <w:rsid w:val="00227508"/>
    <w:rsid w:val="0022780A"/>
    <w:rsid w:val="00227BD4"/>
    <w:rsid w:val="00227D7B"/>
    <w:rsid w:val="00230F73"/>
    <w:rsid w:val="00230FC4"/>
    <w:rsid w:val="002314BD"/>
    <w:rsid w:val="00231602"/>
    <w:rsid w:val="00231CF9"/>
    <w:rsid w:val="0023233E"/>
    <w:rsid w:val="00232853"/>
    <w:rsid w:val="00232922"/>
    <w:rsid w:val="00233003"/>
    <w:rsid w:val="00233732"/>
    <w:rsid w:val="002337D2"/>
    <w:rsid w:val="00233AE6"/>
    <w:rsid w:val="00233FD0"/>
    <w:rsid w:val="00234171"/>
    <w:rsid w:val="00234188"/>
    <w:rsid w:val="00234365"/>
    <w:rsid w:val="0023449C"/>
    <w:rsid w:val="002344D6"/>
    <w:rsid w:val="00234533"/>
    <w:rsid w:val="002347F2"/>
    <w:rsid w:val="00234CE9"/>
    <w:rsid w:val="00235223"/>
    <w:rsid w:val="00235859"/>
    <w:rsid w:val="00235BC2"/>
    <w:rsid w:val="00235C64"/>
    <w:rsid w:val="00235EBA"/>
    <w:rsid w:val="00235F6E"/>
    <w:rsid w:val="002360FB"/>
    <w:rsid w:val="00236110"/>
    <w:rsid w:val="00236561"/>
    <w:rsid w:val="0023685B"/>
    <w:rsid w:val="002369D2"/>
    <w:rsid w:val="002371C7"/>
    <w:rsid w:val="002372C0"/>
    <w:rsid w:val="002373FE"/>
    <w:rsid w:val="00237401"/>
    <w:rsid w:val="00237A9A"/>
    <w:rsid w:val="00237E3B"/>
    <w:rsid w:val="002403A9"/>
    <w:rsid w:val="00240AB5"/>
    <w:rsid w:val="0024164B"/>
    <w:rsid w:val="00241801"/>
    <w:rsid w:val="002419F1"/>
    <w:rsid w:val="00241E19"/>
    <w:rsid w:val="0024261E"/>
    <w:rsid w:val="00242E64"/>
    <w:rsid w:val="0024327F"/>
    <w:rsid w:val="002438A8"/>
    <w:rsid w:val="00243B91"/>
    <w:rsid w:val="0024411A"/>
    <w:rsid w:val="002443AF"/>
    <w:rsid w:val="002446AB"/>
    <w:rsid w:val="002446D8"/>
    <w:rsid w:val="00244A4C"/>
    <w:rsid w:val="00244D52"/>
    <w:rsid w:val="00244F68"/>
    <w:rsid w:val="0024527E"/>
    <w:rsid w:val="002459F4"/>
    <w:rsid w:val="00245D94"/>
    <w:rsid w:val="00245ED0"/>
    <w:rsid w:val="00246523"/>
    <w:rsid w:val="00246565"/>
    <w:rsid w:val="0024659B"/>
    <w:rsid w:val="00246B84"/>
    <w:rsid w:val="00246EEB"/>
    <w:rsid w:val="00247032"/>
    <w:rsid w:val="002473CC"/>
    <w:rsid w:val="00247855"/>
    <w:rsid w:val="002505BF"/>
    <w:rsid w:val="00250C6E"/>
    <w:rsid w:val="00250CFD"/>
    <w:rsid w:val="002515E6"/>
    <w:rsid w:val="00251890"/>
    <w:rsid w:val="00251E31"/>
    <w:rsid w:val="0025284C"/>
    <w:rsid w:val="00252EE2"/>
    <w:rsid w:val="00252EEE"/>
    <w:rsid w:val="0025314E"/>
    <w:rsid w:val="00253156"/>
    <w:rsid w:val="00253410"/>
    <w:rsid w:val="00253556"/>
    <w:rsid w:val="00253EBE"/>
    <w:rsid w:val="002540E4"/>
    <w:rsid w:val="00254989"/>
    <w:rsid w:val="00254A96"/>
    <w:rsid w:val="00254AAA"/>
    <w:rsid w:val="00254E55"/>
    <w:rsid w:val="0025567F"/>
    <w:rsid w:val="00255718"/>
    <w:rsid w:val="002557BB"/>
    <w:rsid w:val="00255BCB"/>
    <w:rsid w:val="00255C04"/>
    <w:rsid w:val="00255DC9"/>
    <w:rsid w:val="002564EC"/>
    <w:rsid w:val="00256E4B"/>
    <w:rsid w:val="00257558"/>
    <w:rsid w:val="0025777C"/>
    <w:rsid w:val="00257B7D"/>
    <w:rsid w:val="00260230"/>
    <w:rsid w:val="002608CF"/>
    <w:rsid w:val="00260B32"/>
    <w:rsid w:val="00261184"/>
    <w:rsid w:val="0026198E"/>
    <w:rsid w:val="00261DBB"/>
    <w:rsid w:val="002620EE"/>
    <w:rsid w:val="00262253"/>
    <w:rsid w:val="0026285A"/>
    <w:rsid w:val="00262C1A"/>
    <w:rsid w:val="002632AA"/>
    <w:rsid w:val="00263352"/>
    <w:rsid w:val="002639F7"/>
    <w:rsid w:val="00263CBC"/>
    <w:rsid w:val="00263E53"/>
    <w:rsid w:val="00263EFC"/>
    <w:rsid w:val="0026420C"/>
    <w:rsid w:val="0026471D"/>
    <w:rsid w:val="00264A01"/>
    <w:rsid w:val="0026582F"/>
    <w:rsid w:val="00265EA2"/>
    <w:rsid w:val="00266290"/>
    <w:rsid w:val="002664B6"/>
    <w:rsid w:val="0026672A"/>
    <w:rsid w:val="002667B6"/>
    <w:rsid w:val="00266BC9"/>
    <w:rsid w:val="0026704A"/>
    <w:rsid w:val="002671BE"/>
    <w:rsid w:val="002678A3"/>
    <w:rsid w:val="00267A93"/>
    <w:rsid w:val="00270052"/>
    <w:rsid w:val="0027060E"/>
    <w:rsid w:val="002707F7"/>
    <w:rsid w:val="002709E0"/>
    <w:rsid w:val="00270A29"/>
    <w:rsid w:val="00271369"/>
    <w:rsid w:val="00271375"/>
    <w:rsid w:val="00271462"/>
    <w:rsid w:val="002718E0"/>
    <w:rsid w:val="00271C51"/>
    <w:rsid w:val="00271F4C"/>
    <w:rsid w:val="00272577"/>
    <w:rsid w:val="00272772"/>
    <w:rsid w:val="00272917"/>
    <w:rsid w:val="0027293D"/>
    <w:rsid w:val="00272A28"/>
    <w:rsid w:val="00272D2C"/>
    <w:rsid w:val="00272FFC"/>
    <w:rsid w:val="002732E4"/>
    <w:rsid w:val="002734E4"/>
    <w:rsid w:val="002737D2"/>
    <w:rsid w:val="002744E3"/>
    <w:rsid w:val="00274539"/>
    <w:rsid w:val="00274738"/>
    <w:rsid w:val="00274CDB"/>
    <w:rsid w:val="00274D0F"/>
    <w:rsid w:val="002751AC"/>
    <w:rsid w:val="002753D2"/>
    <w:rsid w:val="00275413"/>
    <w:rsid w:val="002754C4"/>
    <w:rsid w:val="002758C8"/>
    <w:rsid w:val="002758DE"/>
    <w:rsid w:val="00276004"/>
    <w:rsid w:val="00276084"/>
    <w:rsid w:val="00276322"/>
    <w:rsid w:val="00276582"/>
    <w:rsid w:val="00276627"/>
    <w:rsid w:val="00276688"/>
    <w:rsid w:val="0027686F"/>
    <w:rsid w:val="00276943"/>
    <w:rsid w:val="00276E8E"/>
    <w:rsid w:val="00277374"/>
    <w:rsid w:val="002773B2"/>
    <w:rsid w:val="002775C7"/>
    <w:rsid w:val="002777AC"/>
    <w:rsid w:val="00280713"/>
    <w:rsid w:val="002807F4"/>
    <w:rsid w:val="00280B2B"/>
    <w:rsid w:val="00280F75"/>
    <w:rsid w:val="00281565"/>
    <w:rsid w:val="002816B2"/>
    <w:rsid w:val="0028193F"/>
    <w:rsid w:val="002820F9"/>
    <w:rsid w:val="00282135"/>
    <w:rsid w:val="0028243D"/>
    <w:rsid w:val="002824EA"/>
    <w:rsid w:val="00282913"/>
    <w:rsid w:val="002829C9"/>
    <w:rsid w:val="00283A84"/>
    <w:rsid w:val="00283AFF"/>
    <w:rsid w:val="002841AF"/>
    <w:rsid w:val="00284A10"/>
    <w:rsid w:val="00284E7A"/>
    <w:rsid w:val="002857D9"/>
    <w:rsid w:val="002862F0"/>
    <w:rsid w:val="0028671E"/>
    <w:rsid w:val="00286958"/>
    <w:rsid w:val="00286E2D"/>
    <w:rsid w:val="002870F7"/>
    <w:rsid w:val="00287565"/>
    <w:rsid w:val="00287902"/>
    <w:rsid w:val="00287E86"/>
    <w:rsid w:val="002900E5"/>
    <w:rsid w:val="00290151"/>
    <w:rsid w:val="0029063A"/>
    <w:rsid w:val="00290C7C"/>
    <w:rsid w:val="00290DB3"/>
    <w:rsid w:val="00290DF4"/>
    <w:rsid w:val="002915F5"/>
    <w:rsid w:val="00291931"/>
    <w:rsid w:val="00291B1D"/>
    <w:rsid w:val="00291D3C"/>
    <w:rsid w:val="002922D4"/>
    <w:rsid w:val="00292914"/>
    <w:rsid w:val="002929B5"/>
    <w:rsid w:val="00292B43"/>
    <w:rsid w:val="00292BA2"/>
    <w:rsid w:val="002931D9"/>
    <w:rsid w:val="00293315"/>
    <w:rsid w:val="002937D9"/>
    <w:rsid w:val="00293940"/>
    <w:rsid w:val="00293E9B"/>
    <w:rsid w:val="00294082"/>
    <w:rsid w:val="00294229"/>
    <w:rsid w:val="00294775"/>
    <w:rsid w:val="00294961"/>
    <w:rsid w:val="002949D3"/>
    <w:rsid w:val="00294C7A"/>
    <w:rsid w:val="00294D03"/>
    <w:rsid w:val="00294D9D"/>
    <w:rsid w:val="00294FBE"/>
    <w:rsid w:val="00294FC1"/>
    <w:rsid w:val="002959A3"/>
    <w:rsid w:val="0029630C"/>
    <w:rsid w:val="00297213"/>
    <w:rsid w:val="002973D2"/>
    <w:rsid w:val="00297452"/>
    <w:rsid w:val="00297BBA"/>
    <w:rsid w:val="00297D44"/>
    <w:rsid w:val="00297E0A"/>
    <w:rsid w:val="00297E6D"/>
    <w:rsid w:val="002A03BE"/>
    <w:rsid w:val="002A0FBC"/>
    <w:rsid w:val="002A1A31"/>
    <w:rsid w:val="002A2307"/>
    <w:rsid w:val="002A254E"/>
    <w:rsid w:val="002A286E"/>
    <w:rsid w:val="002A28D1"/>
    <w:rsid w:val="002A2A05"/>
    <w:rsid w:val="002A2A9A"/>
    <w:rsid w:val="002A2D87"/>
    <w:rsid w:val="002A31B6"/>
    <w:rsid w:val="002A334A"/>
    <w:rsid w:val="002A36A9"/>
    <w:rsid w:val="002A3988"/>
    <w:rsid w:val="002A3B6A"/>
    <w:rsid w:val="002A4971"/>
    <w:rsid w:val="002A4A1C"/>
    <w:rsid w:val="002A4FB4"/>
    <w:rsid w:val="002A5016"/>
    <w:rsid w:val="002A51A4"/>
    <w:rsid w:val="002A5D1B"/>
    <w:rsid w:val="002A6139"/>
    <w:rsid w:val="002A6E5A"/>
    <w:rsid w:val="002A715D"/>
    <w:rsid w:val="002A7688"/>
    <w:rsid w:val="002A7698"/>
    <w:rsid w:val="002A7CB4"/>
    <w:rsid w:val="002A7D02"/>
    <w:rsid w:val="002B0A8A"/>
    <w:rsid w:val="002B0F6C"/>
    <w:rsid w:val="002B1470"/>
    <w:rsid w:val="002B17A4"/>
    <w:rsid w:val="002B1C97"/>
    <w:rsid w:val="002B1CC2"/>
    <w:rsid w:val="002B220B"/>
    <w:rsid w:val="002B2686"/>
    <w:rsid w:val="002B27B6"/>
    <w:rsid w:val="002B3073"/>
    <w:rsid w:val="002B30CA"/>
    <w:rsid w:val="002B31EE"/>
    <w:rsid w:val="002B3390"/>
    <w:rsid w:val="002B39C3"/>
    <w:rsid w:val="002B3B79"/>
    <w:rsid w:val="002B3EC8"/>
    <w:rsid w:val="002B3FAB"/>
    <w:rsid w:val="002B422C"/>
    <w:rsid w:val="002B431B"/>
    <w:rsid w:val="002B478A"/>
    <w:rsid w:val="002B4A61"/>
    <w:rsid w:val="002B52A6"/>
    <w:rsid w:val="002B6786"/>
    <w:rsid w:val="002B679D"/>
    <w:rsid w:val="002B6A25"/>
    <w:rsid w:val="002B6ADC"/>
    <w:rsid w:val="002B6CFE"/>
    <w:rsid w:val="002B6E64"/>
    <w:rsid w:val="002B6FE9"/>
    <w:rsid w:val="002B7118"/>
    <w:rsid w:val="002B7F42"/>
    <w:rsid w:val="002C05B3"/>
    <w:rsid w:val="002C09FA"/>
    <w:rsid w:val="002C0CA4"/>
    <w:rsid w:val="002C15B2"/>
    <w:rsid w:val="002C21A4"/>
    <w:rsid w:val="002C221F"/>
    <w:rsid w:val="002C2715"/>
    <w:rsid w:val="002C2D9B"/>
    <w:rsid w:val="002C2E07"/>
    <w:rsid w:val="002C3A48"/>
    <w:rsid w:val="002C3E1E"/>
    <w:rsid w:val="002C4A5E"/>
    <w:rsid w:val="002C4C40"/>
    <w:rsid w:val="002C5123"/>
    <w:rsid w:val="002C5308"/>
    <w:rsid w:val="002C5491"/>
    <w:rsid w:val="002C5557"/>
    <w:rsid w:val="002C55C3"/>
    <w:rsid w:val="002C5A13"/>
    <w:rsid w:val="002C5C25"/>
    <w:rsid w:val="002C5E4F"/>
    <w:rsid w:val="002C6113"/>
    <w:rsid w:val="002C6985"/>
    <w:rsid w:val="002C6DD5"/>
    <w:rsid w:val="002C6F52"/>
    <w:rsid w:val="002C7351"/>
    <w:rsid w:val="002C7477"/>
    <w:rsid w:val="002C75B2"/>
    <w:rsid w:val="002C7965"/>
    <w:rsid w:val="002C799F"/>
    <w:rsid w:val="002C7A60"/>
    <w:rsid w:val="002C7F31"/>
    <w:rsid w:val="002D0017"/>
    <w:rsid w:val="002D0317"/>
    <w:rsid w:val="002D03A5"/>
    <w:rsid w:val="002D03A6"/>
    <w:rsid w:val="002D0529"/>
    <w:rsid w:val="002D0CA8"/>
    <w:rsid w:val="002D0FC6"/>
    <w:rsid w:val="002D11A7"/>
    <w:rsid w:val="002D13C2"/>
    <w:rsid w:val="002D2544"/>
    <w:rsid w:val="002D278B"/>
    <w:rsid w:val="002D2CB9"/>
    <w:rsid w:val="002D30B4"/>
    <w:rsid w:val="002D312D"/>
    <w:rsid w:val="002D322E"/>
    <w:rsid w:val="002D32EB"/>
    <w:rsid w:val="002D3833"/>
    <w:rsid w:val="002D39B8"/>
    <w:rsid w:val="002D3FD9"/>
    <w:rsid w:val="002D489E"/>
    <w:rsid w:val="002D49D3"/>
    <w:rsid w:val="002D4A8C"/>
    <w:rsid w:val="002D5385"/>
    <w:rsid w:val="002D5631"/>
    <w:rsid w:val="002D5B86"/>
    <w:rsid w:val="002D5D28"/>
    <w:rsid w:val="002D6743"/>
    <w:rsid w:val="002D6BAC"/>
    <w:rsid w:val="002D6C62"/>
    <w:rsid w:val="002D7079"/>
    <w:rsid w:val="002D7144"/>
    <w:rsid w:val="002D7906"/>
    <w:rsid w:val="002E0052"/>
    <w:rsid w:val="002E03A6"/>
    <w:rsid w:val="002E07F5"/>
    <w:rsid w:val="002E0DC9"/>
    <w:rsid w:val="002E102D"/>
    <w:rsid w:val="002E1912"/>
    <w:rsid w:val="002E1B1B"/>
    <w:rsid w:val="002E1E10"/>
    <w:rsid w:val="002E2455"/>
    <w:rsid w:val="002E2493"/>
    <w:rsid w:val="002E2DC7"/>
    <w:rsid w:val="002E323A"/>
    <w:rsid w:val="002E357D"/>
    <w:rsid w:val="002E3789"/>
    <w:rsid w:val="002E41E9"/>
    <w:rsid w:val="002E4830"/>
    <w:rsid w:val="002E4A03"/>
    <w:rsid w:val="002E4CE5"/>
    <w:rsid w:val="002E4F10"/>
    <w:rsid w:val="002E5041"/>
    <w:rsid w:val="002E531C"/>
    <w:rsid w:val="002E5802"/>
    <w:rsid w:val="002E5846"/>
    <w:rsid w:val="002E5F5A"/>
    <w:rsid w:val="002E6231"/>
    <w:rsid w:val="002E6668"/>
    <w:rsid w:val="002E6C23"/>
    <w:rsid w:val="002E71BC"/>
    <w:rsid w:val="002E724B"/>
    <w:rsid w:val="002E74F0"/>
    <w:rsid w:val="002E75AE"/>
    <w:rsid w:val="002E7768"/>
    <w:rsid w:val="002E78BF"/>
    <w:rsid w:val="002E7CCC"/>
    <w:rsid w:val="002E7E14"/>
    <w:rsid w:val="002E7E95"/>
    <w:rsid w:val="002F0038"/>
    <w:rsid w:val="002F0D00"/>
    <w:rsid w:val="002F1A8E"/>
    <w:rsid w:val="002F1E7B"/>
    <w:rsid w:val="002F1EFB"/>
    <w:rsid w:val="002F2151"/>
    <w:rsid w:val="002F2CBD"/>
    <w:rsid w:val="002F2D96"/>
    <w:rsid w:val="002F302A"/>
    <w:rsid w:val="002F331E"/>
    <w:rsid w:val="002F387B"/>
    <w:rsid w:val="002F425F"/>
    <w:rsid w:val="002F447D"/>
    <w:rsid w:val="002F48F8"/>
    <w:rsid w:val="002F4B69"/>
    <w:rsid w:val="002F4D17"/>
    <w:rsid w:val="002F5308"/>
    <w:rsid w:val="002F5345"/>
    <w:rsid w:val="002F5FFE"/>
    <w:rsid w:val="002F6ACD"/>
    <w:rsid w:val="002F6DC8"/>
    <w:rsid w:val="002F73D9"/>
    <w:rsid w:val="002F74D8"/>
    <w:rsid w:val="002F78AD"/>
    <w:rsid w:val="003001DA"/>
    <w:rsid w:val="00300331"/>
    <w:rsid w:val="00300346"/>
    <w:rsid w:val="00300BD5"/>
    <w:rsid w:val="00300E45"/>
    <w:rsid w:val="003010AA"/>
    <w:rsid w:val="00301249"/>
    <w:rsid w:val="003012EE"/>
    <w:rsid w:val="00301394"/>
    <w:rsid w:val="00301602"/>
    <w:rsid w:val="00301704"/>
    <w:rsid w:val="0030170E"/>
    <w:rsid w:val="00302661"/>
    <w:rsid w:val="00302AD0"/>
    <w:rsid w:val="00302AD6"/>
    <w:rsid w:val="00302C3D"/>
    <w:rsid w:val="00302E0D"/>
    <w:rsid w:val="00303434"/>
    <w:rsid w:val="003039D5"/>
    <w:rsid w:val="00303CEA"/>
    <w:rsid w:val="0030412B"/>
    <w:rsid w:val="00304255"/>
    <w:rsid w:val="00304960"/>
    <w:rsid w:val="00305239"/>
    <w:rsid w:val="00305368"/>
    <w:rsid w:val="003054EF"/>
    <w:rsid w:val="00305715"/>
    <w:rsid w:val="00305745"/>
    <w:rsid w:val="00305AAF"/>
    <w:rsid w:val="00305D96"/>
    <w:rsid w:val="003060A0"/>
    <w:rsid w:val="00306113"/>
    <w:rsid w:val="00306950"/>
    <w:rsid w:val="00306C54"/>
    <w:rsid w:val="00306E08"/>
    <w:rsid w:val="003072D0"/>
    <w:rsid w:val="00307350"/>
    <w:rsid w:val="0030777C"/>
    <w:rsid w:val="00310014"/>
    <w:rsid w:val="0031004B"/>
    <w:rsid w:val="00310C3B"/>
    <w:rsid w:val="00310D29"/>
    <w:rsid w:val="0031100D"/>
    <w:rsid w:val="003111CA"/>
    <w:rsid w:val="003119B9"/>
    <w:rsid w:val="00311BD3"/>
    <w:rsid w:val="003121C3"/>
    <w:rsid w:val="003123C6"/>
    <w:rsid w:val="0031258B"/>
    <w:rsid w:val="003125D8"/>
    <w:rsid w:val="003128A0"/>
    <w:rsid w:val="00312BD9"/>
    <w:rsid w:val="00312D6C"/>
    <w:rsid w:val="00312E4A"/>
    <w:rsid w:val="00313335"/>
    <w:rsid w:val="003133FA"/>
    <w:rsid w:val="00313ABF"/>
    <w:rsid w:val="00314345"/>
    <w:rsid w:val="003147DE"/>
    <w:rsid w:val="00314B3B"/>
    <w:rsid w:val="00314BD7"/>
    <w:rsid w:val="00314F1F"/>
    <w:rsid w:val="00315659"/>
    <w:rsid w:val="003157D2"/>
    <w:rsid w:val="00315C83"/>
    <w:rsid w:val="00316974"/>
    <w:rsid w:val="003169B3"/>
    <w:rsid w:val="00316E45"/>
    <w:rsid w:val="00316F6D"/>
    <w:rsid w:val="003171DB"/>
    <w:rsid w:val="00317213"/>
    <w:rsid w:val="003172BE"/>
    <w:rsid w:val="003173A9"/>
    <w:rsid w:val="00317622"/>
    <w:rsid w:val="00317648"/>
    <w:rsid w:val="00317759"/>
    <w:rsid w:val="00317A84"/>
    <w:rsid w:val="003201AB"/>
    <w:rsid w:val="00320381"/>
    <w:rsid w:val="003205EB"/>
    <w:rsid w:val="00320F15"/>
    <w:rsid w:val="003210E8"/>
    <w:rsid w:val="003228BD"/>
    <w:rsid w:val="00322D38"/>
    <w:rsid w:val="00322FC8"/>
    <w:rsid w:val="00324007"/>
    <w:rsid w:val="0032401B"/>
    <w:rsid w:val="0032403E"/>
    <w:rsid w:val="00324112"/>
    <w:rsid w:val="00324DBA"/>
    <w:rsid w:val="00324FBA"/>
    <w:rsid w:val="003252DB"/>
    <w:rsid w:val="003255B7"/>
    <w:rsid w:val="00325C05"/>
    <w:rsid w:val="00326052"/>
    <w:rsid w:val="003266A6"/>
    <w:rsid w:val="0032718E"/>
    <w:rsid w:val="003275D5"/>
    <w:rsid w:val="0032773A"/>
    <w:rsid w:val="003279E6"/>
    <w:rsid w:val="00327A94"/>
    <w:rsid w:val="00327C63"/>
    <w:rsid w:val="00327FE3"/>
    <w:rsid w:val="0033014B"/>
    <w:rsid w:val="003303ED"/>
    <w:rsid w:val="00330E40"/>
    <w:rsid w:val="00331671"/>
    <w:rsid w:val="00331A88"/>
    <w:rsid w:val="00331CCC"/>
    <w:rsid w:val="00331D33"/>
    <w:rsid w:val="0033258A"/>
    <w:rsid w:val="00332669"/>
    <w:rsid w:val="0033274F"/>
    <w:rsid w:val="003327AE"/>
    <w:rsid w:val="00332DF2"/>
    <w:rsid w:val="00332DF8"/>
    <w:rsid w:val="00332F4C"/>
    <w:rsid w:val="0033319D"/>
    <w:rsid w:val="003332E2"/>
    <w:rsid w:val="00334021"/>
    <w:rsid w:val="00334058"/>
    <w:rsid w:val="00334815"/>
    <w:rsid w:val="00334DB6"/>
    <w:rsid w:val="00334F9B"/>
    <w:rsid w:val="0033569E"/>
    <w:rsid w:val="00335A43"/>
    <w:rsid w:val="00335BE4"/>
    <w:rsid w:val="00335D8C"/>
    <w:rsid w:val="0033652F"/>
    <w:rsid w:val="00336B2E"/>
    <w:rsid w:val="00336C6B"/>
    <w:rsid w:val="00336E1A"/>
    <w:rsid w:val="00337088"/>
    <w:rsid w:val="003371D4"/>
    <w:rsid w:val="003373AB"/>
    <w:rsid w:val="003376C4"/>
    <w:rsid w:val="00337770"/>
    <w:rsid w:val="00337F86"/>
    <w:rsid w:val="00340871"/>
    <w:rsid w:val="00340951"/>
    <w:rsid w:val="00340AF8"/>
    <w:rsid w:val="00340BB4"/>
    <w:rsid w:val="00340E35"/>
    <w:rsid w:val="0034194F"/>
    <w:rsid w:val="00341FDE"/>
    <w:rsid w:val="00342F48"/>
    <w:rsid w:val="003437B9"/>
    <w:rsid w:val="00343B8C"/>
    <w:rsid w:val="00343EBA"/>
    <w:rsid w:val="00344723"/>
    <w:rsid w:val="003447D3"/>
    <w:rsid w:val="00344A1C"/>
    <w:rsid w:val="00344C30"/>
    <w:rsid w:val="00344F86"/>
    <w:rsid w:val="003455D4"/>
    <w:rsid w:val="00345BE9"/>
    <w:rsid w:val="003467D5"/>
    <w:rsid w:val="00346DA1"/>
    <w:rsid w:val="0034708C"/>
    <w:rsid w:val="00347157"/>
    <w:rsid w:val="0034721A"/>
    <w:rsid w:val="0034725E"/>
    <w:rsid w:val="003472AB"/>
    <w:rsid w:val="00347BAD"/>
    <w:rsid w:val="00347BEB"/>
    <w:rsid w:val="00350075"/>
    <w:rsid w:val="00350269"/>
    <w:rsid w:val="003507F2"/>
    <w:rsid w:val="0035090A"/>
    <w:rsid w:val="00350B1D"/>
    <w:rsid w:val="00350E8B"/>
    <w:rsid w:val="0035102A"/>
    <w:rsid w:val="0035132C"/>
    <w:rsid w:val="003515F1"/>
    <w:rsid w:val="0035176D"/>
    <w:rsid w:val="0035201F"/>
    <w:rsid w:val="003525B5"/>
    <w:rsid w:val="00353099"/>
    <w:rsid w:val="00353343"/>
    <w:rsid w:val="00353347"/>
    <w:rsid w:val="00354B22"/>
    <w:rsid w:val="00354F88"/>
    <w:rsid w:val="003551A4"/>
    <w:rsid w:val="003551EC"/>
    <w:rsid w:val="00355DDE"/>
    <w:rsid w:val="003561BE"/>
    <w:rsid w:val="0035630A"/>
    <w:rsid w:val="003565A7"/>
    <w:rsid w:val="00356708"/>
    <w:rsid w:val="00356A1B"/>
    <w:rsid w:val="00356A5F"/>
    <w:rsid w:val="00356CCB"/>
    <w:rsid w:val="00356DCD"/>
    <w:rsid w:val="00357311"/>
    <w:rsid w:val="003575F4"/>
    <w:rsid w:val="0035761E"/>
    <w:rsid w:val="00357762"/>
    <w:rsid w:val="0035781B"/>
    <w:rsid w:val="00357C0D"/>
    <w:rsid w:val="00357C2C"/>
    <w:rsid w:val="00360056"/>
    <w:rsid w:val="00360558"/>
    <w:rsid w:val="00360669"/>
    <w:rsid w:val="003607A8"/>
    <w:rsid w:val="003608AD"/>
    <w:rsid w:val="00360C58"/>
    <w:rsid w:val="00360D39"/>
    <w:rsid w:val="00360DBF"/>
    <w:rsid w:val="003617AB"/>
    <w:rsid w:val="00361C14"/>
    <w:rsid w:val="00362175"/>
    <w:rsid w:val="00362611"/>
    <w:rsid w:val="00362750"/>
    <w:rsid w:val="0036283E"/>
    <w:rsid w:val="00362914"/>
    <w:rsid w:val="003630A0"/>
    <w:rsid w:val="0036326B"/>
    <w:rsid w:val="00363458"/>
    <w:rsid w:val="003639DD"/>
    <w:rsid w:val="00363AA0"/>
    <w:rsid w:val="00363ABE"/>
    <w:rsid w:val="00363B97"/>
    <w:rsid w:val="00363EF0"/>
    <w:rsid w:val="00363F52"/>
    <w:rsid w:val="00364078"/>
    <w:rsid w:val="00364149"/>
    <w:rsid w:val="00364289"/>
    <w:rsid w:val="003642EB"/>
    <w:rsid w:val="003643E7"/>
    <w:rsid w:val="00365349"/>
    <w:rsid w:val="00365A2C"/>
    <w:rsid w:val="00365B68"/>
    <w:rsid w:val="00366332"/>
    <w:rsid w:val="00367053"/>
    <w:rsid w:val="003672A6"/>
    <w:rsid w:val="00367934"/>
    <w:rsid w:val="00367B5D"/>
    <w:rsid w:val="00367BC4"/>
    <w:rsid w:val="00367C74"/>
    <w:rsid w:val="00367F51"/>
    <w:rsid w:val="00370622"/>
    <w:rsid w:val="0037097E"/>
    <w:rsid w:val="00370F9C"/>
    <w:rsid w:val="0037126E"/>
    <w:rsid w:val="00371844"/>
    <w:rsid w:val="00371BE9"/>
    <w:rsid w:val="00371EE0"/>
    <w:rsid w:val="00372175"/>
    <w:rsid w:val="003721E6"/>
    <w:rsid w:val="0037254D"/>
    <w:rsid w:val="00372CE0"/>
    <w:rsid w:val="00373181"/>
    <w:rsid w:val="003732CF"/>
    <w:rsid w:val="00373663"/>
    <w:rsid w:val="00373668"/>
    <w:rsid w:val="00373784"/>
    <w:rsid w:val="00373871"/>
    <w:rsid w:val="0037397E"/>
    <w:rsid w:val="00373A9C"/>
    <w:rsid w:val="003742FF"/>
    <w:rsid w:val="003752FE"/>
    <w:rsid w:val="00375316"/>
    <w:rsid w:val="00375642"/>
    <w:rsid w:val="003757CA"/>
    <w:rsid w:val="00375B3F"/>
    <w:rsid w:val="00375DF9"/>
    <w:rsid w:val="00375E31"/>
    <w:rsid w:val="00375F7C"/>
    <w:rsid w:val="0037648C"/>
    <w:rsid w:val="00376666"/>
    <w:rsid w:val="00376A4D"/>
    <w:rsid w:val="00376DF2"/>
    <w:rsid w:val="00377366"/>
    <w:rsid w:val="003776B6"/>
    <w:rsid w:val="00377FC6"/>
    <w:rsid w:val="00380275"/>
    <w:rsid w:val="003804FC"/>
    <w:rsid w:val="00380B59"/>
    <w:rsid w:val="0038117E"/>
    <w:rsid w:val="003819D2"/>
    <w:rsid w:val="003819E9"/>
    <w:rsid w:val="00381A51"/>
    <w:rsid w:val="00381DF4"/>
    <w:rsid w:val="00381F39"/>
    <w:rsid w:val="0038226E"/>
    <w:rsid w:val="00382A22"/>
    <w:rsid w:val="00382B4C"/>
    <w:rsid w:val="00382C11"/>
    <w:rsid w:val="00383AA9"/>
    <w:rsid w:val="00384A0A"/>
    <w:rsid w:val="00385C9A"/>
    <w:rsid w:val="003861E3"/>
    <w:rsid w:val="003863AE"/>
    <w:rsid w:val="0038644C"/>
    <w:rsid w:val="00386C30"/>
    <w:rsid w:val="00386CE5"/>
    <w:rsid w:val="003872D0"/>
    <w:rsid w:val="003876C7"/>
    <w:rsid w:val="00387B0E"/>
    <w:rsid w:val="00387B59"/>
    <w:rsid w:val="00387BD6"/>
    <w:rsid w:val="00387C38"/>
    <w:rsid w:val="00387CC0"/>
    <w:rsid w:val="0039041C"/>
    <w:rsid w:val="00390D28"/>
    <w:rsid w:val="0039143A"/>
    <w:rsid w:val="00391976"/>
    <w:rsid w:val="0039203F"/>
    <w:rsid w:val="0039211C"/>
    <w:rsid w:val="0039242E"/>
    <w:rsid w:val="003925A3"/>
    <w:rsid w:val="0039295A"/>
    <w:rsid w:val="00392986"/>
    <w:rsid w:val="00392A77"/>
    <w:rsid w:val="00392E45"/>
    <w:rsid w:val="00392FF9"/>
    <w:rsid w:val="003933C7"/>
    <w:rsid w:val="003938BF"/>
    <w:rsid w:val="00393930"/>
    <w:rsid w:val="00393B13"/>
    <w:rsid w:val="00393C8B"/>
    <w:rsid w:val="00393DA6"/>
    <w:rsid w:val="00393FA0"/>
    <w:rsid w:val="00394122"/>
    <w:rsid w:val="00394181"/>
    <w:rsid w:val="003943D1"/>
    <w:rsid w:val="0039511E"/>
    <w:rsid w:val="00395546"/>
    <w:rsid w:val="00395937"/>
    <w:rsid w:val="00395A81"/>
    <w:rsid w:val="00395BBC"/>
    <w:rsid w:val="0039669E"/>
    <w:rsid w:val="00396BC5"/>
    <w:rsid w:val="0039719F"/>
    <w:rsid w:val="00397740"/>
    <w:rsid w:val="003A01D0"/>
    <w:rsid w:val="003A0226"/>
    <w:rsid w:val="003A05EA"/>
    <w:rsid w:val="003A060F"/>
    <w:rsid w:val="003A09BC"/>
    <w:rsid w:val="003A0D8F"/>
    <w:rsid w:val="003A1360"/>
    <w:rsid w:val="003A169C"/>
    <w:rsid w:val="003A19D1"/>
    <w:rsid w:val="003A1DA3"/>
    <w:rsid w:val="003A248D"/>
    <w:rsid w:val="003A2722"/>
    <w:rsid w:val="003A29C2"/>
    <w:rsid w:val="003A2D5F"/>
    <w:rsid w:val="003A3620"/>
    <w:rsid w:val="003A3630"/>
    <w:rsid w:val="003A3775"/>
    <w:rsid w:val="003A3988"/>
    <w:rsid w:val="003A39DE"/>
    <w:rsid w:val="003A39E9"/>
    <w:rsid w:val="003A3C2F"/>
    <w:rsid w:val="003A3DD2"/>
    <w:rsid w:val="003A3ED2"/>
    <w:rsid w:val="003A3ED7"/>
    <w:rsid w:val="003A4287"/>
    <w:rsid w:val="003A4431"/>
    <w:rsid w:val="003A4569"/>
    <w:rsid w:val="003A4D82"/>
    <w:rsid w:val="003A511A"/>
    <w:rsid w:val="003A5216"/>
    <w:rsid w:val="003A5470"/>
    <w:rsid w:val="003A563F"/>
    <w:rsid w:val="003A64E1"/>
    <w:rsid w:val="003A678E"/>
    <w:rsid w:val="003A6970"/>
    <w:rsid w:val="003A6E70"/>
    <w:rsid w:val="003A7496"/>
    <w:rsid w:val="003A773D"/>
    <w:rsid w:val="003B0145"/>
    <w:rsid w:val="003B062A"/>
    <w:rsid w:val="003B081E"/>
    <w:rsid w:val="003B0984"/>
    <w:rsid w:val="003B0C73"/>
    <w:rsid w:val="003B0E00"/>
    <w:rsid w:val="003B0F70"/>
    <w:rsid w:val="003B11F9"/>
    <w:rsid w:val="003B1495"/>
    <w:rsid w:val="003B1674"/>
    <w:rsid w:val="003B1B54"/>
    <w:rsid w:val="003B1C13"/>
    <w:rsid w:val="003B21F7"/>
    <w:rsid w:val="003B2399"/>
    <w:rsid w:val="003B24C0"/>
    <w:rsid w:val="003B26A3"/>
    <w:rsid w:val="003B2CA0"/>
    <w:rsid w:val="003B2D70"/>
    <w:rsid w:val="003B2DEF"/>
    <w:rsid w:val="003B2EB8"/>
    <w:rsid w:val="003B3CD6"/>
    <w:rsid w:val="003B3FC3"/>
    <w:rsid w:val="003B422B"/>
    <w:rsid w:val="003B437B"/>
    <w:rsid w:val="003B5F81"/>
    <w:rsid w:val="003B647F"/>
    <w:rsid w:val="003B650D"/>
    <w:rsid w:val="003B65BF"/>
    <w:rsid w:val="003B6F7C"/>
    <w:rsid w:val="003B7231"/>
    <w:rsid w:val="003B733D"/>
    <w:rsid w:val="003B78D8"/>
    <w:rsid w:val="003B7B2C"/>
    <w:rsid w:val="003B7DFA"/>
    <w:rsid w:val="003C00A8"/>
    <w:rsid w:val="003C00E8"/>
    <w:rsid w:val="003C0286"/>
    <w:rsid w:val="003C0992"/>
    <w:rsid w:val="003C0A3D"/>
    <w:rsid w:val="003C1086"/>
    <w:rsid w:val="003C10CE"/>
    <w:rsid w:val="003C16D2"/>
    <w:rsid w:val="003C2092"/>
    <w:rsid w:val="003C29DC"/>
    <w:rsid w:val="003C2A5B"/>
    <w:rsid w:val="003C2CAB"/>
    <w:rsid w:val="003C2D89"/>
    <w:rsid w:val="003C3404"/>
    <w:rsid w:val="003C3CE7"/>
    <w:rsid w:val="003C4B27"/>
    <w:rsid w:val="003C4C9A"/>
    <w:rsid w:val="003C4CF6"/>
    <w:rsid w:val="003C5036"/>
    <w:rsid w:val="003C5431"/>
    <w:rsid w:val="003C57DC"/>
    <w:rsid w:val="003C5922"/>
    <w:rsid w:val="003C6084"/>
    <w:rsid w:val="003C6289"/>
    <w:rsid w:val="003C6CF9"/>
    <w:rsid w:val="003C738C"/>
    <w:rsid w:val="003C7B8F"/>
    <w:rsid w:val="003C7CCF"/>
    <w:rsid w:val="003C7E30"/>
    <w:rsid w:val="003D02E2"/>
    <w:rsid w:val="003D03C2"/>
    <w:rsid w:val="003D074C"/>
    <w:rsid w:val="003D089B"/>
    <w:rsid w:val="003D0A1B"/>
    <w:rsid w:val="003D0B64"/>
    <w:rsid w:val="003D1550"/>
    <w:rsid w:val="003D2046"/>
    <w:rsid w:val="003D25D3"/>
    <w:rsid w:val="003D28D0"/>
    <w:rsid w:val="003D2AEC"/>
    <w:rsid w:val="003D30D6"/>
    <w:rsid w:val="003D3309"/>
    <w:rsid w:val="003D3F67"/>
    <w:rsid w:val="003D4471"/>
    <w:rsid w:val="003D45A5"/>
    <w:rsid w:val="003D542C"/>
    <w:rsid w:val="003D56AE"/>
    <w:rsid w:val="003D56FC"/>
    <w:rsid w:val="003D5D39"/>
    <w:rsid w:val="003D5D49"/>
    <w:rsid w:val="003D5E19"/>
    <w:rsid w:val="003D5F90"/>
    <w:rsid w:val="003D6435"/>
    <w:rsid w:val="003D64AA"/>
    <w:rsid w:val="003D6922"/>
    <w:rsid w:val="003D6D28"/>
    <w:rsid w:val="003D7723"/>
    <w:rsid w:val="003D7FD6"/>
    <w:rsid w:val="003E023C"/>
    <w:rsid w:val="003E03B6"/>
    <w:rsid w:val="003E0A63"/>
    <w:rsid w:val="003E10FB"/>
    <w:rsid w:val="003E114D"/>
    <w:rsid w:val="003E14C4"/>
    <w:rsid w:val="003E168F"/>
    <w:rsid w:val="003E1DC0"/>
    <w:rsid w:val="003E1E7C"/>
    <w:rsid w:val="003E1F86"/>
    <w:rsid w:val="003E2172"/>
    <w:rsid w:val="003E224E"/>
    <w:rsid w:val="003E264E"/>
    <w:rsid w:val="003E29AF"/>
    <w:rsid w:val="003E2A21"/>
    <w:rsid w:val="003E2A34"/>
    <w:rsid w:val="003E2B82"/>
    <w:rsid w:val="003E30BE"/>
    <w:rsid w:val="003E3436"/>
    <w:rsid w:val="003E35D2"/>
    <w:rsid w:val="003E3608"/>
    <w:rsid w:val="003E38C9"/>
    <w:rsid w:val="003E395B"/>
    <w:rsid w:val="003E3976"/>
    <w:rsid w:val="003E424A"/>
    <w:rsid w:val="003E449D"/>
    <w:rsid w:val="003E44ED"/>
    <w:rsid w:val="003E4C0A"/>
    <w:rsid w:val="003E4D10"/>
    <w:rsid w:val="003E4E9F"/>
    <w:rsid w:val="003E4FB8"/>
    <w:rsid w:val="003E546F"/>
    <w:rsid w:val="003E56DC"/>
    <w:rsid w:val="003E5BC5"/>
    <w:rsid w:val="003E5D2F"/>
    <w:rsid w:val="003E5FA6"/>
    <w:rsid w:val="003E624C"/>
    <w:rsid w:val="003E64DD"/>
    <w:rsid w:val="003E654D"/>
    <w:rsid w:val="003E6676"/>
    <w:rsid w:val="003E66E3"/>
    <w:rsid w:val="003E6C41"/>
    <w:rsid w:val="003E704A"/>
    <w:rsid w:val="003E70AF"/>
    <w:rsid w:val="003E713F"/>
    <w:rsid w:val="003E73E7"/>
    <w:rsid w:val="003E7CE0"/>
    <w:rsid w:val="003E7D18"/>
    <w:rsid w:val="003E7D34"/>
    <w:rsid w:val="003F055F"/>
    <w:rsid w:val="003F070B"/>
    <w:rsid w:val="003F0B41"/>
    <w:rsid w:val="003F0F2E"/>
    <w:rsid w:val="003F0F6F"/>
    <w:rsid w:val="003F1315"/>
    <w:rsid w:val="003F1340"/>
    <w:rsid w:val="003F1346"/>
    <w:rsid w:val="003F194E"/>
    <w:rsid w:val="003F198A"/>
    <w:rsid w:val="003F1E8A"/>
    <w:rsid w:val="003F2105"/>
    <w:rsid w:val="003F217D"/>
    <w:rsid w:val="003F2E7D"/>
    <w:rsid w:val="003F34E7"/>
    <w:rsid w:val="003F39C5"/>
    <w:rsid w:val="003F3F0E"/>
    <w:rsid w:val="003F40F4"/>
    <w:rsid w:val="003F46BE"/>
    <w:rsid w:val="003F478C"/>
    <w:rsid w:val="003F4F60"/>
    <w:rsid w:val="003F530B"/>
    <w:rsid w:val="003F55C7"/>
    <w:rsid w:val="003F5CC8"/>
    <w:rsid w:val="003F6206"/>
    <w:rsid w:val="003F66FB"/>
    <w:rsid w:val="003F6C67"/>
    <w:rsid w:val="003F6E07"/>
    <w:rsid w:val="003F731F"/>
    <w:rsid w:val="003F778A"/>
    <w:rsid w:val="003F783C"/>
    <w:rsid w:val="003F7964"/>
    <w:rsid w:val="003F7C65"/>
    <w:rsid w:val="0040012C"/>
    <w:rsid w:val="00400636"/>
    <w:rsid w:val="004007EA"/>
    <w:rsid w:val="00400908"/>
    <w:rsid w:val="00400AD3"/>
    <w:rsid w:val="00400E23"/>
    <w:rsid w:val="00400E78"/>
    <w:rsid w:val="004011AF"/>
    <w:rsid w:val="00401352"/>
    <w:rsid w:val="004015AE"/>
    <w:rsid w:val="004016E3"/>
    <w:rsid w:val="00402311"/>
    <w:rsid w:val="00402627"/>
    <w:rsid w:val="0040268C"/>
    <w:rsid w:val="00402992"/>
    <w:rsid w:val="00402F8A"/>
    <w:rsid w:val="00403636"/>
    <w:rsid w:val="00403CAE"/>
    <w:rsid w:val="00403F7D"/>
    <w:rsid w:val="00403FD9"/>
    <w:rsid w:val="00404485"/>
    <w:rsid w:val="00404541"/>
    <w:rsid w:val="004049D8"/>
    <w:rsid w:val="00405F19"/>
    <w:rsid w:val="00406594"/>
    <w:rsid w:val="00406637"/>
    <w:rsid w:val="004067E1"/>
    <w:rsid w:val="00406976"/>
    <w:rsid w:val="00406B27"/>
    <w:rsid w:val="00406B74"/>
    <w:rsid w:val="00406D6B"/>
    <w:rsid w:val="00407003"/>
    <w:rsid w:val="0040789D"/>
    <w:rsid w:val="00407E49"/>
    <w:rsid w:val="004108B1"/>
    <w:rsid w:val="004108FD"/>
    <w:rsid w:val="00411391"/>
    <w:rsid w:val="0041142A"/>
    <w:rsid w:val="004121B4"/>
    <w:rsid w:val="00412330"/>
    <w:rsid w:val="0041270A"/>
    <w:rsid w:val="00412D67"/>
    <w:rsid w:val="00412E03"/>
    <w:rsid w:val="004136DD"/>
    <w:rsid w:val="00413FF2"/>
    <w:rsid w:val="0041430E"/>
    <w:rsid w:val="0041439E"/>
    <w:rsid w:val="00414817"/>
    <w:rsid w:val="00414CC9"/>
    <w:rsid w:val="004157C8"/>
    <w:rsid w:val="00415B80"/>
    <w:rsid w:val="00415D34"/>
    <w:rsid w:val="00416446"/>
    <w:rsid w:val="00416703"/>
    <w:rsid w:val="0041698C"/>
    <w:rsid w:val="00416B90"/>
    <w:rsid w:val="00416CDC"/>
    <w:rsid w:val="00417153"/>
    <w:rsid w:val="00417C81"/>
    <w:rsid w:val="00420032"/>
    <w:rsid w:val="00420227"/>
    <w:rsid w:val="00421157"/>
    <w:rsid w:val="00421853"/>
    <w:rsid w:val="00421B2E"/>
    <w:rsid w:val="00421B37"/>
    <w:rsid w:val="00421C1F"/>
    <w:rsid w:val="00421EAE"/>
    <w:rsid w:val="00422619"/>
    <w:rsid w:val="00422A89"/>
    <w:rsid w:val="00423226"/>
    <w:rsid w:val="0042348A"/>
    <w:rsid w:val="00423672"/>
    <w:rsid w:val="00424139"/>
    <w:rsid w:val="00424AAE"/>
    <w:rsid w:val="00424ABF"/>
    <w:rsid w:val="00424B5B"/>
    <w:rsid w:val="00425226"/>
    <w:rsid w:val="00425272"/>
    <w:rsid w:val="00425500"/>
    <w:rsid w:val="00425822"/>
    <w:rsid w:val="00425CE8"/>
    <w:rsid w:val="00425D89"/>
    <w:rsid w:val="00425FDD"/>
    <w:rsid w:val="00426112"/>
    <w:rsid w:val="0042640F"/>
    <w:rsid w:val="00426634"/>
    <w:rsid w:val="004266BF"/>
    <w:rsid w:val="0042688A"/>
    <w:rsid w:val="004268E7"/>
    <w:rsid w:val="0042775B"/>
    <w:rsid w:val="00427F29"/>
    <w:rsid w:val="004300E6"/>
    <w:rsid w:val="0043046A"/>
    <w:rsid w:val="004304D5"/>
    <w:rsid w:val="00430882"/>
    <w:rsid w:val="00430965"/>
    <w:rsid w:val="00430978"/>
    <w:rsid w:val="00430BAA"/>
    <w:rsid w:val="00430EB5"/>
    <w:rsid w:val="004311B6"/>
    <w:rsid w:val="004314B4"/>
    <w:rsid w:val="0043162F"/>
    <w:rsid w:val="00431805"/>
    <w:rsid w:val="00431973"/>
    <w:rsid w:val="00431C6B"/>
    <w:rsid w:val="00431E28"/>
    <w:rsid w:val="0043233B"/>
    <w:rsid w:val="00432A86"/>
    <w:rsid w:val="00432F4A"/>
    <w:rsid w:val="004339B3"/>
    <w:rsid w:val="00433E06"/>
    <w:rsid w:val="00433E0D"/>
    <w:rsid w:val="00433E52"/>
    <w:rsid w:val="00433E9F"/>
    <w:rsid w:val="004343AA"/>
    <w:rsid w:val="00434465"/>
    <w:rsid w:val="00434CA2"/>
    <w:rsid w:val="00434FB3"/>
    <w:rsid w:val="00435153"/>
    <w:rsid w:val="0043557A"/>
    <w:rsid w:val="00435920"/>
    <w:rsid w:val="00435A6C"/>
    <w:rsid w:val="00436429"/>
    <w:rsid w:val="00436711"/>
    <w:rsid w:val="00436732"/>
    <w:rsid w:val="00436A21"/>
    <w:rsid w:val="004373B3"/>
    <w:rsid w:val="00437655"/>
    <w:rsid w:val="004377E4"/>
    <w:rsid w:val="00437A50"/>
    <w:rsid w:val="00437BFA"/>
    <w:rsid w:val="0044011C"/>
    <w:rsid w:val="004402D8"/>
    <w:rsid w:val="00440E02"/>
    <w:rsid w:val="00441194"/>
    <w:rsid w:val="00441762"/>
    <w:rsid w:val="004418CF"/>
    <w:rsid w:val="00442035"/>
    <w:rsid w:val="00442533"/>
    <w:rsid w:val="004426DB"/>
    <w:rsid w:val="00442916"/>
    <w:rsid w:val="00442B8A"/>
    <w:rsid w:val="00442DD6"/>
    <w:rsid w:val="00442ED2"/>
    <w:rsid w:val="0044306B"/>
    <w:rsid w:val="004435B4"/>
    <w:rsid w:val="004437E7"/>
    <w:rsid w:val="00443857"/>
    <w:rsid w:val="00443965"/>
    <w:rsid w:val="00443C46"/>
    <w:rsid w:val="00443D41"/>
    <w:rsid w:val="00443FD5"/>
    <w:rsid w:val="004445C3"/>
    <w:rsid w:val="00444720"/>
    <w:rsid w:val="004447A0"/>
    <w:rsid w:val="004449E9"/>
    <w:rsid w:val="00444C8C"/>
    <w:rsid w:val="00445374"/>
    <w:rsid w:val="00445779"/>
    <w:rsid w:val="00445BAA"/>
    <w:rsid w:val="00445DD3"/>
    <w:rsid w:val="0044621E"/>
    <w:rsid w:val="004468FB"/>
    <w:rsid w:val="00446B4F"/>
    <w:rsid w:val="00446D38"/>
    <w:rsid w:val="00447080"/>
    <w:rsid w:val="004473D4"/>
    <w:rsid w:val="00447996"/>
    <w:rsid w:val="00450148"/>
    <w:rsid w:val="004503B7"/>
    <w:rsid w:val="0045063A"/>
    <w:rsid w:val="00450B24"/>
    <w:rsid w:val="00450B35"/>
    <w:rsid w:val="004513DD"/>
    <w:rsid w:val="0045143D"/>
    <w:rsid w:val="00451596"/>
    <w:rsid w:val="004519D9"/>
    <w:rsid w:val="00451C69"/>
    <w:rsid w:val="00451F20"/>
    <w:rsid w:val="00451F97"/>
    <w:rsid w:val="00452032"/>
    <w:rsid w:val="00452A75"/>
    <w:rsid w:val="00452F76"/>
    <w:rsid w:val="0045301E"/>
    <w:rsid w:val="004531AF"/>
    <w:rsid w:val="0045333A"/>
    <w:rsid w:val="00453622"/>
    <w:rsid w:val="0045397C"/>
    <w:rsid w:val="00453E30"/>
    <w:rsid w:val="00454165"/>
    <w:rsid w:val="00454247"/>
    <w:rsid w:val="00454318"/>
    <w:rsid w:val="004544F6"/>
    <w:rsid w:val="004549BA"/>
    <w:rsid w:val="0045548E"/>
    <w:rsid w:val="004555D5"/>
    <w:rsid w:val="00455C77"/>
    <w:rsid w:val="00455EBE"/>
    <w:rsid w:val="004561F6"/>
    <w:rsid w:val="004562C7"/>
    <w:rsid w:val="0045670B"/>
    <w:rsid w:val="00456965"/>
    <w:rsid w:val="00456EEB"/>
    <w:rsid w:val="004571EB"/>
    <w:rsid w:val="004573B3"/>
    <w:rsid w:val="00457B53"/>
    <w:rsid w:val="00457CC7"/>
    <w:rsid w:val="004602ED"/>
    <w:rsid w:val="00460384"/>
    <w:rsid w:val="00460494"/>
    <w:rsid w:val="0046049C"/>
    <w:rsid w:val="0046059B"/>
    <w:rsid w:val="004606E0"/>
    <w:rsid w:val="004607F3"/>
    <w:rsid w:val="00460AED"/>
    <w:rsid w:val="00461310"/>
    <w:rsid w:val="00461586"/>
    <w:rsid w:val="0046162B"/>
    <w:rsid w:val="004616FD"/>
    <w:rsid w:val="00461C5F"/>
    <w:rsid w:val="00461DC5"/>
    <w:rsid w:val="00462719"/>
    <w:rsid w:val="00462A9C"/>
    <w:rsid w:val="00462B89"/>
    <w:rsid w:val="00463893"/>
    <w:rsid w:val="00463DB1"/>
    <w:rsid w:val="00463E4B"/>
    <w:rsid w:val="00464281"/>
    <w:rsid w:val="00464DD4"/>
    <w:rsid w:val="00465242"/>
    <w:rsid w:val="00465F1F"/>
    <w:rsid w:val="00466339"/>
    <w:rsid w:val="004664BC"/>
    <w:rsid w:val="00466AA8"/>
    <w:rsid w:val="00466B83"/>
    <w:rsid w:val="00467317"/>
    <w:rsid w:val="0046749B"/>
    <w:rsid w:val="00470AAF"/>
    <w:rsid w:val="00470E8C"/>
    <w:rsid w:val="00471640"/>
    <w:rsid w:val="00471C33"/>
    <w:rsid w:val="00472159"/>
    <w:rsid w:val="004724B0"/>
    <w:rsid w:val="004724E1"/>
    <w:rsid w:val="0047256D"/>
    <w:rsid w:val="00472711"/>
    <w:rsid w:val="00472721"/>
    <w:rsid w:val="00472AEA"/>
    <w:rsid w:val="00472DAE"/>
    <w:rsid w:val="00472EE8"/>
    <w:rsid w:val="00472F17"/>
    <w:rsid w:val="00472F19"/>
    <w:rsid w:val="00473391"/>
    <w:rsid w:val="004734B5"/>
    <w:rsid w:val="004736BC"/>
    <w:rsid w:val="00473D14"/>
    <w:rsid w:val="00473F16"/>
    <w:rsid w:val="00474808"/>
    <w:rsid w:val="00475041"/>
    <w:rsid w:val="0047601B"/>
    <w:rsid w:val="00477374"/>
    <w:rsid w:val="0047739A"/>
    <w:rsid w:val="00477607"/>
    <w:rsid w:val="00477B38"/>
    <w:rsid w:val="00477DB8"/>
    <w:rsid w:val="00480155"/>
    <w:rsid w:val="004808A7"/>
    <w:rsid w:val="00480F20"/>
    <w:rsid w:val="00481294"/>
    <w:rsid w:val="00481463"/>
    <w:rsid w:val="00481567"/>
    <w:rsid w:val="004818CD"/>
    <w:rsid w:val="004820AF"/>
    <w:rsid w:val="00482517"/>
    <w:rsid w:val="004827EB"/>
    <w:rsid w:val="004828AD"/>
    <w:rsid w:val="00482B81"/>
    <w:rsid w:val="00482E0D"/>
    <w:rsid w:val="00482EBE"/>
    <w:rsid w:val="00482EDA"/>
    <w:rsid w:val="00482FBD"/>
    <w:rsid w:val="004837B4"/>
    <w:rsid w:val="00483DE8"/>
    <w:rsid w:val="0048431E"/>
    <w:rsid w:val="00484B57"/>
    <w:rsid w:val="00485545"/>
    <w:rsid w:val="00485557"/>
    <w:rsid w:val="00485DCF"/>
    <w:rsid w:val="004862E8"/>
    <w:rsid w:val="00486BF4"/>
    <w:rsid w:val="00487893"/>
    <w:rsid w:val="004879B8"/>
    <w:rsid w:val="00487A02"/>
    <w:rsid w:val="00487A6C"/>
    <w:rsid w:val="004900AD"/>
    <w:rsid w:val="00490205"/>
    <w:rsid w:val="00490D52"/>
    <w:rsid w:val="00490DB1"/>
    <w:rsid w:val="00490F49"/>
    <w:rsid w:val="004915F8"/>
    <w:rsid w:val="00491602"/>
    <w:rsid w:val="0049160A"/>
    <w:rsid w:val="00491A6E"/>
    <w:rsid w:val="00492159"/>
    <w:rsid w:val="004921C0"/>
    <w:rsid w:val="0049307C"/>
    <w:rsid w:val="00493161"/>
    <w:rsid w:val="00493233"/>
    <w:rsid w:val="00493C63"/>
    <w:rsid w:val="00493F6B"/>
    <w:rsid w:val="00493F90"/>
    <w:rsid w:val="004941C0"/>
    <w:rsid w:val="0049439B"/>
    <w:rsid w:val="00494D1B"/>
    <w:rsid w:val="00495366"/>
    <w:rsid w:val="004955E4"/>
    <w:rsid w:val="004956AF"/>
    <w:rsid w:val="00495AC6"/>
    <w:rsid w:val="00495E2D"/>
    <w:rsid w:val="00495EBE"/>
    <w:rsid w:val="00496499"/>
    <w:rsid w:val="00496C23"/>
    <w:rsid w:val="004970AF"/>
    <w:rsid w:val="00497C13"/>
    <w:rsid w:val="00497DC3"/>
    <w:rsid w:val="004A08A0"/>
    <w:rsid w:val="004A0C56"/>
    <w:rsid w:val="004A0E35"/>
    <w:rsid w:val="004A16B1"/>
    <w:rsid w:val="004A16FB"/>
    <w:rsid w:val="004A17C3"/>
    <w:rsid w:val="004A23F3"/>
    <w:rsid w:val="004A2450"/>
    <w:rsid w:val="004A2766"/>
    <w:rsid w:val="004A2943"/>
    <w:rsid w:val="004A2A76"/>
    <w:rsid w:val="004A2B4B"/>
    <w:rsid w:val="004A2E87"/>
    <w:rsid w:val="004A2F4E"/>
    <w:rsid w:val="004A3107"/>
    <w:rsid w:val="004A3DE3"/>
    <w:rsid w:val="004A4746"/>
    <w:rsid w:val="004A5205"/>
    <w:rsid w:val="004A5735"/>
    <w:rsid w:val="004A5D3E"/>
    <w:rsid w:val="004A603B"/>
    <w:rsid w:val="004A63B4"/>
    <w:rsid w:val="004A67A8"/>
    <w:rsid w:val="004A68F7"/>
    <w:rsid w:val="004A698C"/>
    <w:rsid w:val="004A6C16"/>
    <w:rsid w:val="004A7635"/>
    <w:rsid w:val="004A7729"/>
    <w:rsid w:val="004B0B66"/>
    <w:rsid w:val="004B10ED"/>
    <w:rsid w:val="004B12D3"/>
    <w:rsid w:val="004B1498"/>
    <w:rsid w:val="004B1553"/>
    <w:rsid w:val="004B16F0"/>
    <w:rsid w:val="004B209C"/>
    <w:rsid w:val="004B2108"/>
    <w:rsid w:val="004B22CA"/>
    <w:rsid w:val="004B23DE"/>
    <w:rsid w:val="004B304B"/>
    <w:rsid w:val="004B3811"/>
    <w:rsid w:val="004B3A00"/>
    <w:rsid w:val="004B3C2F"/>
    <w:rsid w:val="004B3E25"/>
    <w:rsid w:val="004B41E2"/>
    <w:rsid w:val="004B439E"/>
    <w:rsid w:val="004B44C7"/>
    <w:rsid w:val="004B48DA"/>
    <w:rsid w:val="004B49DD"/>
    <w:rsid w:val="004B4B92"/>
    <w:rsid w:val="004B4C69"/>
    <w:rsid w:val="004B56B6"/>
    <w:rsid w:val="004B57C1"/>
    <w:rsid w:val="004B5805"/>
    <w:rsid w:val="004B5AC8"/>
    <w:rsid w:val="004B6136"/>
    <w:rsid w:val="004B6152"/>
    <w:rsid w:val="004B6182"/>
    <w:rsid w:val="004B68FD"/>
    <w:rsid w:val="004B77AB"/>
    <w:rsid w:val="004B7C7A"/>
    <w:rsid w:val="004B7DDE"/>
    <w:rsid w:val="004C0C28"/>
    <w:rsid w:val="004C0ED1"/>
    <w:rsid w:val="004C11B7"/>
    <w:rsid w:val="004C124E"/>
    <w:rsid w:val="004C13BE"/>
    <w:rsid w:val="004C1541"/>
    <w:rsid w:val="004C1566"/>
    <w:rsid w:val="004C16D2"/>
    <w:rsid w:val="004C1A6E"/>
    <w:rsid w:val="004C1E66"/>
    <w:rsid w:val="004C2417"/>
    <w:rsid w:val="004C3633"/>
    <w:rsid w:val="004C3868"/>
    <w:rsid w:val="004C3F31"/>
    <w:rsid w:val="004C4FA0"/>
    <w:rsid w:val="004C518B"/>
    <w:rsid w:val="004C5364"/>
    <w:rsid w:val="004C573C"/>
    <w:rsid w:val="004C587E"/>
    <w:rsid w:val="004C5C91"/>
    <w:rsid w:val="004C640D"/>
    <w:rsid w:val="004C6557"/>
    <w:rsid w:val="004C678B"/>
    <w:rsid w:val="004C6A40"/>
    <w:rsid w:val="004C6E22"/>
    <w:rsid w:val="004C6E2A"/>
    <w:rsid w:val="004C6E38"/>
    <w:rsid w:val="004C7DEA"/>
    <w:rsid w:val="004D03FE"/>
    <w:rsid w:val="004D073F"/>
    <w:rsid w:val="004D1EEA"/>
    <w:rsid w:val="004D2003"/>
    <w:rsid w:val="004D2893"/>
    <w:rsid w:val="004D3263"/>
    <w:rsid w:val="004D3A39"/>
    <w:rsid w:val="004D4955"/>
    <w:rsid w:val="004D4EA6"/>
    <w:rsid w:val="004D52D1"/>
    <w:rsid w:val="004D5F4E"/>
    <w:rsid w:val="004D60B3"/>
    <w:rsid w:val="004D6314"/>
    <w:rsid w:val="004D6331"/>
    <w:rsid w:val="004D649B"/>
    <w:rsid w:val="004D682B"/>
    <w:rsid w:val="004D6935"/>
    <w:rsid w:val="004D7577"/>
    <w:rsid w:val="004D7A40"/>
    <w:rsid w:val="004D7F88"/>
    <w:rsid w:val="004E01D5"/>
    <w:rsid w:val="004E0B1B"/>
    <w:rsid w:val="004E0BAC"/>
    <w:rsid w:val="004E184B"/>
    <w:rsid w:val="004E1F59"/>
    <w:rsid w:val="004E2053"/>
    <w:rsid w:val="004E2619"/>
    <w:rsid w:val="004E27E1"/>
    <w:rsid w:val="004E2B0D"/>
    <w:rsid w:val="004E2BE1"/>
    <w:rsid w:val="004E2CD9"/>
    <w:rsid w:val="004E3175"/>
    <w:rsid w:val="004E344F"/>
    <w:rsid w:val="004E3721"/>
    <w:rsid w:val="004E37D7"/>
    <w:rsid w:val="004E3A0E"/>
    <w:rsid w:val="004E3DA6"/>
    <w:rsid w:val="004E3E09"/>
    <w:rsid w:val="004E3E50"/>
    <w:rsid w:val="004E4090"/>
    <w:rsid w:val="004E45EB"/>
    <w:rsid w:val="004E4EC1"/>
    <w:rsid w:val="004E54B6"/>
    <w:rsid w:val="004E553C"/>
    <w:rsid w:val="004E58D5"/>
    <w:rsid w:val="004E5C0D"/>
    <w:rsid w:val="004E5E99"/>
    <w:rsid w:val="004E6074"/>
    <w:rsid w:val="004E6422"/>
    <w:rsid w:val="004E64D4"/>
    <w:rsid w:val="004E6667"/>
    <w:rsid w:val="004E6AED"/>
    <w:rsid w:val="004E7006"/>
    <w:rsid w:val="004E77BF"/>
    <w:rsid w:val="004E799E"/>
    <w:rsid w:val="004E7A16"/>
    <w:rsid w:val="004E7A3C"/>
    <w:rsid w:val="004F0046"/>
    <w:rsid w:val="004F03D5"/>
    <w:rsid w:val="004F04AB"/>
    <w:rsid w:val="004F0728"/>
    <w:rsid w:val="004F074E"/>
    <w:rsid w:val="004F07CB"/>
    <w:rsid w:val="004F091E"/>
    <w:rsid w:val="004F0954"/>
    <w:rsid w:val="004F0ACB"/>
    <w:rsid w:val="004F0B99"/>
    <w:rsid w:val="004F0C4E"/>
    <w:rsid w:val="004F0DAD"/>
    <w:rsid w:val="004F10F1"/>
    <w:rsid w:val="004F1DF0"/>
    <w:rsid w:val="004F22B5"/>
    <w:rsid w:val="004F2425"/>
    <w:rsid w:val="004F2CAD"/>
    <w:rsid w:val="004F2D80"/>
    <w:rsid w:val="004F3870"/>
    <w:rsid w:val="004F3F86"/>
    <w:rsid w:val="004F4179"/>
    <w:rsid w:val="004F454F"/>
    <w:rsid w:val="004F484A"/>
    <w:rsid w:val="004F49B6"/>
    <w:rsid w:val="004F4E4F"/>
    <w:rsid w:val="004F54E2"/>
    <w:rsid w:val="004F5B41"/>
    <w:rsid w:val="004F5DF7"/>
    <w:rsid w:val="004F5EFA"/>
    <w:rsid w:val="004F63D4"/>
    <w:rsid w:val="004F7139"/>
    <w:rsid w:val="004F7991"/>
    <w:rsid w:val="004F7BD3"/>
    <w:rsid w:val="004F7BD5"/>
    <w:rsid w:val="004F7DDA"/>
    <w:rsid w:val="005001D0"/>
    <w:rsid w:val="005005BC"/>
    <w:rsid w:val="0050089B"/>
    <w:rsid w:val="00500918"/>
    <w:rsid w:val="005009F2"/>
    <w:rsid w:val="00500BEF"/>
    <w:rsid w:val="00501335"/>
    <w:rsid w:val="00502A04"/>
    <w:rsid w:val="0050306D"/>
    <w:rsid w:val="005030BB"/>
    <w:rsid w:val="00503357"/>
    <w:rsid w:val="00503576"/>
    <w:rsid w:val="005035E7"/>
    <w:rsid w:val="0050377A"/>
    <w:rsid w:val="0050383B"/>
    <w:rsid w:val="00503960"/>
    <w:rsid w:val="00503C7D"/>
    <w:rsid w:val="00503CB0"/>
    <w:rsid w:val="00504400"/>
    <w:rsid w:val="00504825"/>
    <w:rsid w:val="00504AB1"/>
    <w:rsid w:val="00505162"/>
    <w:rsid w:val="00505A3D"/>
    <w:rsid w:val="00505AE0"/>
    <w:rsid w:val="00505BE9"/>
    <w:rsid w:val="00505D7E"/>
    <w:rsid w:val="00505F22"/>
    <w:rsid w:val="0050636D"/>
    <w:rsid w:val="0050658A"/>
    <w:rsid w:val="00506877"/>
    <w:rsid w:val="0050697E"/>
    <w:rsid w:val="005070B6"/>
    <w:rsid w:val="0050758E"/>
    <w:rsid w:val="005077B1"/>
    <w:rsid w:val="005079A0"/>
    <w:rsid w:val="005079CB"/>
    <w:rsid w:val="0051032E"/>
    <w:rsid w:val="005104C1"/>
    <w:rsid w:val="00510539"/>
    <w:rsid w:val="00510785"/>
    <w:rsid w:val="005109CF"/>
    <w:rsid w:val="00510B65"/>
    <w:rsid w:val="0051123A"/>
    <w:rsid w:val="00511B63"/>
    <w:rsid w:val="00511D50"/>
    <w:rsid w:val="00512A13"/>
    <w:rsid w:val="00512E24"/>
    <w:rsid w:val="00513350"/>
    <w:rsid w:val="00513791"/>
    <w:rsid w:val="00513821"/>
    <w:rsid w:val="00513A3E"/>
    <w:rsid w:val="005143E4"/>
    <w:rsid w:val="00514C47"/>
    <w:rsid w:val="00515030"/>
    <w:rsid w:val="00515309"/>
    <w:rsid w:val="00515652"/>
    <w:rsid w:val="005156C2"/>
    <w:rsid w:val="00515AFB"/>
    <w:rsid w:val="00516391"/>
    <w:rsid w:val="0051672D"/>
    <w:rsid w:val="00516C90"/>
    <w:rsid w:val="005176BF"/>
    <w:rsid w:val="00517A3D"/>
    <w:rsid w:val="00517AB1"/>
    <w:rsid w:val="00517AE3"/>
    <w:rsid w:val="00520CEC"/>
    <w:rsid w:val="00520E7A"/>
    <w:rsid w:val="00521B9A"/>
    <w:rsid w:val="00521C19"/>
    <w:rsid w:val="0052254C"/>
    <w:rsid w:val="0052269E"/>
    <w:rsid w:val="00522C62"/>
    <w:rsid w:val="00522DFB"/>
    <w:rsid w:val="00522FB6"/>
    <w:rsid w:val="00523427"/>
    <w:rsid w:val="0052350A"/>
    <w:rsid w:val="00523E39"/>
    <w:rsid w:val="00524042"/>
    <w:rsid w:val="00524137"/>
    <w:rsid w:val="00524D12"/>
    <w:rsid w:val="0052562D"/>
    <w:rsid w:val="00525B20"/>
    <w:rsid w:val="005261D8"/>
    <w:rsid w:val="00526381"/>
    <w:rsid w:val="00526769"/>
    <w:rsid w:val="00526ED3"/>
    <w:rsid w:val="00526EEA"/>
    <w:rsid w:val="005271AE"/>
    <w:rsid w:val="0052738D"/>
    <w:rsid w:val="00527946"/>
    <w:rsid w:val="00530A13"/>
    <w:rsid w:val="005311D3"/>
    <w:rsid w:val="005317EC"/>
    <w:rsid w:val="00532733"/>
    <w:rsid w:val="00532887"/>
    <w:rsid w:val="00532BA9"/>
    <w:rsid w:val="00532F3B"/>
    <w:rsid w:val="00532F64"/>
    <w:rsid w:val="0053345F"/>
    <w:rsid w:val="0053367B"/>
    <w:rsid w:val="00533DC8"/>
    <w:rsid w:val="0053443C"/>
    <w:rsid w:val="00534634"/>
    <w:rsid w:val="00534E43"/>
    <w:rsid w:val="005351F0"/>
    <w:rsid w:val="00535B3E"/>
    <w:rsid w:val="00536116"/>
    <w:rsid w:val="00536124"/>
    <w:rsid w:val="00536138"/>
    <w:rsid w:val="00536229"/>
    <w:rsid w:val="005365A2"/>
    <w:rsid w:val="005366AB"/>
    <w:rsid w:val="0053683A"/>
    <w:rsid w:val="00537205"/>
    <w:rsid w:val="00537655"/>
    <w:rsid w:val="005376F4"/>
    <w:rsid w:val="00537AC0"/>
    <w:rsid w:val="00537F72"/>
    <w:rsid w:val="005409A5"/>
    <w:rsid w:val="00540AB4"/>
    <w:rsid w:val="00540B8E"/>
    <w:rsid w:val="0054118F"/>
    <w:rsid w:val="0054119E"/>
    <w:rsid w:val="005413B6"/>
    <w:rsid w:val="005413F2"/>
    <w:rsid w:val="00541741"/>
    <w:rsid w:val="00541AF6"/>
    <w:rsid w:val="00541C29"/>
    <w:rsid w:val="00541C2C"/>
    <w:rsid w:val="00541E7C"/>
    <w:rsid w:val="00542870"/>
    <w:rsid w:val="00543D3B"/>
    <w:rsid w:val="00543E51"/>
    <w:rsid w:val="0054405E"/>
    <w:rsid w:val="005440D2"/>
    <w:rsid w:val="005452EA"/>
    <w:rsid w:val="00545849"/>
    <w:rsid w:val="00545EE8"/>
    <w:rsid w:val="0054637B"/>
    <w:rsid w:val="0054658F"/>
    <w:rsid w:val="005465E1"/>
    <w:rsid w:val="00546BE0"/>
    <w:rsid w:val="00546C65"/>
    <w:rsid w:val="00547158"/>
    <w:rsid w:val="00547376"/>
    <w:rsid w:val="00547669"/>
    <w:rsid w:val="00550510"/>
    <w:rsid w:val="00551A49"/>
    <w:rsid w:val="00551EBE"/>
    <w:rsid w:val="00551F90"/>
    <w:rsid w:val="00552CFA"/>
    <w:rsid w:val="00552D6C"/>
    <w:rsid w:val="00552DEB"/>
    <w:rsid w:val="005539E4"/>
    <w:rsid w:val="00553FC2"/>
    <w:rsid w:val="0055425A"/>
    <w:rsid w:val="005546EF"/>
    <w:rsid w:val="005549A7"/>
    <w:rsid w:val="00555912"/>
    <w:rsid w:val="0055597A"/>
    <w:rsid w:val="00555CC9"/>
    <w:rsid w:val="00556514"/>
    <w:rsid w:val="00556A80"/>
    <w:rsid w:val="0055719F"/>
    <w:rsid w:val="00557375"/>
    <w:rsid w:val="005574B2"/>
    <w:rsid w:val="00557920"/>
    <w:rsid w:val="0055796B"/>
    <w:rsid w:val="00560912"/>
    <w:rsid w:val="00560A1B"/>
    <w:rsid w:val="00560E27"/>
    <w:rsid w:val="00560F12"/>
    <w:rsid w:val="005611A6"/>
    <w:rsid w:val="005618A5"/>
    <w:rsid w:val="00561A2B"/>
    <w:rsid w:val="005621FA"/>
    <w:rsid w:val="00562306"/>
    <w:rsid w:val="0056295C"/>
    <w:rsid w:val="00562B60"/>
    <w:rsid w:val="00562DDA"/>
    <w:rsid w:val="005634AE"/>
    <w:rsid w:val="0056350D"/>
    <w:rsid w:val="0056379E"/>
    <w:rsid w:val="005639F1"/>
    <w:rsid w:val="00563B5A"/>
    <w:rsid w:val="00563D4D"/>
    <w:rsid w:val="00564370"/>
    <w:rsid w:val="00564471"/>
    <w:rsid w:val="00564598"/>
    <w:rsid w:val="00564A5A"/>
    <w:rsid w:val="00564C1C"/>
    <w:rsid w:val="00564D70"/>
    <w:rsid w:val="00565148"/>
    <w:rsid w:val="005653F4"/>
    <w:rsid w:val="005654CE"/>
    <w:rsid w:val="00565757"/>
    <w:rsid w:val="00565ACA"/>
    <w:rsid w:val="00565F4D"/>
    <w:rsid w:val="00566257"/>
    <w:rsid w:val="00566B2F"/>
    <w:rsid w:val="0056704C"/>
    <w:rsid w:val="005671F4"/>
    <w:rsid w:val="005673C1"/>
    <w:rsid w:val="0056743A"/>
    <w:rsid w:val="005674E1"/>
    <w:rsid w:val="00567B96"/>
    <w:rsid w:val="00567F70"/>
    <w:rsid w:val="00570085"/>
    <w:rsid w:val="005700A0"/>
    <w:rsid w:val="0057098E"/>
    <w:rsid w:val="00570FD5"/>
    <w:rsid w:val="00570FE4"/>
    <w:rsid w:val="005713B1"/>
    <w:rsid w:val="005713B2"/>
    <w:rsid w:val="0057153F"/>
    <w:rsid w:val="00571553"/>
    <w:rsid w:val="00571680"/>
    <w:rsid w:val="00571805"/>
    <w:rsid w:val="005719D2"/>
    <w:rsid w:val="00571E64"/>
    <w:rsid w:val="00572127"/>
    <w:rsid w:val="005723C2"/>
    <w:rsid w:val="005728AB"/>
    <w:rsid w:val="00572A62"/>
    <w:rsid w:val="0057323B"/>
    <w:rsid w:val="0057329A"/>
    <w:rsid w:val="00573892"/>
    <w:rsid w:val="00573B10"/>
    <w:rsid w:val="00574304"/>
    <w:rsid w:val="0057465C"/>
    <w:rsid w:val="00574FEC"/>
    <w:rsid w:val="00575114"/>
    <w:rsid w:val="00575A83"/>
    <w:rsid w:val="00575B90"/>
    <w:rsid w:val="00575BBE"/>
    <w:rsid w:val="00576037"/>
    <w:rsid w:val="0057614B"/>
    <w:rsid w:val="00576345"/>
    <w:rsid w:val="0057659E"/>
    <w:rsid w:val="005769E7"/>
    <w:rsid w:val="00576BB8"/>
    <w:rsid w:val="00576BFF"/>
    <w:rsid w:val="0057709E"/>
    <w:rsid w:val="0057740F"/>
    <w:rsid w:val="00577428"/>
    <w:rsid w:val="0057783B"/>
    <w:rsid w:val="00577B76"/>
    <w:rsid w:val="00577FA0"/>
    <w:rsid w:val="00580168"/>
    <w:rsid w:val="00580556"/>
    <w:rsid w:val="00580853"/>
    <w:rsid w:val="00580DCA"/>
    <w:rsid w:val="00580E32"/>
    <w:rsid w:val="00580E8D"/>
    <w:rsid w:val="005811A7"/>
    <w:rsid w:val="00581B15"/>
    <w:rsid w:val="00581BB6"/>
    <w:rsid w:val="00581FB6"/>
    <w:rsid w:val="005824B7"/>
    <w:rsid w:val="00582DEC"/>
    <w:rsid w:val="00582E5C"/>
    <w:rsid w:val="00583017"/>
    <w:rsid w:val="00583167"/>
    <w:rsid w:val="00583A16"/>
    <w:rsid w:val="00583CB3"/>
    <w:rsid w:val="0058437D"/>
    <w:rsid w:val="00585180"/>
    <w:rsid w:val="005856BD"/>
    <w:rsid w:val="00585842"/>
    <w:rsid w:val="0058587E"/>
    <w:rsid w:val="0058591D"/>
    <w:rsid w:val="00585B79"/>
    <w:rsid w:val="00585BE6"/>
    <w:rsid w:val="00585D91"/>
    <w:rsid w:val="005861A0"/>
    <w:rsid w:val="00586302"/>
    <w:rsid w:val="0058639F"/>
    <w:rsid w:val="00586608"/>
    <w:rsid w:val="00586850"/>
    <w:rsid w:val="005870FE"/>
    <w:rsid w:val="005872D7"/>
    <w:rsid w:val="005876B5"/>
    <w:rsid w:val="00587708"/>
    <w:rsid w:val="0059067B"/>
    <w:rsid w:val="00590AF2"/>
    <w:rsid w:val="00590E3D"/>
    <w:rsid w:val="00591068"/>
    <w:rsid w:val="00591537"/>
    <w:rsid w:val="00591538"/>
    <w:rsid w:val="00591B59"/>
    <w:rsid w:val="0059210D"/>
    <w:rsid w:val="005924EE"/>
    <w:rsid w:val="0059297C"/>
    <w:rsid w:val="00592D3E"/>
    <w:rsid w:val="005935DA"/>
    <w:rsid w:val="005937AA"/>
    <w:rsid w:val="005939F8"/>
    <w:rsid w:val="0059456D"/>
    <w:rsid w:val="0059462B"/>
    <w:rsid w:val="0059491B"/>
    <w:rsid w:val="00594B62"/>
    <w:rsid w:val="00595702"/>
    <w:rsid w:val="005958C4"/>
    <w:rsid w:val="00595F0D"/>
    <w:rsid w:val="0059673A"/>
    <w:rsid w:val="00596AE4"/>
    <w:rsid w:val="00596E64"/>
    <w:rsid w:val="0059704E"/>
    <w:rsid w:val="005971C8"/>
    <w:rsid w:val="0059780E"/>
    <w:rsid w:val="00597CFC"/>
    <w:rsid w:val="00597E9C"/>
    <w:rsid w:val="00597FC6"/>
    <w:rsid w:val="005A0327"/>
    <w:rsid w:val="005A044D"/>
    <w:rsid w:val="005A08BC"/>
    <w:rsid w:val="005A09E6"/>
    <w:rsid w:val="005A0C40"/>
    <w:rsid w:val="005A0F8A"/>
    <w:rsid w:val="005A11FF"/>
    <w:rsid w:val="005A1523"/>
    <w:rsid w:val="005A15B2"/>
    <w:rsid w:val="005A17B5"/>
    <w:rsid w:val="005A1A3F"/>
    <w:rsid w:val="005A273F"/>
    <w:rsid w:val="005A2B10"/>
    <w:rsid w:val="005A2B44"/>
    <w:rsid w:val="005A36B5"/>
    <w:rsid w:val="005A37AE"/>
    <w:rsid w:val="005A3960"/>
    <w:rsid w:val="005A3C67"/>
    <w:rsid w:val="005A3C6C"/>
    <w:rsid w:val="005A3C95"/>
    <w:rsid w:val="005A42E9"/>
    <w:rsid w:val="005A4852"/>
    <w:rsid w:val="005A5080"/>
    <w:rsid w:val="005A5609"/>
    <w:rsid w:val="005A632C"/>
    <w:rsid w:val="005A6411"/>
    <w:rsid w:val="005A67D1"/>
    <w:rsid w:val="005A6885"/>
    <w:rsid w:val="005A6E2A"/>
    <w:rsid w:val="005A74C0"/>
    <w:rsid w:val="005A74C1"/>
    <w:rsid w:val="005A75EC"/>
    <w:rsid w:val="005A7819"/>
    <w:rsid w:val="005A7F46"/>
    <w:rsid w:val="005B06C1"/>
    <w:rsid w:val="005B08FB"/>
    <w:rsid w:val="005B0B37"/>
    <w:rsid w:val="005B0FC1"/>
    <w:rsid w:val="005B10B5"/>
    <w:rsid w:val="005B11CD"/>
    <w:rsid w:val="005B1263"/>
    <w:rsid w:val="005B2111"/>
    <w:rsid w:val="005B2372"/>
    <w:rsid w:val="005B2693"/>
    <w:rsid w:val="005B2D18"/>
    <w:rsid w:val="005B38EF"/>
    <w:rsid w:val="005B3B2A"/>
    <w:rsid w:val="005B3D02"/>
    <w:rsid w:val="005B3EAE"/>
    <w:rsid w:val="005B3F65"/>
    <w:rsid w:val="005B4B58"/>
    <w:rsid w:val="005B4D1D"/>
    <w:rsid w:val="005B4F6A"/>
    <w:rsid w:val="005B5140"/>
    <w:rsid w:val="005B5337"/>
    <w:rsid w:val="005B5403"/>
    <w:rsid w:val="005B56A9"/>
    <w:rsid w:val="005B59C5"/>
    <w:rsid w:val="005B5ADB"/>
    <w:rsid w:val="005B5B18"/>
    <w:rsid w:val="005B5F74"/>
    <w:rsid w:val="005B660F"/>
    <w:rsid w:val="005B6707"/>
    <w:rsid w:val="005B678E"/>
    <w:rsid w:val="005B6811"/>
    <w:rsid w:val="005B6E9B"/>
    <w:rsid w:val="005B7F36"/>
    <w:rsid w:val="005C05C3"/>
    <w:rsid w:val="005C0616"/>
    <w:rsid w:val="005C1757"/>
    <w:rsid w:val="005C1BB8"/>
    <w:rsid w:val="005C1DFE"/>
    <w:rsid w:val="005C1FD8"/>
    <w:rsid w:val="005C2602"/>
    <w:rsid w:val="005C2A61"/>
    <w:rsid w:val="005C3291"/>
    <w:rsid w:val="005C3700"/>
    <w:rsid w:val="005C39BB"/>
    <w:rsid w:val="005C3A39"/>
    <w:rsid w:val="005C3B14"/>
    <w:rsid w:val="005C3ECC"/>
    <w:rsid w:val="005C47E5"/>
    <w:rsid w:val="005C4939"/>
    <w:rsid w:val="005C49D1"/>
    <w:rsid w:val="005C4B52"/>
    <w:rsid w:val="005C4D13"/>
    <w:rsid w:val="005C4DAA"/>
    <w:rsid w:val="005C4F65"/>
    <w:rsid w:val="005C5091"/>
    <w:rsid w:val="005C59EE"/>
    <w:rsid w:val="005C5D64"/>
    <w:rsid w:val="005C62E9"/>
    <w:rsid w:val="005C679B"/>
    <w:rsid w:val="005C6F90"/>
    <w:rsid w:val="005C71F9"/>
    <w:rsid w:val="005C72F8"/>
    <w:rsid w:val="005C7640"/>
    <w:rsid w:val="005C772B"/>
    <w:rsid w:val="005D018D"/>
    <w:rsid w:val="005D0898"/>
    <w:rsid w:val="005D0A3B"/>
    <w:rsid w:val="005D0A5E"/>
    <w:rsid w:val="005D0BF7"/>
    <w:rsid w:val="005D0F48"/>
    <w:rsid w:val="005D0FF9"/>
    <w:rsid w:val="005D1229"/>
    <w:rsid w:val="005D1288"/>
    <w:rsid w:val="005D12F0"/>
    <w:rsid w:val="005D17EF"/>
    <w:rsid w:val="005D24E8"/>
    <w:rsid w:val="005D2F5C"/>
    <w:rsid w:val="005D3C7C"/>
    <w:rsid w:val="005D3DB9"/>
    <w:rsid w:val="005D4560"/>
    <w:rsid w:val="005D4642"/>
    <w:rsid w:val="005D48E8"/>
    <w:rsid w:val="005D4A3A"/>
    <w:rsid w:val="005D4DE1"/>
    <w:rsid w:val="005D510E"/>
    <w:rsid w:val="005D5391"/>
    <w:rsid w:val="005D54A6"/>
    <w:rsid w:val="005D55AC"/>
    <w:rsid w:val="005D577A"/>
    <w:rsid w:val="005D579E"/>
    <w:rsid w:val="005D59E9"/>
    <w:rsid w:val="005D5C42"/>
    <w:rsid w:val="005D5D06"/>
    <w:rsid w:val="005D6310"/>
    <w:rsid w:val="005D67AB"/>
    <w:rsid w:val="005D6856"/>
    <w:rsid w:val="005D6AFD"/>
    <w:rsid w:val="005D6D5C"/>
    <w:rsid w:val="005D7208"/>
    <w:rsid w:val="005D7921"/>
    <w:rsid w:val="005D7AD0"/>
    <w:rsid w:val="005E01C3"/>
    <w:rsid w:val="005E066D"/>
    <w:rsid w:val="005E0818"/>
    <w:rsid w:val="005E1142"/>
    <w:rsid w:val="005E126C"/>
    <w:rsid w:val="005E190C"/>
    <w:rsid w:val="005E1E11"/>
    <w:rsid w:val="005E2789"/>
    <w:rsid w:val="005E336E"/>
    <w:rsid w:val="005E36BA"/>
    <w:rsid w:val="005E370B"/>
    <w:rsid w:val="005E3A82"/>
    <w:rsid w:val="005E3F87"/>
    <w:rsid w:val="005E40CF"/>
    <w:rsid w:val="005E4B5A"/>
    <w:rsid w:val="005E4E56"/>
    <w:rsid w:val="005E5115"/>
    <w:rsid w:val="005E5663"/>
    <w:rsid w:val="005E59F7"/>
    <w:rsid w:val="005E5E8A"/>
    <w:rsid w:val="005E61ED"/>
    <w:rsid w:val="005E66DB"/>
    <w:rsid w:val="005E6EB3"/>
    <w:rsid w:val="005E708A"/>
    <w:rsid w:val="005E71E1"/>
    <w:rsid w:val="005E7281"/>
    <w:rsid w:val="005E7549"/>
    <w:rsid w:val="005E7848"/>
    <w:rsid w:val="005E78DA"/>
    <w:rsid w:val="005F03CC"/>
    <w:rsid w:val="005F0623"/>
    <w:rsid w:val="005F0B6C"/>
    <w:rsid w:val="005F1187"/>
    <w:rsid w:val="005F15E7"/>
    <w:rsid w:val="005F2261"/>
    <w:rsid w:val="005F22BB"/>
    <w:rsid w:val="005F23CF"/>
    <w:rsid w:val="005F27FA"/>
    <w:rsid w:val="005F28C0"/>
    <w:rsid w:val="005F2C07"/>
    <w:rsid w:val="005F30A4"/>
    <w:rsid w:val="005F336F"/>
    <w:rsid w:val="005F3481"/>
    <w:rsid w:val="005F3CAC"/>
    <w:rsid w:val="005F41FD"/>
    <w:rsid w:val="005F45B5"/>
    <w:rsid w:val="005F49CD"/>
    <w:rsid w:val="005F49E7"/>
    <w:rsid w:val="005F4C97"/>
    <w:rsid w:val="005F52CB"/>
    <w:rsid w:val="005F5495"/>
    <w:rsid w:val="005F56C6"/>
    <w:rsid w:val="005F584B"/>
    <w:rsid w:val="005F5918"/>
    <w:rsid w:val="005F5C34"/>
    <w:rsid w:val="005F5EBB"/>
    <w:rsid w:val="005F5ED3"/>
    <w:rsid w:val="005F67DD"/>
    <w:rsid w:val="005F6A0A"/>
    <w:rsid w:val="005F6A62"/>
    <w:rsid w:val="005F6ECD"/>
    <w:rsid w:val="005F6F8E"/>
    <w:rsid w:val="005F7021"/>
    <w:rsid w:val="005F71E9"/>
    <w:rsid w:val="005F72FB"/>
    <w:rsid w:val="005F7902"/>
    <w:rsid w:val="005F7A4E"/>
    <w:rsid w:val="00600039"/>
    <w:rsid w:val="006000C9"/>
    <w:rsid w:val="006000EF"/>
    <w:rsid w:val="006003E9"/>
    <w:rsid w:val="00600601"/>
    <w:rsid w:val="006006E9"/>
    <w:rsid w:val="006007D7"/>
    <w:rsid w:val="0060085F"/>
    <w:rsid w:val="00600A98"/>
    <w:rsid w:val="00600CDC"/>
    <w:rsid w:val="00600D22"/>
    <w:rsid w:val="006011DA"/>
    <w:rsid w:val="0060149E"/>
    <w:rsid w:val="00601944"/>
    <w:rsid w:val="006019D1"/>
    <w:rsid w:val="006019EC"/>
    <w:rsid w:val="00601C1F"/>
    <w:rsid w:val="00601CDF"/>
    <w:rsid w:val="006020E5"/>
    <w:rsid w:val="0060260A"/>
    <w:rsid w:val="0060266C"/>
    <w:rsid w:val="00602776"/>
    <w:rsid w:val="0060290F"/>
    <w:rsid w:val="00603851"/>
    <w:rsid w:val="00603A12"/>
    <w:rsid w:val="00603CD0"/>
    <w:rsid w:val="006040B3"/>
    <w:rsid w:val="0060449F"/>
    <w:rsid w:val="00604D38"/>
    <w:rsid w:val="00604F55"/>
    <w:rsid w:val="00605313"/>
    <w:rsid w:val="00605390"/>
    <w:rsid w:val="00605E91"/>
    <w:rsid w:val="00605EDB"/>
    <w:rsid w:val="0060634C"/>
    <w:rsid w:val="006068F3"/>
    <w:rsid w:val="006068F6"/>
    <w:rsid w:val="00606969"/>
    <w:rsid w:val="00606DE4"/>
    <w:rsid w:val="00606FFD"/>
    <w:rsid w:val="00607155"/>
    <w:rsid w:val="0060751A"/>
    <w:rsid w:val="006075A4"/>
    <w:rsid w:val="00607D4A"/>
    <w:rsid w:val="0061020E"/>
    <w:rsid w:val="00610E2F"/>
    <w:rsid w:val="0061112F"/>
    <w:rsid w:val="006111D2"/>
    <w:rsid w:val="006116AF"/>
    <w:rsid w:val="006118E0"/>
    <w:rsid w:val="006120F5"/>
    <w:rsid w:val="00612234"/>
    <w:rsid w:val="00612D1F"/>
    <w:rsid w:val="00612FB8"/>
    <w:rsid w:val="00613126"/>
    <w:rsid w:val="00613DB9"/>
    <w:rsid w:val="0061413C"/>
    <w:rsid w:val="00614447"/>
    <w:rsid w:val="0061470F"/>
    <w:rsid w:val="00614746"/>
    <w:rsid w:val="00614773"/>
    <w:rsid w:val="0061483E"/>
    <w:rsid w:val="00614A4B"/>
    <w:rsid w:val="00614CE6"/>
    <w:rsid w:val="00614D83"/>
    <w:rsid w:val="0061504E"/>
    <w:rsid w:val="006153AE"/>
    <w:rsid w:val="006159E6"/>
    <w:rsid w:val="00615BDF"/>
    <w:rsid w:val="00615BFB"/>
    <w:rsid w:val="00616CA4"/>
    <w:rsid w:val="00617754"/>
    <w:rsid w:val="00617A17"/>
    <w:rsid w:val="00617E95"/>
    <w:rsid w:val="0062053D"/>
    <w:rsid w:val="00620DF2"/>
    <w:rsid w:val="00620F29"/>
    <w:rsid w:val="0062106C"/>
    <w:rsid w:val="0062165A"/>
    <w:rsid w:val="00621B26"/>
    <w:rsid w:val="00621B38"/>
    <w:rsid w:val="00621EEA"/>
    <w:rsid w:val="0062213B"/>
    <w:rsid w:val="00622270"/>
    <w:rsid w:val="0062273D"/>
    <w:rsid w:val="006227AE"/>
    <w:rsid w:val="006230EC"/>
    <w:rsid w:val="006237BF"/>
    <w:rsid w:val="00623952"/>
    <w:rsid w:val="00623C11"/>
    <w:rsid w:val="00623EEB"/>
    <w:rsid w:val="006240D6"/>
    <w:rsid w:val="00624206"/>
    <w:rsid w:val="0062444D"/>
    <w:rsid w:val="006245C0"/>
    <w:rsid w:val="00624A48"/>
    <w:rsid w:val="00624C8A"/>
    <w:rsid w:val="006250E0"/>
    <w:rsid w:val="006252DE"/>
    <w:rsid w:val="006253F2"/>
    <w:rsid w:val="00625815"/>
    <w:rsid w:val="006259E2"/>
    <w:rsid w:val="006260CB"/>
    <w:rsid w:val="006265F1"/>
    <w:rsid w:val="006266D9"/>
    <w:rsid w:val="00626AFC"/>
    <w:rsid w:val="00626E6F"/>
    <w:rsid w:val="00626EAD"/>
    <w:rsid w:val="00626F4B"/>
    <w:rsid w:val="006274C0"/>
    <w:rsid w:val="00627864"/>
    <w:rsid w:val="00627AB3"/>
    <w:rsid w:val="00627E56"/>
    <w:rsid w:val="00627F2B"/>
    <w:rsid w:val="00630292"/>
    <w:rsid w:val="006304E1"/>
    <w:rsid w:val="00630A1A"/>
    <w:rsid w:val="00630A57"/>
    <w:rsid w:val="00630C7C"/>
    <w:rsid w:val="00630F4F"/>
    <w:rsid w:val="0063107E"/>
    <w:rsid w:val="0063189C"/>
    <w:rsid w:val="0063191F"/>
    <w:rsid w:val="006319E9"/>
    <w:rsid w:val="00631E34"/>
    <w:rsid w:val="00631F6D"/>
    <w:rsid w:val="00632028"/>
    <w:rsid w:val="00632159"/>
    <w:rsid w:val="00632660"/>
    <w:rsid w:val="00632F7F"/>
    <w:rsid w:val="0063308F"/>
    <w:rsid w:val="00633933"/>
    <w:rsid w:val="00633F74"/>
    <w:rsid w:val="00633F8E"/>
    <w:rsid w:val="00634543"/>
    <w:rsid w:val="006349A8"/>
    <w:rsid w:val="00634AD6"/>
    <w:rsid w:val="00634C39"/>
    <w:rsid w:val="00634CE0"/>
    <w:rsid w:val="00635167"/>
    <w:rsid w:val="00635361"/>
    <w:rsid w:val="006354EE"/>
    <w:rsid w:val="006356C7"/>
    <w:rsid w:val="00635997"/>
    <w:rsid w:val="00635DF7"/>
    <w:rsid w:val="00636239"/>
    <w:rsid w:val="00636454"/>
    <w:rsid w:val="006364EA"/>
    <w:rsid w:val="00636548"/>
    <w:rsid w:val="00636F7E"/>
    <w:rsid w:val="00637076"/>
    <w:rsid w:val="0063782F"/>
    <w:rsid w:val="00640DEA"/>
    <w:rsid w:val="00641210"/>
    <w:rsid w:val="00641A22"/>
    <w:rsid w:val="00641AA9"/>
    <w:rsid w:val="00641ABE"/>
    <w:rsid w:val="00641ACA"/>
    <w:rsid w:val="00641B74"/>
    <w:rsid w:val="00641E37"/>
    <w:rsid w:val="0064233C"/>
    <w:rsid w:val="006423A2"/>
    <w:rsid w:val="006424A2"/>
    <w:rsid w:val="00642612"/>
    <w:rsid w:val="0064284F"/>
    <w:rsid w:val="00642E0C"/>
    <w:rsid w:val="00642E81"/>
    <w:rsid w:val="0064352A"/>
    <w:rsid w:val="00643EE2"/>
    <w:rsid w:val="00644266"/>
    <w:rsid w:val="006447D3"/>
    <w:rsid w:val="00644E32"/>
    <w:rsid w:val="0064508D"/>
    <w:rsid w:val="00646182"/>
    <w:rsid w:val="0064637C"/>
    <w:rsid w:val="00647670"/>
    <w:rsid w:val="006476C8"/>
    <w:rsid w:val="00647757"/>
    <w:rsid w:val="00647855"/>
    <w:rsid w:val="006478C9"/>
    <w:rsid w:val="00647A82"/>
    <w:rsid w:val="00647BD2"/>
    <w:rsid w:val="00647E77"/>
    <w:rsid w:val="00647F1A"/>
    <w:rsid w:val="00647F3F"/>
    <w:rsid w:val="006502A9"/>
    <w:rsid w:val="0065042C"/>
    <w:rsid w:val="00650A01"/>
    <w:rsid w:val="00650DFF"/>
    <w:rsid w:val="00651064"/>
    <w:rsid w:val="006511BC"/>
    <w:rsid w:val="0065192E"/>
    <w:rsid w:val="00651A0B"/>
    <w:rsid w:val="00652512"/>
    <w:rsid w:val="00652757"/>
    <w:rsid w:val="00652990"/>
    <w:rsid w:val="00652B36"/>
    <w:rsid w:val="00652C22"/>
    <w:rsid w:val="00652F19"/>
    <w:rsid w:val="00653112"/>
    <w:rsid w:val="006531C6"/>
    <w:rsid w:val="00653A76"/>
    <w:rsid w:val="00653B18"/>
    <w:rsid w:val="00653D15"/>
    <w:rsid w:val="0065456C"/>
    <w:rsid w:val="006551C9"/>
    <w:rsid w:val="0065545C"/>
    <w:rsid w:val="00655B5A"/>
    <w:rsid w:val="00655CC5"/>
    <w:rsid w:val="00655FD5"/>
    <w:rsid w:val="0065604C"/>
    <w:rsid w:val="006561D5"/>
    <w:rsid w:val="006564B2"/>
    <w:rsid w:val="00656E31"/>
    <w:rsid w:val="0065709B"/>
    <w:rsid w:val="006573E1"/>
    <w:rsid w:val="0066011F"/>
    <w:rsid w:val="006607F7"/>
    <w:rsid w:val="00660985"/>
    <w:rsid w:val="00660A97"/>
    <w:rsid w:val="00660E8E"/>
    <w:rsid w:val="00660FC4"/>
    <w:rsid w:val="00661742"/>
    <w:rsid w:val="00662003"/>
    <w:rsid w:val="006624F5"/>
    <w:rsid w:val="00662812"/>
    <w:rsid w:val="0066299C"/>
    <w:rsid w:val="00662AF9"/>
    <w:rsid w:val="00662C68"/>
    <w:rsid w:val="00663332"/>
    <w:rsid w:val="00663394"/>
    <w:rsid w:val="0066353B"/>
    <w:rsid w:val="006635A4"/>
    <w:rsid w:val="0066400C"/>
    <w:rsid w:val="006641D7"/>
    <w:rsid w:val="00664248"/>
    <w:rsid w:val="00664739"/>
    <w:rsid w:val="0066493D"/>
    <w:rsid w:val="00664DCD"/>
    <w:rsid w:val="00664DD6"/>
    <w:rsid w:val="0066525B"/>
    <w:rsid w:val="00665C18"/>
    <w:rsid w:val="00666555"/>
    <w:rsid w:val="006701C4"/>
    <w:rsid w:val="006703CC"/>
    <w:rsid w:val="0067060E"/>
    <w:rsid w:val="006709B5"/>
    <w:rsid w:val="00670AC4"/>
    <w:rsid w:val="0067174F"/>
    <w:rsid w:val="006720E3"/>
    <w:rsid w:val="0067221D"/>
    <w:rsid w:val="0067221E"/>
    <w:rsid w:val="00672B79"/>
    <w:rsid w:val="006732CD"/>
    <w:rsid w:val="006733B3"/>
    <w:rsid w:val="00673806"/>
    <w:rsid w:val="00673901"/>
    <w:rsid w:val="00673B51"/>
    <w:rsid w:val="00673B8F"/>
    <w:rsid w:val="0067472C"/>
    <w:rsid w:val="0067480A"/>
    <w:rsid w:val="00674AA2"/>
    <w:rsid w:val="00674B2F"/>
    <w:rsid w:val="00674E87"/>
    <w:rsid w:val="00674EC6"/>
    <w:rsid w:val="00674F14"/>
    <w:rsid w:val="0067542E"/>
    <w:rsid w:val="0067689A"/>
    <w:rsid w:val="00676F35"/>
    <w:rsid w:val="0067716B"/>
    <w:rsid w:val="00677329"/>
    <w:rsid w:val="006773BC"/>
    <w:rsid w:val="00677B89"/>
    <w:rsid w:val="00677C03"/>
    <w:rsid w:val="0068011B"/>
    <w:rsid w:val="0068017C"/>
    <w:rsid w:val="00680811"/>
    <w:rsid w:val="00680878"/>
    <w:rsid w:val="00680900"/>
    <w:rsid w:val="00680E3C"/>
    <w:rsid w:val="0068148E"/>
    <w:rsid w:val="006814BF"/>
    <w:rsid w:val="0068150F"/>
    <w:rsid w:val="0068158E"/>
    <w:rsid w:val="006819F5"/>
    <w:rsid w:val="00681B18"/>
    <w:rsid w:val="00682438"/>
    <w:rsid w:val="00682544"/>
    <w:rsid w:val="00682596"/>
    <w:rsid w:val="006829CA"/>
    <w:rsid w:val="00682CAF"/>
    <w:rsid w:val="00683FAC"/>
    <w:rsid w:val="00684773"/>
    <w:rsid w:val="006855D7"/>
    <w:rsid w:val="00685705"/>
    <w:rsid w:val="006858CD"/>
    <w:rsid w:val="00685A78"/>
    <w:rsid w:val="00685AE1"/>
    <w:rsid w:val="00685EA6"/>
    <w:rsid w:val="006863D3"/>
    <w:rsid w:val="0068682D"/>
    <w:rsid w:val="00686908"/>
    <w:rsid w:val="00686B04"/>
    <w:rsid w:val="00687071"/>
    <w:rsid w:val="0068708C"/>
    <w:rsid w:val="00687B56"/>
    <w:rsid w:val="00687D7D"/>
    <w:rsid w:val="00687E02"/>
    <w:rsid w:val="00687EB3"/>
    <w:rsid w:val="00687FEF"/>
    <w:rsid w:val="006904B5"/>
    <w:rsid w:val="00690BB8"/>
    <w:rsid w:val="0069135E"/>
    <w:rsid w:val="00691389"/>
    <w:rsid w:val="006913B1"/>
    <w:rsid w:val="006915F4"/>
    <w:rsid w:val="006917F9"/>
    <w:rsid w:val="00691F2D"/>
    <w:rsid w:val="00692108"/>
    <w:rsid w:val="0069239B"/>
    <w:rsid w:val="00692CB6"/>
    <w:rsid w:val="00693046"/>
    <w:rsid w:val="00693110"/>
    <w:rsid w:val="006934C4"/>
    <w:rsid w:val="00693874"/>
    <w:rsid w:val="00693C22"/>
    <w:rsid w:val="00693D02"/>
    <w:rsid w:val="00693D5A"/>
    <w:rsid w:val="00693F8B"/>
    <w:rsid w:val="0069407D"/>
    <w:rsid w:val="0069418B"/>
    <w:rsid w:val="00694FD4"/>
    <w:rsid w:val="00695009"/>
    <w:rsid w:val="00695994"/>
    <w:rsid w:val="00696672"/>
    <w:rsid w:val="006969BE"/>
    <w:rsid w:val="00696E2A"/>
    <w:rsid w:val="00697084"/>
    <w:rsid w:val="00697709"/>
    <w:rsid w:val="00697DDC"/>
    <w:rsid w:val="006A00F5"/>
    <w:rsid w:val="006A02B0"/>
    <w:rsid w:val="006A0837"/>
    <w:rsid w:val="006A0859"/>
    <w:rsid w:val="006A092B"/>
    <w:rsid w:val="006A0D53"/>
    <w:rsid w:val="006A0DE5"/>
    <w:rsid w:val="006A0F3E"/>
    <w:rsid w:val="006A0F5B"/>
    <w:rsid w:val="006A13E9"/>
    <w:rsid w:val="006A1568"/>
    <w:rsid w:val="006A206E"/>
    <w:rsid w:val="006A20F9"/>
    <w:rsid w:val="006A274F"/>
    <w:rsid w:val="006A28FA"/>
    <w:rsid w:val="006A3087"/>
    <w:rsid w:val="006A34D2"/>
    <w:rsid w:val="006A3B14"/>
    <w:rsid w:val="006A4B0E"/>
    <w:rsid w:val="006A4C07"/>
    <w:rsid w:val="006A4DF0"/>
    <w:rsid w:val="006A4E89"/>
    <w:rsid w:val="006A50E0"/>
    <w:rsid w:val="006A55F3"/>
    <w:rsid w:val="006A6240"/>
    <w:rsid w:val="006A63A6"/>
    <w:rsid w:val="006A6D13"/>
    <w:rsid w:val="006A73E1"/>
    <w:rsid w:val="006A75BA"/>
    <w:rsid w:val="006A7CA5"/>
    <w:rsid w:val="006B0118"/>
    <w:rsid w:val="006B03E0"/>
    <w:rsid w:val="006B05C5"/>
    <w:rsid w:val="006B0922"/>
    <w:rsid w:val="006B0CA1"/>
    <w:rsid w:val="006B0D0C"/>
    <w:rsid w:val="006B0D6A"/>
    <w:rsid w:val="006B0FEF"/>
    <w:rsid w:val="006B123D"/>
    <w:rsid w:val="006B1681"/>
    <w:rsid w:val="006B1CC1"/>
    <w:rsid w:val="006B1EF5"/>
    <w:rsid w:val="006B20FF"/>
    <w:rsid w:val="006B2A4C"/>
    <w:rsid w:val="006B37BA"/>
    <w:rsid w:val="006B3D6B"/>
    <w:rsid w:val="006B433C"/>
    <w:rsid w:val="006B58E7"/>
    <w:rsid w:val="006B6586"/>
    <w:rsid w:val="006B661A"/>
    <w:rsid w:val="006B66C4"/>
    <w:rsid w:val="006B6886"/>
    <w:rsid w:val="006B6D29"/>
    <w:rsid w:val="006B72E8"/>
    <w:rsid w:val="006B7356"/>
    <w:rsid w:val="006B73BE"/>
    <w:rsid w:val="006B74AC"/>
    <w:rsid w:val="006C021E"/>
    <w:rsid w:val="006C0757"/>
    <w:rsid w:val="006C0844"/>
    <w:rsid w:val="006C0C9E"/>
    <w:rsid w:val="006C18BE"/>
    <w:rsid w:val="006C1F0C"/>
    <w:rsid w:val="006C2D66"/>
    <w:rsid w:val="006C2F07"/>
    <w:rsid w:val="006C302E"/>
    <w:rsid w:val="006C3347"/>
    <w:rsid w:val="006C3661"/>
    <w:rsid w:val="006C38EC"/>
    <w:rsid w:val="006C3DBD"/>
    <w:rsid w:val="006C3E22"/>
    <w:rsid w:val="006C5150"/>
    <w:rsid w:val="006C51BD"/>
    <w:rsid w:val="006C5412"/>
    <w:rsid w:val="006C56D1"/>
    <w:rsid w:val="006C5B0A"/>
    <w:rsid w:val="006C5BBF"/>
    <w:rsid w:val="006C7406"/>
    <w:rsid w:val="006C7996"/>
    <w:rsid w:val="006C7AA3"/>
    <w:rsid w:val="006C7D2A"/>
    <w:rsid w:val="006C7D7A"/>
    <w:rsid w:val="006D02A8"/>
    <w:rsid w:val="006D02F3"/>
    <w:rsid w:val="006D03A0"/>
    <w:rsid w:val="006D093F"/>
    <w:rsid w:val="006D0E7B"/>
    <w:rsid w:val="006D14E5"/>
    <w:rsid w:val="006D165C"/>
    <w:rsid w:val="006D1B6A"/>
    <w:rsid w:val="006D20C4"/>
    <w:rsid w:val="006D29F1"/>
    <w:rsid w:val="006D2C18"/>
    <w:rsid w:val="006D2D59"/>
    <w:rsid w:val="006D36E5"/>
    <w:rsid w:val="006D36E9"/>
    <w:rsid w:val="006D3A52"/>
    <w:rsid w:val="006D3B9A"/>
    <w:rsid w:val="006D3D05"/>
    <w:rsid w:val="006D4258"/>
    <w:rsid w:val="006D4600"/>
    <w:rsid w:val="006D46C8"/>
    <w:rsid w:val="006D4CC8"/>
    <w:rsid w:val="006D5090"/>
    <w:rsid w:val="006D510C"/>
    <w:rsid w:val="006D51B5"/>
    <w:rsid w:val="006D658F"/>
    <w:rsid w:val="006D659E"/>
    <w:rsid w:val="006D6759"/>
    <w:rsid w:val="006D6AB2"/>
    <w:rsid w:val="006D732F"/>
    <w:rsid w:val="006D7451"/>
    <w:rsid w:val="006D745A"/>
    <w:rsid w:val="006D7A69"/>
    <w:rsid w:val="006D7DAC"/>
    <w:rsid w:val="006D7E35"/>
    <w:rsid w:val="006D7E5B"/>
    <w:rsid w:val="006D7EE1"/>
    <w:rsid w:val="006E0813"/>
    <w:rsid w:val="006E088F"/>
    <w:rsid w:val="006E0A7C"/>
    <w:rsid w:val="006E104C"/>
    <w:rsid w:val="006E1598"/>
    <w:rsid w:val="006E17F1"/>
    <w:rsid w:val="006E191C"/>
    <w:rsid w:val="006E1CB5"/>
    <w:rsid w:val="006E1DDC"/>
    <w:rsid w:val="006E1F5C"/>
    <w:rsid w:val="006E1F7A"/>
    <w:rsid w:val="006E20E4"/>
    <w:rsid w:val="006E2F54"/>
    <w:rsid w:val="006E2F6F"/>
    <w:rsid w:val="006E323E"/>
    <w:rsid w:val="006E344A"/>
    <w:rsid w:val="006E3680"/>
    <w:rsid w:val="006E37E0"/>
    <w:rsid w:val="006E39EF"/>
    <w:rsid w:val="006E3C92"/>
    <w:rsid w:val="006E3D3F"/>
    <w:rsid w:val="006E4726"/>
    <w:rsid w:val="006E488B"/>
    <w:rsid w:val="006E5ED1"/>
    <w:rsid w:val="006E5F13"/>
    <w:rsid w:val="006E614E"/>
    <w:rsid w:val="006E67A4"/>
    <w:rsid w:val="006E68E8"/>
    <w:rsid w:val="006E6924"/>
    <w:rsid w:val="006E7556"/>
    <w:rsid w:val="006E7611"/>
    <w:rsid w:val="006E788D"/>
    <w:rsid w:val="006E7B4B"/>
    <w:rsid w:val="006E7E36"/>
    <w:rsid w:val="006E7FB0"/>
    <w:rsid w:val="006F0165"/>
    <w:rsid w:val="006F0698"/>
    <w:rsid w:val="006F0959"/>
    <w:rsid w:val="006F0A6F"/>
    <w:rsid w:val="006F0B16"/>
    <w:rsid w:val="006F0D92"/>
    <w:rsid w:val="006F0DAA"/>
    <w:rsid w:val="006F12A8"/>
    <w:rsid w:val="006F17F4"/>
    <w:rsid w:val="006F1BBB"/>
    <w:rsid w:val="006F1D41"/>
    <w:rsid w:val="006F21B2"/>
    <w:rsid w:val="006F21CD"/>
    <w:rsid w:val="006F2319"/>
    <w:rsid w:val="006F2790"/>
    <w:rsid w:val="006F27A4"/>
    <w:rsid w:val="006F289E"/>
    <w:rsid w:val="006F2A53"/>
    <w:rsid w:val="006F2B4D"/>
    <w:rsid w:val="006F3078"/>
    <w:rsid w:val="006F3079"/>
    <w:rsid w:val="006F3521"/>
    <w:rsid w:val="006F3855"/>
    <w:rsid w:val="006F47A4"/>
    <w:rsid w:val="006F48DD"/>
    <w:rsid w:val="006F4909"/>
    <w:rsid w:val="006F4AAA"/>
    <w:rsid w:val="006F4D09"/>
    <w:rsid w:val="006F4E54"/>
    <w:rsid w:val="006F560E"/>
    <w:rsid w:val="006F596E"/>
    <w:rsid w:val="006F59DD"/>
    <w:rsid w:val="006F5CFD"/>
    <w:rsid w:val="006F5D27"/>
    <w:rsid w:val="006F5E44"/>
    <w:rsid w:val="006F6CE0"/>
    <w:rsid w:val="006F6EFB"/>
    <w:rsid w:val="006F7107"/>
    <w:rsid w:val="006F751A"/>
    <w:rsid w:val="006F762A"/>
    <w:rsid w:val="006F7914"/>
    <w:rsid w:val="006F7CA0"/>
    <w:rsid w:val="006F7EB5"/>
    <w:rsid w:val="00700AC0"/>
    <w:rsid w:val="00700B08"/>
    <w:rsid w:val="00700C9D"/>
    <w:rsid w:val="00700D2D"/>
    <w:rsid w:val="007010FC"/>
    <w:rsid w:val="007013C6"/>
    <w:rsid w:val="007013F9"/>
    <w:rsid w:val="0070251D"/>
    <w:rsid w:val="00702677"/>
    <w:rsid w:val="00702882"/>
    <w:rsid w:val="00703AC6"/>
    <w:rsid w:val="00703B74"/>
    <w:rsid w:val="00703D4D"/>
    <w:rsid w:val="00703EF3"/>
    <w:rsid w:val="00703F75"/>
    <w:rsid w:val="00703FE9"/>
    <w:rsid w:val="0070424B"/>
    <w:rsid w:val="00704326"/>
    <w:rsid w:val="00704694"/>
    <w:rsid w:val="00704FDE"/>
    <w:rsid w:val="007054E5"/>
    <w:rsid w:val="0070565E"/>
    <w:rsid w:val="007059AF"/>
    <w:rsid w:val="007059C5"/>
    <w:rsid w:val="00705A9B"/>
    <w:rsid w:val="00705BAE"/>
    <w:rsid w:val="00705D7B"/>
    <w:rsid w:val="007064B5"/>
    <w:rsid w:val="007065FB"/>
    <w:rsid w:val="00706702"/>
    <w:rsid w:val="00706949"/>
    <w:rsid w:val="00706E46"/>
    <w:rsid w:val="00707583"/>
    <w:rsid w:val="0070795A"/>
    <w:rsid w:val="00707B57"/>
    <w:rsid w:val="00710351"/>
    <w:rsid w:val="00710813"/>
    <w:rsid w:val="00710B05"/>
    <w:rsid w:val="00711536"/>
    <w:rsid w:val="00711655"/>
    <w:rsid w:val="00711AB5"/>
    <w:rsid w:val="00711C63"/>
    <w:rsid w:val="00711FA0"/>
    <w:rsid w:val="00712475"/>
    <w:rsid w:val="007124E6"/>
    <w:rsid w:val="00712C55"/>
    <w:rsid w:val="007136F9"/>
    <w:rsid w:val="00713A1C"/>
    <w:rsid w:val="00713CA9"/>
    <w:rsid w:val="00714255"/>
    <w:rsid w:val="0071429A"/>
    <w:rsid w:val="00714317"/>
    <w:rsid w:val="00714885"/>
    <w:rsid w:val="0071498B"/>
    <w:rsid w:val="00714CB3"/>
    <w:rsid w:val="007150AF"/>
    <w:rsid w:val="007153A3"/>
    <w:rsid w:val="007160E3"/>
    <w:rsid w:val="007164A0"/>
    <w:rsid w:val="00716661"/>
    <w:rsid w:val="00717894"/>
    <w:rsid w:val="00717AEC"/>
    <w:rsid w:val="00720220"/>
    <w:rsid w:val="00720325"/>
    <w:rsid w:val="0072047F"/>
    <w:rsid w:val="00720907"/>
    <w:rsid w:val="00720FD8"/>
    <w:rsid w:val="00721166"/>
    <w:rsid w:val="00721424"/>
    <w:rsid w:val="007216DB"/>
    <w:rsid w:val="00721D23"/>
    <w:rsid w:val="00721FAC"/>
    <w:rsid w:val="00721FE0"/>
    <w:rsid w:val="00722045"/>
    <w:rsid w:val="0072220F"/>
    <w:rsid w:val="007222ED"/>
    <w:rsid w:val="007227C5"/>
    <w:rsid w:val="007228F4"/>
    <w:rsid w:val="00722DD1"/>
    <w:rsid w:val="00723040"/>
    <w:rsid w:val="00723091"/>
    <w:rsid w:val="0072339B"/>
    <w:rsid w:val="007236A8"/>
    <w:rsid w:val="00723B8F"/>
    <w:rsid w:val="00723F19"/>
    <w:rsid w:val="0072420B"/>
    <w:rsid w:val="00724376"/>
    <w:rsid w:val="00724719"/>
    <w:rsid w:val="00724A16"/>
    <w:rsid w:val="00724A35"/>
    <w:rsid w:val="00725270"/>
    <w:rsid w:val="007254CC"/>
    <w:rsid w:val="007254D4"/>
    <w:rsid w:val="0072558B"/>
    <w:rsid w:val="0072591F"/>
    <w:rsid w:val="007261B1"/>
    <w:rsid w:val="00726DC0"/>
    <w:rsid w:val="00727845"/>
    <w:rsid w:val="007278F6"/>
    <w:rsid w:val="007301C8"/>
    <w:rsid w:val="00730808"/>
    <w:rsid w:val="007309B0"/>
    <w:rsid w:val="00730BF5"/>
    <w:rsid w:val="00730DB8"/>
    <w:rsid w:val="00730E2D"/>
    <w:rsid w:val="0073126C"/>
    <w:rsid w:val="00731754"/>
    <w:rsid w:val="00731D13"/>
    <w:rsid w:val="00731DEE"/>
    <w:rsid w:val="007320E5"/>
    <w:rsid w:val="00732959"/>
    <w:rsid w:val="00732A46"/>
    <w:rsid w:val="0073307F"/>
    <w:rsid w:val="007330FA"/>
    <w:rsid w:val="0073355A"/>
    <w:rsid w:val="00733B9A"/>
    <w:rsid w:val="00733BC0"/>
    <w:rsid w:val="00733E67"/>
    <w:rsid w:val="00733E82"/>
    <w:rsid w:val="00733EB2"/>
    <w:rsid w:val="00733FAB"/>
    <w:rsid w:val="007343B6"/>
    <w:rsid w:val="00734F41"/>
    <w:rsid w:val="00734FEB"/>
    <w:rsid w:val="00735092"/>
    <w:rsid w:val="00735195"/>
    <w:rsid w:val="007351AB"/>
    <w:rsid w:val="0073566C"/>
    <w:rsid w:val="00735810"/>
    <w:rsid w:val="00735827"/>
    <w:rsid w:val="00735A37"/>
    <w:rsid w:val="0073616B"/>
    <w:rsid w:val="00736590"/>
    <w:rsid w:val="007370DC"/>
    <w:rsid w:val="00737C00"/>
    <w:rsid w:val="00737CE2"/>
    <w:rsid w:val="0074043C"/>
    <w:rsid w:val="00740F08"/>
    <w:rsid w:val="00741036"/>
    <w:rsid w:val="0074135C"/>
    <w:rsid w:val="00741899"/>
    <w:rsid w:val="00741A75"/>
    <w:rsid w:val="00741AEB"/>
    <w:rsid w:val="00741B39"/>
    <w:rsid w:val="00742022"/>
    <w:rsid w:val="0074227D"/>
    <w:rsid w:val="00742446"/>
    <w:rsid w:val="00742700"/>
    <w:rsid w:val="00742B2B"/>
    <w:rsid w:val="00743393"/>
    <w:rsid w:val="007442AF"/>
    <w:rsid w:val="007446C0"/>
    <w:rsid w:val="007450AE"/>
    <w:rsid w:val="0074564E"/>
    <w:rsid w:val="0074566F"/>
    <w:rsid w:val="00745BF4"/>
    <w:rsid w:val="00745C72"/>
    <w:rsid w:val="00745EF3"/>
    <w:rsid w:val="00746246"/>
    <w:rsid w:val="00746A7E"/>
    <w:rsid w:val="00746D01"/>
    <w:rsid w:val="00746E09"/>
    <w:rsid w:val="00746E2C"/>
    <w:rsid w:val="00746E31"/>
    <w:rsid w:val="00747526"/>
    <w:rsid w:val="00747894"/>
    <w:rsid w:val="00747D84"/>
    <w:rsid w:val="00747D8C"/>
    <w:rsid w:val="00750238"/>
    <w:rsid w:val="00750299"/>
    <w:rsid w:val="00750AD9"/>
    <w:rsid w:val="00750B6C"/>
    <w:rsid w:val="00750C0F"/>
    <w:rsid w:val="00750E9A"/>
    <w:rsid w:val="00750F52"/>
    <w:rsid w:val="00751191"/>
    <w:rsid w:val="0075149E"/>
    <w:rsid w:val="00751564"/>
    <w:rsid w:val="00751934"/>
    <w:rsid w:val="0075250B"/>
    <w:rsid w:val="007525B9"/>
    <w:rsid w:val="007525BA"/>
    <w:rsid w:val="00752C6E"/>
    <w:rsid w:val="0075314A"/>
    <w:rsid w:val="00753C1E"/>
    <w:rsid w:val="00753E04"/>
    <w:rsid w:val="00754050"/>
    <w:rsid w:val="0075407E"/>
    <w:rsid w:val="007540A1"/>
    <w:rsid w:val="00754114"/>
    <w:rsid w:val="00754194"/>
    <w:rsid w:val="00754439"/>
    <w:rsid w:val="00754650"/>
    <w:rsid w:val="0075505A"/>
    <w:rsid w:val="00755400"/>
    <w:rsid w:val="00755507"/>
    <w:rsid w:val="007555D6"/>
    <w:rsid w:val="00755870"/>
    <w:rsid w:val="00755C49"/>
    <w:rsid w:val="00755EB9"/>
    <w:rsid w:val="00756653"/>
    <w:rsid w:val="0075670A"/>
    <w:rsid w:val="0075709B"/>
    <w:rsid w:val="007575A4"/>
    <w:rsid w:val="00757A83"/>
    <w:rsid w:val="00757D02"/>
    <w:rsid w:val="00757E7D"/>
    <w:rsid w:val="00757FF1"/>
    <w:rsid w:val="007600A1"/>
    <w:rsid w:val="00760115"/>
    <w:rsid w:val="007601FD"/>
    <w:rsid w:val="0076027F"/>
    <w:rsid w:val="007602D8"/>
    <w:rsid w:val="00760D07"/>
    <w:rsid w:val="00760F67"/>
    <w:rsid w:val="00761657"/>
    <w:rsid w:val="00761B23"/>
    <w:rsid w:val="00762554"/>
    <w:rsid w:val="007627ED"/>
    <w:rsid w:val="00762C0A"/>
    <w:rsid w:val="00763A98"/>
    <w:rsid w:val="00763C7F"/>
    <w:rsid w:val="00764150"/>
    <w:rsid w:val="007641E4"/>
    <w:rsid w:val="007642DB"/>
    <w:rsid w:val="00764B44"/>
    <w:rsid w:val="00764BDC"/>
    <w:rsid w:val="00764CBC"/>
    <w:rsid w:val="00766167"/>
    <w:rsid w:val="0076618E"/>
    <w:rsid w:val="007661CA"/>
    <w:rsid w:val="007661CC"/>
    <w:rsid w:val="0076645F"/>
    <w:rsid w:val="0076663B"/>
    <w:rsid w:val="007666C4"/>
    <w:rsid w:val="00766B13"/>
    <w:rsid w:val="007675B7"/>
    <w:rsid w:val="00767AF3"/>
    <w:rsid w:val="0077006E"/>
    <w:rsid w:val="00770BEB"/>
    <w:rsid w:val="00770F44"/>
    <w:rsid w:val="007710F3"/>
    <w:rsid w:val="00771389"/>
    <w:rsid w:val="007717B3"/>
    <w:rsid w:val="00771BE1"/>
    <w:rsid w:val="00772026"/>
    <w:rsid w:val="00772804"/>
    <w:rsid w:val="007729CF"/>
    <w:rsid w:val="007731CF"/>
    <w:rsid w:val="007737A5"/>
    <w:rsid w:val="00773981"/>
    <w:rsid w:val="007744AA"/>
    <w:rsid w:val="0077494E"/>
    <w:rsid w:val="00774A74"/>
    <w:rsid w:val="00774B72"/>
    <w:rsid w:val="00774DD5"/>
    <w:rsid w:val="0077514F"/>
    <w:rsid w:val="00775164"/>
    <w:rsid w:val="007751A7"/>
    <w:rsid w:val="00775425"/>
    <w:rsid w:val="00775856"/>
    <w:rsid w:val="00775A36"/>
    <w:rsid w:val="00775BB1"/>
    <w:rsid w:val="00775BCB"/>
    <w:rsid w:val="00775D32"/>
    <w:rsid w:val="007761D3"/>
    <w:rsid w:val="007762C8"/>
    <w:rsid w:val="007762F2"/>
    <w:rsid w:val="007767AD"/>
    <w:rsid w:val="007768A4"/>
    <w:rsid w:val="007768AB"/>
    <w:rsid w:val="00776E11"/>
    <w:rsid w:val="00776F48"/>
    <w:rsid w:val="0077718D"/>
    <w:rsid w:val="00777200"/>
    <w:rsid w:val="007772FF"/>
    <w:rsid w:val="0077733C"/>
    <w:rsid w:val="00777D37"/>
    <w:rsid w:val="00777DFB"/>
    <w:rsid w:val="007801DE"/>
    <w:rsid w:val="007804F2"/>
    <w:rsid w:val="00780B21"/>
    <w:rsid w:val="00780D0E"/>
    <w:rsid w:val="00780D90"/>
    <w:rsid w:val="00781529"/>
    <w:rsid w:val="0078164B"/>
    <w:rsid w:val="00781A72"/>
    <w:rsid w:val="00782307"/>
    <w:rsid w:val="0078239C"/>
    <w:rsid w:val="007826E0"/>
    <w:rsid w:val="0078295B"/>
    <w:rsid w:val="00782D9C"/>
    <w:rsid w:val="00782E46"/>
    <w:rsid w:val="0078306F"/>
    <w:rsid w:val="007834A7"/>
    <w:rsid w:val="00783876"/>
    <w:rsid w:val="00783C56"/>
    <w:rsid w:val="007841CC"/>
    <w:rsid w:val="00784203"/>
    <w:rsid w:val="00784271"/>
    <w:rsid w:val="00784788"/>
    <w:rsid w:val="0078571F"/>
    <w:rsid w:val="0078587B"/>
    <w:rsid w:val="007858C7"/>
    <w:rsid w:val="00785CEF"/>
    <w:rsid w:val="0078680D"/>
    <w:rsid w:val="00786A57"/>
    <w:rsid w:val="00786F9E"/>
    <w:rsid w:val="00787262"/>
    <w:rsid w:val="007877D1"/>
    <w:rsid w:val="007877F5"/>
    <w:rsid w:val="00787BEC"/>
    <w:rsid w:val="00790666"/>
    <w:rsid w:val="00790773"/>
    <w:rsid w:val="00790E6D"/>
    <w:rsid w:val="00790F12"/>
    <w:rsid w:val="0079189C"/>
    <w:rsid w:val="0079198D"/>
    <w:rsid w:val="00791A3F"/>
    <w:rsid w:val="00791C9E"/>
    <w:rsid w:val="00791E28"/>
    <w:rsid w:val="00792030"/>
    <w:rsid w:val="007922EF"/>
    <w:rsid w:val="00792561"/>
    <w:rsid w:val="007932C8"/>
    <w:rsid w:val="00793437"/>
    <w:rsid w:val="0079362E"/>
    <w:rsid w:val="00793B22"/>
    <w:rsid w:val="0079416D"/>
    <w:rsid w:val="0079437F"/>
    <w:rsid w:val="00794CE7"/>
    <w:rsid w:val="00794E5B"/>
    <w:rsid w:val="00795016"/>
    <w:rsid w:val="007953CF"/>
    <w:rsid w:val="00795644"/>
    <w:rsid w:val="00795D49"/>
    <w:rsid w:val="007965D9"/>
    <w:rsid w:val="00796C73"/>
    <w:rsid w:val="00796D88"/>
    <w:rsid w:val="0079702E"/>
    <w:rsid w:val="00797389"/>
    <w:rsid w:val="00797D41"/>
    <w:rsid w:val="00797EA3"/>
    <w:rsid w:val="00797F5D"/>
    <w:rsid w:val="007A0029"/>
    <w:rsid w:val="007A0100"/>
    <w:rsid w:val="007A01AD"/>
    <w:rsid w:val="007A0363"/>
    <w:rsid w:val="007A038B"/>
    <w:rsid w:val="007A0475"/>
    <w:rsid w:val="007A05A4"/>
    <w:rsid w:val="007A1003"/>
    <w:rsid w:val="007A1A4A"/>
    <w:rsid w:val="007A1DCA"/>
    <w:rsid w:val="007A1E9F"/>
    <w:rsid w:val="007A1F57"/>
    <w:rsid w:val="007A2601"/>
    <w:rsid w:val="007A2BD2"/>
    <w:rsid w:val="007A2D9A"/>
    <w:rsid w:val="007A2E2C"/>
    <w:rsid w:val="007A2E99"/>
    <w:rsid w:val="007A30F4"/>
    <w:rsid w:val="007A3167"/>
    <w:rsid w:val="007A32A2"/>
    <w:rsid w:val="007A3373"/>
    <w:rsid w:val="007A3648"/>
    <w:rsid w:val="007A3C37"/>
    <w:rsid w:val="007A3CC8"/>
    <w:rsid w:val="007A3CCA"/>
    <w:rsid w:val="007A46A8"/>
    <w:rsid w:val="007A47F2"/>
    <w:rsid w:val="007A521B"/>
    <w:rsid w:val="007A56A0"/>
    <w:rsid w:val="007A5860"/>
    <w:rsid w:val="007A586B"/>
    <w:rsid w:val="007A58E8"/>
    <w:rsid w:val="007A6501"/>
    <w:rsid w:val="007A66A6"/>
    <w:rsid w:val="007A6A55"/>
    <w:rsid w:val="007A6D21"/>
    <w:rsid w:val="007A6E4A"/>
    <w:rsid w:val="007A6FA6"/>
    <w:rsid w:val="007A70F1"/>
    <w:rsid w:val="007A72FE"/>
    <w:rsid w:val="007A748C"/>
    <w:rsid w:val="007A7B2A"/>
    <w:rsid w:val="007A7FBE"/>
    <w:rsid w:val="007B002D"/>
    <w:rsid w:val="007B0123"/>
    <w:rsid w:val="007B01BB"/>
    <w:rsid w:val="007B069A"/>
    <w:rsid w:val="007B1441"/>
    <w:rsid w:val="007B1610"/>
    <w:rsid w:val="007B1B2D"/>
    <w:rsid w:val="007B259A"/>
    <w:rsid w:val="007B2B37"/>
    <w:rsid w:val="007B318F"/>
    <w:rsid w:val="007B3322"/>
    <w:rsid w:val="007B353B"/>
    <w:rsid w:val="007B363B"/>
    <w:rsid w:val="007B393A"/>
    <w:rsid w:val="007B3AE3"/>
    <w:rsid w:val="007B3FA4"/>
    <w:rsid w:val="007B4294"/>
    <w:rsid w:val="007B441B"/>
    <w:rsid w:val="007B5966"/>
    <w:rsid w:val="007B5D1B"/>
    <w:rsid w:val="007B5D44"/>
    <w:rsid w:val="007B5DEF"/>
    <w:rsid w:val="007B5F8D"/>
    <w:rsid w:val="007B5FA2"/>
    <w:rsid w:val="007B7030"/>
    <w:rsid w:val="007B7A95"/>
    <w:rsid w:val="007B7F53"/>
    <w:rsid w:val="007C02A9"/>
    <w:rsid w:val="007C06FE"/>
    <w:rsid w:val="007C0A64"/>
    <w:rsid w:val="007C0B3F"/>
    <w:rsid w:val="007C0C87"/>
    <w:rsid w:val="007C1399"/>
    <w:rsid w:val="007C16A9"/>
    <w:rsid w:val="007C1D43"/>
    <w:rsid w:val="007C24C1"/>
    <w:rsid w:val="007C29AE"/>
    <w:rsid w:val="007C2DFF"/>
    <w:rsid w:val="007C31FE"/>
    <w:rsid w:val="007C32C2"/>
    <w:rsid w:val="007C38FC"/>
    <w:rsid w:val="007C47FA"/>
    <w:rsid w:val="007C4C9C"/>
    <w:rsid w:val="007C4D45"/>
    <w:rsid w:val="007C4E1F"/>
    <w:rsid w:val="007C52D0"/>
    <w:rsid w:val="007C52E4"/>
    <w:rsid w:val="007C55C1"/>
    <w:rsid w:val="007C56DC"/>
    <w:rsid w:val="007C586B"/>
    <w:rsid w:val="007C5D67"/>
    <w:rsid w:val="007C6B4E"/>
    <w:rsid w:val="007C6E26"/>
    <w:rsid w:val="007C6EE9"/>
    <w:rsid w:val="007C79AC"/>
    <w:rsid w:val="007C7A27"/>
    <w:rsid w:val="007D01C0"/>
    <w:rsid w:val="007D07A6"/>
    <w:rsid w:val="007D07F0"/>
    <w:rsid w:val="007D0D37"/>
    <w:rsid w:val="007D0EDB"/>
    <w:rsid w:val="007D0F79"/>
    <w:rsid w:val="007D1168"/>
    <w:rsid w:val="007D1303"/>
    <w:rsid w:val="007D1443"/>
    <w:rsid w:val="007D16B5"/>
    <w:rsid w:val="007D1937"/>
    <w:rsid w:val="007D19A2"/>
    <w:rsid w:val="007D1D30"/>
    <w:rsid w:val="007D2851"/>
    <w:rsid w:val="007D2ADD"/>
    <w:rsid w:val="007D2BEB"/>
    <w:rsid w:val="007D444B"/>
    <w:rsid w:val="007D4510"/>
    <w:rsid w:val="007D4AE0"/>
    <w:rsid w:val="007D4DF2"/>
    <w:rsid w:val="007D4FDE"/>
    <w:rsid w:val="007D51DE"/>
    <w:rsid w:val="007D561E"/>
    <w:rsid w:val="007D5908"/>
    <w:rsid w:val="007D59A4"/>
    <w:rsid w:val="007D5AE9"/>
    <w:rsid w:val="007D5AEB"/>
    <w:rsid w:val="007D63F9"/>
    <w:rsid w:val="007D645F"/>
    <w:rsid w:val="007D6509"/>
    <w:rsid w:val="007D67C5"/>
    <w:rsid w:val="007D6C00"/>
    <w:rsid w:val="007D6FB2"/>
    <w:rsid w:val="007D6FC8"/>
    <w:rsid w:val="007D73D2"/>
    <w:rsid w:val="007D7B8D"/>
    <w:rsid w:val="007D7EEA"/>
    <w:rsid w:val="007E0872"/>
    <w:rsid w:val="007E0DC4"/>
    <w:rsid w:val="007E1656"/>
    <w:rsid w:val="007E19A9"/>
    <w:rsid w:val="007E1A94"/>
    <w:rsid w:val="007E1CCE"/>
    <w:rsid w:val="007E1D09"/>
    <w:rsid w:val="007E2DC2"/>
    <w:rsid w:val="007E2EA5"/>
    <w:rsid w:val="007E34B8"/>
    <w:rsid w:val="007E3746"/>
    <w:rsid w:val="007E3A06"/>
    <w:rsid w:val="007E3D99"/>
    <w:rsid w:val="007E3DB5"/>
    <w:rsid w:val="007E3E88"/>
    <w:rsid w:val="007E40BC"/>
    <w:rsid w:val="007E46F5"/>
    <w:rsid w:val="007E479E"/>
    <w:rsid w:val="007E481A"/>
    <w:rsid w:val="007E5110"/>
    <w:rsid w:val="007E552B"/>
    <w:rsid w:val="007E554B"/>
    <w:rsid w:val="007E56C6"/>
    <w:rsid w:val="007E6607"/>
    <w:rsid w:val="007E6862"/>
    <w:rsid w:val="007E6938"/>
    <w:rsid w:val="007E718E"/>
    <w:rsid w:val="007E71C0"/>
    <w:rsid w:val="007E74C9"/>
    <w:rsid w:val="007E77B4"/>
    <w:rsid w:val="007E799D"/>
    <w:rsid w:val="007E7D68"/>
    <w:rsid w:val="007E7D95"/>
    <w:rsid w:val="007E7EF2"/>
    <w:rsid w:val="007E7F61"/>
    <w:rsid w:val="007F0112"/>
    <w:rsid w:val="007F0185"/>
    <w:rsid w:val="007F04C0"/>
    <w:rsid w:val="007F0992"/>
    <w:rsid w:val="007F0F1B"/>
    <w:rsid w:val="007F1AAE"/>
    <w:rsid w:val="007F1BF5"/>
    <w:rsid w:val="007F2178"/>
    <w:rsid w:val="007F2448"/>
    <w:rsid w:val="007F255C"/>
    <w:rsid w:val="007F256F"/>
    <w:rsid w:val="007F259A"/>
    <w:rsid w:val="007F26B9"/>
    <w:rsid w:val="007F274B"/>
    <w:rsid w:val="007F2A5B"/>
    <w:rsid w:val="007F2AE4"/>
    <w:rsid w:val="007F2F75"/>
    <w:rsid w:val="007F3403"/>
    <w:rsid w:val="007F3790"/>
    <w:rsid w:val="007F3C58"/>
    <w:rsid w:val="007F3D4A"/>
    <w:rsid w:val="007F3D81"/>
    <w:rsid w:val="007F497D"/>
    <w:rsid w:val="007F4A01"/>
    <w:rsid w:val="007F4A48"/>
    <w:rsid w:val="007F4C5B"/>
    <w:rsid w:val="007F5473"/>
    <w:rsid w:val="007F5D30"/>
    <w:rsid w:val="007F5D58"/>
    <w:rsid w:val="007F62A1"/>
    <w:rsid w:val="007F6607"/>
    <w:rsid w:val="007F6ABE"/>
    <w:rsid w:val="007F6E3D"/>
    <w:rsid w:val="007F7783"/>
    <w:rsid w:val="007F7F7A"/>
    <w:rsid w:val="0080018E"/>
    <w:rsid w:val="008006E3"/>
    <w:rsid w:val="00800746"/>
    <w:rsid w:val="008007C3"/>
    <w:rsid w:val="00800D04"/>
    <w:rsid w:val="00800DB0"/>
    <w:rsid w:val="008011B9"/>
    <w:rsid w:val="008016E3"/>
    <w:rsid w:val="00801D07"/>
    <w:rsid w:val="008022E3"/>
    <w:rsid w:val="00802347"/>
    <w:rsid w:val="00802460"/>
    <w:rsid w:val="00802511"/>
    <w:rsid w:val="00802A02"/>
    <w:rsid w:val="00803218"/>
    <w:rsid w:val="0080348B"/>
    <w:rsid w:val="00803725"/>
    <w:rsid w:val="008037A8"/>
    <w:rsid w:val="0080396C"/>
    <w:rsid w:val="00803DCD"/>
    <w:rsid w:val="00803E67"/>
    <w:rsid w:val="00804832"/>
    <w:rsid w:val="0080484B"/>
    <w:rsid w:val="0080504D"/>
    <w:rsid w:val="00805681"/>
    <w:rsid w:val="00805890"/>
    <w:rsid w:val="0080596C"/>
    <w:rsid w:val="00805BBC"/>
    <w:rsid w:val="00805EEC"/>
    <w:rsid w:val="008068C7"/>
    <w:rsid w:val="00810FD3"/>
    <w:rsid w:val="0081145D"/>
    <w:rsid w:val="00811734"/>
    <w:rsid w:val="00811806"/>
    <w:rsid w:val="00811837"/>
    <w:rsid w:val="00811C06"/>
    <w:rsid w:val="00811C4C"/>
    <w:rsid w:val="00812701"/>
    <w:rsid w:val="00812B18"/>
    <w:rsid w:val="00812F0E"/>
    <w:rsid w:val="00812FF2"/>
    <w:rsid w:val="008134C3"/>
    <w:rsid w:val="008135DB"/>
    <w:rsid w:val="008137C9"/>
    <w:rsid w:val="00813C56"/>
    <w:rsid w:val="008141CB"/>
    <w:rsid w:val="00814411"/>
    <w:rsid w:val="00814E7D"/>
    <w:rsid w:val="00815527"/>
    <w:rsid w:val="0081553E"/>
    <w:rsid w:val="008159AB"/>
    <w:rsid w:val="00815C6A"/>
    <w:rsid w:val="00816403"/>
    <w:rsid w:val="00816431"/>
    <w:rsid w:val="00816A97"/>
    <w:rsid w:val="00816AFF"/>
    <w:rsid w:val="0082051B"/>
    <w:rsid w:val="00820633"/>
    <w:rsid w:val="00820708"/>
    <w:rsid w:val="0082175E"/>
    <w:rsid w:val="00821A9A"/>
    <w:rsid w:val="00821BFF"/>
    <w:rsid w:val="0082206B"/>
    <w:rsid w:val="00822433"/>
    <w:rsid w:val="00822528"/>
    <w:rsid w:val="00822AE2"/>
    <w:rsid w:val="00822C14"/>
    <w:rsid w:val="00822D60"/>
    <w:rsid w:val="0082345B"/>
    <w:rsid w:val="00823570"/>
    <w:rsid w:val="00823894"/>
    <w:rsid w:val="008243CA"/>
    <w:rsid w:val="008243F7"/>
    <w:rsid w:val="00824CAB"/>
    <w:rsid w:val="00825232"/>
    <w:rsid w:val="008255F3"/>
    <w:rsid w:val="0082564E"/>
    <w:rsid w:val="0082576B"/>
    <w:rsid w:val="00825B6D"/>
    <w:rsid w:val="00825F6E"/>
    <w:rsid w:val="00825F78"/>
    <w:rsid w:val="0082601D"/>
    <w:rsid w:val="008262B2"/>
    <w:rsid w:val="00826421"/>
    <w:rsid w:val="00826833"/>
    <w:rsid w:val="00826C5B"/>
    <w:rsid w:val="00826C87"/>
    <w:rsid w:val="008274B4"/>
    <w:rsid w:val="008278AC"/>
    <w:rsid w:val="00827E80"/>
    <w:rsid w:val="00827E92"/>
    <w:rsid w:val="00830689"/>
    <w:rsid w:val="008307DD"/>
    <w:rsid w:val="00831332"/>
    <w:rsid w:val="0083151F"/>
    <w:rsid w:val="00831942"/>
    <w:rsid w:val="00831C86"/>
    <w:rsid w:val="00831DCF"/>
    <w:rsid w:val="00831E42"/>
    <w:rsid w:val="008322F8"/>
    <w:rsid w:val="00832780"/>
    <w:rsid w:val="00832C1C"/>
    <w:rsid w:val="00832CCB"/>
    <w:rsid w:val="00832E3C"/>
    <w:rsid w:val="00833199"/>
    <w:rsid w:val="00833BA9"/>
    <w:rsid w:val="00833E86"/>
    <w:rsid w:val="00833F64"/>
    <w:rsid w:val="008341C5"/>
    <w:rsid w:val="0083527C"/>
    <w:rsid w:val="00835404"/>
    <w:rsid w:val="0083582F"/>
    <w:rsid w:val="00835D6D"/>
    <w:rsid w:val="00835F04"/>
    <w:rsid w:val="00836ADD"/>
    <w:rsid w:val="00836DD7"/>
    <w:rsid w:val="0083799B"/>
    <w:rsid w:val="00837C16"/>
    <w:rsid w:val="00837F92"/>
    <w:rsid w:val="0084019B"/>
    <w:rsid w:val="008403FE"/>
    <w:rsid w:val="00840883"/>
    <w:rsid w:val="00841056"/>
    <w:rsid w:val="00841336"/>
    <w:rsid w:val="00842129"/>
    <w:rsid w:val="00842BBB"/>
    <w:rsid w:val="00843875"/>
    <w:rsid w:val="00843A9D"/>
    <w:rsid w:val="00843E19"/>
    <w:rsid w:val="00843EA7"/>
    <w:rsid w:val="00843F81"/>
    <w:rsid w:val="00844497"/>
    <w:rsid w:val="00844921"/>
    <w:rsid w:val="008449A9"/>
    <w:rsid w:val="00844F27"/>
    <w:rsid w:val="00844F4E"/>
    <w:rsid w:val="008453B2"/>
    <w:rsid w:val="00845662"/>
    <w:rsid w:val="008457AF"/>
    <w:rsid w:val="00845A65"/>
    <w:rsid w:val="00845B00"/>
    <w:rsid w:val="00845F98"/>
    <w:rsid w:val="008460B2"/>
    <w:rsid w:val="008462F5"/>
    <w:rsid w:val="00846423"/>
    <w:rsid w:val="0084647A"/>
    <w:rsid w:val="00846499"/>
    <w:rsid w:val="00846C18"/>
    <w:rsid w:val="00846CDC"/>
    <w:rsid w:val="00846FC5"/>
    <w:rsid w:val="0084740F"/>
    <w:rsid w:val="008479B9"/>
    <w:rsid w:val="00847A12"/>
    <w:rsid w:val="00847C19"/>
    <w:rsid w:val="00847C68"/>
    <w:rsid w:val="00847E4D"/>
    <w:rsid w:val="00850406"/>
    <w:rsid w:val="008506BC"/>
    <w:rsid w:val="00850727"/>
    <w:rsid w:val="008509A0"/>
    <w:rsid w:val="00850F27"/>
    <w:rsid w:val="008510C1"/>
    <w:rsid w:val="008515C6"/>
    <w:rsid w:val="00851D91"/>
    <w:rsid w:val="00851D9F"/>
    <w:rsid w:val="00852324"/>
    <w:rsid w:val="00852647"/>
    <w:rsid w:val="0085287D"/>
    <w:rsid w:val="00852F0C"/>
    <w:rsid w:val="00853277"/>
    <w:rsid w:val="008532D4"/>
    <w:rsid w:val="00853732"/>
    <w:rsid w:val="0085394C"/>
    <w:rsid w:val="00853BDF"/>
    <w:rsid w:val="008542D1"/>
    <w:rsid w:val="00854304"/>
    <w:rsid w:val="00854376"/>
    <w:rsid w:val="00854985"/>
    <w:rsid w:val="00854C01"/>
    <w:rsid w:val="00854D2A"/>
    <w:rsid w:val="00854E55"/>
    <w:rsid w:val="00855328"/>
    <w:rsid w:val="0085575B"/>
    <w:rsid w:val="008560AE"/>
    <w:rsid w:val="00856490"/>
    <w:rsid w:val="00856698"/>
    <w:rsid w:val="00856F60"/>
    <w:rsid w:val="008572C8"/>
    <w:rsid w:val="008578F7"/>
    <w:rsid w:val="008579FA"/>
    <w:rsid w:val="00857D1B"/>
    <w:rsid w:val="00857D38"/>
    <w:rsid w:val="00860128"/>
    <w:rsid w:val="008602DE"/>
    <w:rsid w:val="00860311"/>
    <w:rsid w:val="008606D8"/>
    <w:rsid w:val="00860901"/>
    <w:rsid w:val="00860A00"/>
    <w:rsid w:val="00860CC5"/>
    <w:rsid w:val="00860F8F"/>
    <w:rsid w:val="008611E4"/>
    <w:rsid w:val="00861274"/>
    <w:rsid w:val="00861415"/>
    <w:rsid w:val="00861B53"/>
    <w:rsid w:val="00861F74"/>
    <w:rsid w:val="00861F80"/>
    <w:rsid w:val="008624C6"/>
    <w:rsid w:val="00862790"/>
    <w:rsid w:val="00863206"/>
    <w:rsid w:val="00863727"/>
    <w:rsid w:val="0086398E"/>
    <w:rsid w:val="00863AAC"/>
    <w:rsid w:val="00863F5C"/>
    <w:rsid w:val="00864334"/>
    <w:rsid w:val="00864FD9"/>
    <w:rsid w:val="00865119"/>
    <w:rsid w:val="0086539A"/>
    <w:rsid w:val="008656CF"/>
    <w:rsid w:val="00865C63"/>
    <w:rsid w:val="00865E11"/>
    <w:rsid w:val="00865FBC"/>
    <w:rsid w:val="0086610A"/>
    <w:rsid w:val="00866D1C"/>
    <w:rsid w:val="00866FCD"/>
    <w:rsid w:val="00867CD9"/>
    <w:rsid w:val="00870407"/>
    <w:rsid w:val="008710B8"/>
    <w:rsid w:val="00871101"/>
    <w:rsid w:val="00871BBC"/>
    <w:rsid w:val="00871D03"/>
    <w:rsid w:val="008721AA"/>
    <w:rsid w:val="008723A1"/>
    <w:rsid w:val="00872538"/>
    <w:rsid w:val="00872712"/>
    <w:rsid w:val="008734B4"/>
    <w:rsid w:val="0087358B"/>
    <w:rsid w:val="008741A9"/>
    <w:rsid w:val="008742FF"/>
    <w:rsid w:val="0087445E"/>
    <w:rsid w:val="00874BD1"/>
    <w:rsid w:val="00874DC2"/>
    <w:rsid w:val="00875342"/>
    <w:rsid w:val="00875FC0"/>
    <w:rsid w:val="00876481"/>
    <w:rsid w:val="0087675D"/>
    <w:rsid w:val="00876C22"/>
    <w:rsid w:val="00876C75"/>
    <w:rsid w:val="00877100"/>
    <w:rsid w:val="00877630"/>
    <w:rsid w:val="0087796B"/>
    <w:rsid w:val="00877B36"/>
    <w:rsid w:val="00877BB7"/>
    <w:rsid w:val="00877DCE"/>
    <w:rsid w:val="008803D8"/>
    <w:rsid w:val="00880466"/>
    <w:rsid w:val="008805BB"/>
    <w:rsid w:val="00880733"/>
    <w:rsid w:val="00880FA8"/>
    <w:rsid w:val="0088117F"/>
    <w:rsid w:val="008817AD"/>
    <w:rsid w:val="00881D44"/>
    <w:rsid w:val="00881DDB"/>
    <w:rsid w:val="00881DED"/>
    <w:rsid w:val="00881F4B"/>
    <w:rsid w:val="0088264E"/>
    <w:rsid w:val="008827EF"/>
    <w:rsid w:val="00882E65"/>
    <w:rsid w:val="0088400F"/>
    <w:rsid w:val="00884075"/>
    <w:rsid w:val="00884757"/>
    <w:rsid w:val="00884C32"/>
    <w:rsid w:val="008852F0"/>
    <w:rsid w:val="00885483"/>
    <w:rsid w:val="008855C5"/>
    <w:rsid w:val="008857F8"/>
    <w:rsid w:val="0088595B"/>
    <w:rsid w:val="00885D5B"/>
    <w:rsid w:val="008860DA"/>
    <w:rsid w:val="00886410"/>
    <w:rsid w:val="008864BD"/>
    <w:rsid w:val="00886753"/>
    <w:rsid w:val="00886DBE"/>
    <w:rsid w:val="00886EFD"/>
    <w:rsid w:val="008871FA"/>
    <w:rsid w:val="008873E2"/>
    <w:rsid w:val="00887555"/>
    <w:rsid w:val="00887604"/>
    <w:rsid w:val="00887697"/>
    <w:rsid w:val="00887887"/>
    <w:rsid w:val="00887E8F"/>
    <w:rsid w:val="0089091C"/>
    <w:rsid w:val="0089131D"/>
    <w:rsid w:val="0089240E"/>
    <w:rsid w:val="008924C2"/>
    <w:rsid w:val="00892772"/>
    <w:rsid w:val="008929CE"/>
    <w:rsid w:val="00892F6D"/>
    <w:rsid w:val="00893290"/>
    <w:rsid w:val="008933B3"/>
    <w:rsid w:val="00894CF4"/>
    <w:rsid w:val="008951FF"/>
    <w:rsid w:val="00895582"/>
    <w:rsid w:val="00895764"/>
    <w:rsid w:val="0089598A"/>
    <w:rsid w:val="00895C23"/>
    <w:rsid w:val="00897243"/>
    <w:rsid w:val="00897290"/>
    <w:rsid w:val="00897547"/>
    <w:rsid w:val="00897BAB"/>
    <w:rsid w:val="00897E5B"/>
    <w:rsid w:val="008A062B"/>
    <w:rsid w:val="008A08D7"/>
    <w:rsid w:val="008A11FC"/>
    <w:rsid w:val="008A193E"/>
    <w:rsid w:val="008A1D47"/>
    <w:rsid w:val="008A20E2"/>
    <w:rsid w:val="008A2893"/>
    <w:rsid w:val="008A2BA5"/>
    <w:rsid w:val="008A2C86"/>
    <w:rsid w:val="008A3140"/>
    <w:rsid w:val="008A3402"/>
    <w:rsid w:val="008A3F96"/>
    <w:rsid w:val="008A430C"/>
    <w:rsid w:val="008A440B"/>
    <w:rsid w:val="008A481C"/>
    <w:rsid w:val="008A48B5"/>
    <w:rsid w:val="008A4ADE"/>
    <w:rsid w:val="008A4FA1"/>
    <w:rsid w:val="008A567C"/>
    <w:rsid w:val="008A6491"/>
    <w:rsid w:val="008A6712"/>
    <w:rsid w:val="008A6768"/>
    <w:rsid w:val="008A6871"/>
    <w:rsid w:val="008A6AA6"/>
    <w:rsid w:val="008A6AFF"/>
    <w:rsid w:val="008A73B5"/>
    <w:rsid w:val="008A7569"/>
    <w:rsid w:val="008A7CBB"/>
    <w:rsid w:val="008A7D33"/>
    <w:rsid w:val="008B0192"/>
    <w:rsid w:val="008B02AC"/>
    <w:rsid w:val="008B02C8"/>
    <w:rsid w:val="008B0732"/>
    <w:rsid w:val="008B1707"/>
    <w:rsid w:val="008B1825"/>
    <w:rsid w:val="008B1FEF"/>
    <w:rsid w:val="008B2039"/>
    <w:rsid w:val="008B24B0"/>
    <w:rsid w:val="008B2AFA"/>
    <w:rsid w:val="008B2B0E"/>
    <w:rsid w:val="008B2F2F"/>
    <w:rsid w:val="008B2F5B"/>
    <w:rsid w:val="008B32A2"/>
    <w:rsid w:val="008B32BC"/>
    <w:rsid w:val="008B37EE"/>
    <w:rsid w:val="008B3CE5"/>
    <w:rsid w:val="008B4061"/>
    <w:rsid w:val="008B4692"/>
    <w:rsid w:val="008B4A46"/>
    <w:rsid w:val="008B4DA4"/>
    <w:rsid w:val="008B4EC4"/>
    <w:rsid w:val="008B4F08"/>
    <w:rsid w:val="008B5909"/>
    <w:rsid w:val="008B5F03"/>
    <w:rsid w:val="008B5F4E"/>
    <w:rsid w:val="008B5F7E"/>
    <w:rsid w:val="008B6A65"/>
    <w:rsid w:val="008B6B89"/>
    <w:rsid w:val="008B6F5C"/>
    <w:rsid w:val="008B7BF8"/>
    <w:rsid w:val="008C0B54"/>
    <w:rsid w:val="008C0C88"/>
    <w:rsid w:val="008C1585"/>
    <w:rsid w:val="008C1648"/>
    <w:rsid w:val="008C210E"/>
    <w:rsid w:val="008C2302"/>
    <w:rsid w:val="008C24E3"/>
    <w:rsid w:val="008C2FC3"/>
    <w:rsid w:val="008C3166"/>
    <w:rsid w:val="008C3298"/>
    <w:rsid w:val="008C32AB"/>
    <w:rsid w:val="008C33E0"/>
    <w:rsid w:val="008C38A3"/>
    <w:rsid w:val="008C42DB"/>
    <w:rsid w:val="008C4B7C"/>
    <w:rsid w:val="008C4E51"/>
    <w:rsid w:val="008C520C"/>
    <w:rsid w:val="008C5602"/>
    <w:rsid w:val="008C5F6F"/>
    <w:rsid w:val="008C6305"/>
    <w:rsid w:val="008C6368"/>
    <w:rsid w:val="008C6D13"/>
    <w:rsid w:val="008C765D"/>
    <w:rsid w:val="008C7673"/>
    <w:rsid w:val="008C7E6F"/>
    <w:rsid w:val="008D0062"/>
    <w:rsid w:val="008D02E9"/>
    <w:rsid w:val="008D0459"/>
    <w:rsid w:val="008D10C3"/>
    <w:rsid w:val="008D1214"/>
    <w:rsid w:val="008D145B"/>
    <w:rsid w:val="008D1584"/>
    <w:rsid w:val="008D2359"/>
    <w:rsid w:val="008D2526"/>
    <w:rsid w:val="008D29A3"/>
    <w:rsid w:val="008D30C5"/>
    <w:rsid w:val="008D392C"/>
    <w:rsid w:val="008D3954"/>
    <w:rsid w:val="008D3F08"/>
    <w:rsid w:val="008D431F"/>
    <w:rsid w:val="008D4692"/>
    <w:rsid w:val="008D4C3E"/>
    <w:rsid w:val="008D4CD9"/>
    <w:rsid w:val="008D4FD2"/>
    <w:rsid w:val="008D53E3"/>
    <w:rsid w:val="008D56A3"/>
    <w:rsid w:val="008D56CA"/>
    <w:rsid w:val="008D5859"/>
    <w:rsid w:val="008D5930"/>
    <w:rsid w:val="008D59A2"/>
    <w:rsid w:val="008D5B81"/>
    <w:rsid w:val="008D5D36"/>
    <w:rsid w:val="008D624B"/>
    <w:rsid w:val="008D6398"/>
    <w:rsid w:val="008D6434"/>
    <w:rsid w:val="008D6C07"/>
    <w:rsid w:val="008D73BA"/>
    <w:rsid w:val="008D74DB"/>
    <w:rsid w:val="008D7593"/>
    <w:rsid w:val="008D7679"/>
    <w:rsid w:val="008D7794"/>
    <w:rsid w:val="008D797B"/>
    <w:rsid w:val="008D7A49"/>
    <w:rsid w:val="008E08A3"/>
    <w:rsid w:val="008E08D3"/>
    <w:rsid w:val="008E0F63"/>
    <w:rsid w:val="008E14D7"/>
    <w:rsid w:val="008E1786"/>
    <w:rsid w:val="008E1BE3"/>
    <w:rsid w:val="008E1C8F"/>
    <w:rsid w:val="008E2A56"/>
    <w:rsid w:val="008E2DDC"/>
    <w:rsid w:val="008E2F14"/>
    <w:rsid w:val="008E312D"/>
    <w:rsid w:val="008E338F"/>
    <w:rsid w:val="008E3645"/>
    <w:rsid w:val="008E396A"/>
    <w:rsid w:val="008E3A32"/>
    <w:rsid w:val="008E3C4D"/>
    <w:rsid w:val="008E3DB4"/>
    <w:rsid w:val="008E4109"/>
    <w:rsid w:val="008E427D"/>
    <w:rsid w:val="008E42E5"/>
    <w:rsid w:val="008E4773"/>
    <w:rsid w:val="008E497E"/>
    <w:rsid w:val="008E4A76"/>
    <w:rsid w:val="008E4DCE"/>
    <w:rsid w:val="008E5204"/>
    <w:rsid w:val="008E527A"/>
    <w:rsid w:val="008E556B"/>
    <w:rsid w:val="008E5884"/>
    <w:rsid w:val="008E6206"/>
    <w:rsid w:val="008E698D"/>
    <w:rsid w:val="008E6C2F"/>
    <w:rsid w:val="008E6DB3"/>
    <w:rsid w:val="008E6E5E"/>
    <w:rsid w:val="008E6F53"/>
    <w:rsid w:val="008E73E4"/>
    <w:rsid w:val="008E76C5"/>
    <w:rsid w:val="008E771E"/>
    <w:rsid w:val="008E7768"/>
    <w:rsid w:val="008E78FD"/>
    <w:rsid w:val="008E79ED"/>
    <w:rsid w:val="008E7C87"/>
    <w:rsid w:val="008F0101"/>
    <w:rsid w:val="008F086E"/>
    <w:rsid w:val="008F0A7F"/>
    <w:rsid w:val="008F0AEF"/>
    <w:rsid w:val="008F0BE6"/>
    <w:rsid w:val="008F0D41"/>
    <w:rsid w:val="008F0EC0"/>
    <w:rsid w:val="008F1261"/>
    <w:rsid w:val="008F1372"/>
    <w:rsid w:val="008F152D"/>
    <w:rsid w:val="008F15CE"/>
    <w:rsid w:val="008F1822"/>
    <w:rsid w:val="008F186C"/>
    <w:rsid w:val="008F1BA2"/>
    <w:rsid w:val="008F1F5B"/>
    <w:rsid w:val="008F2023"/>
    <w:rsid w:val="008F2939"/>
    <w:rsid w:val="008F303A"/>
    <w:rsid w:val="008F3306"/>
    <w:rsid w:val="008F379B"/>
    <w:rsid w:val="008F3CCE"/>
    <w:rsid w:val="008F3F7C"/>
    <w:rsid w:val="008F42DD"/>
    <w:rsid w:val="008F4563"/>
    <w:rsid w:val="008F4567"/>
    <w:rsid w:val="008F4583"/>
    <w:rsid w:val="008F45E1"/>
    <w:rsid w:val="008F4658"/>
    <w:rsid w:val="008F4D4E"/>
    <w:rsid w:val="008F4E2B"/>
    <w:rsid w:val="008F4F36"/>
    <w:rsid w:val="008F523A"/>
    <w:rsid w:val="008F5401"/>
    <w:rsid w:val="008F5472"/>
    <w:rsid w:val="008F5732"/>
    <w:rsid w:val="008F5E86"/>
    <w:rsid w:val="008F640D"/>
    <w:rsid w:val="008F65EF"/>
    <w:rsid w:val="008F6970"/>
    <w:rsid w:val="008F6C02"/>
    <w:rsid w:val="008F7082"/>
    <w:rsid w:val="008F7397"/>
    <w:rsid w:val="008F77E7"/>
    <w:rsid w:val="008F7948"/>
    <w:rsid w:val="008F7C2B"/>
    <w:rsid w:val="008F7C99"/>
    <w:rsid w:val="00900190"/>
    <w:rsid w:val="009001A0"/>
    <w:rsid w:val="0090094F"/>
    <w:rsid w:val="009009F0"/>
    <w:rsid w:val="00900AF1"/>
    <w:rsid w:val="00900F50"/>
    <w:rsid w:val="00901CC8"/>
    <w:rsid w:val="009026F9"/>
    <w:rsid w:val="00903690"/>
    <w:rsid w:val="009038E4"/>
    <w:rsid w:val="00903B6D"/>
    <w:rsid w:val="00904215"/>
    <w:rsid w:val="0090421D"/>
    <w:rsid w:val="00904975"/>
    <w:rsid w:val="00904A78"/>
    <w:rsid w:val="0090546B"/>
    <w:rsid w:val="00905661"/>
    <w:rsid w:val="009058D2"/>
    <w:rsid w:val="009059D5"/>
    <w:rsid w:val="00905D9F"/>
    <w:rsid w:val="00905E2C"/>
    <w:rsid w:val="00905E9C"/>
    <w:rsid w:val="009067F2"/>
    <w:rsid w:val="00906A4D"/>
    <w:rsid w:val="00906D59"/>
    <w:rsid w:val="00907214"/>
    <w:rsid w:val="00907224"/>
    <w:rsid w:val="00907297"/>
    <w:rsid w:val="0090731A"/>
    <w:rsid w:val="00907C17"/>
    <w:rsid w:val="0091030B"/>
    <w:rsid w:val="009104BD"/>
    <w:rsid w:val="0091061F"/>
    <w:rsid w:val="0091064C"/>
    <w:rsid w:val="00910770"/>
    <w:rsid w:val="00910FA8"/>
    <w:rsid w:val="00911015"/>
    <w:rsid w:val="00911391"/>
    <w:rsid w:val="00911603"/>
    <w:rsid w:val="00911765"/>
    <w:rsid w:val="00911A1E"/>
    <w:rsid w:val="009123DD"/>
    <w:rsid w:val="00912571"/>
    <w:rsid w:val="0091265A"/>
    <w:rsid w:val="00912735"/>
    <w:rsid w:val="00912E6C"/>
    <w:rsid w:val="0091348A"/>
    <w:rsid w:val="009138FF"/>
    <w:rsid w:val="00913B54"/>
    <w:rsid w:val="00913BCC"/>
    <w:rsid w:val="00914CD1"/>
    <w:rsid w:val="00914E0C"/>
    <w:rsid w:val="00915853"/>
    <w:rsid w:val="00915F42"/>
    <w:rsid w:val="00916A0C"/>
    <w:rsid w:val="00916AF1"/>
    <w:rsid w:val="00916E59"/>
    <w:rsid w:val="0091706B"/>
    <w:rsid w:val="0091724D"/>
    <w:rsid w:val="009172FB"/>
    <w:rsid w:val="009173CB"/>
    <w:rsid w:val="00917485"/>
    <w:rsid w:val="009177C0"/>
    <w:rsid w:val="00917966"/>
    <w:rsid w:val="00917D8B"/>
    <w:rsid w:val="00917DA3"/>
    <w:rsid w:val="0092010B"/>
    <w:rsid w:val="00920353"/>
    <w:rsid w:val="00920A6B"/>
    <w:rsid w:val="00921228"/>
    <w:rsid w:val="009213FE"/>
    <w:rsid w:val="00921596"/>
    <w:rsid w:val="00921675"/>
    <w:rsid w:val="00921B4F"/>
    <w:rsid w:val="00921CE9"/>
    <w:rsid w:val="00921CF5"/>
    <w:rsid w:val="00921DB8"/>
    <w:rsid w:val="00922DC4"/>
    <w:rsid w:val="009231D9"/>
    <w:rsid w:val="0092417B"/>
    <w:rsid w:val="009249AA"/>
    <w:rsid w:val="00924A5F"/>
    <w:rsid w:val="009250D3"/>
    <w:rsid w:val="009255AA"/>
    <w:rsid w:val="0092652B"/>
    <w:rsid w:val="00926667"/>
    <w:rsid w:val="00926765"/>
    <w:rsid w:val="009267F8"/>
    <w:rsid w:val="00926B9A"/>
    <w:rsid w:val="00926D29"/>
    <w:rsid w:val="00927441"/>
    <w:rsid w:val="009278E0"/>
    <w:rsid w:val="00927D70"/>
    <w:rsid w:val="00927FD5"/>
    <w:rsid w:val="009300FB"/>
    <w:rsid w:val="00930563"/>
    <w:rsid w:val="00930A63"/>
    <w:rsid w:val="009315DA"/>
    <w:rsid w:val="00931CD6"/>
    <w:rsid w:val="00931DDF"/>
    <w:rsid w:val="00932780"/>
    <w:rsid w:val="009328AB"/>
    <w:rsid w:val="0093290B"/>
    <w:rsid w:val="00932C09"/>
    <w:rsid w:val="00933999"/>
    <w:rsid w:val="00933F1F"/>
    <w:rsid w:val="009348C0"/>
    <w:rsid w:val="009348FE"/>
    <w:rsid w:val="00934CA0"/>
    <w:rsid w:val="009357A4"/>
    <w:rsid w:val="00935823"/>
    <w:rsid w:val="0093588E"/>
    <w:rsid w:val="00935A40"/>
    <w:rsid w:val="00935B9A"/>
    <w:rsid w:val="00935CA3"/>
    <w:rsid w:val="00935CB7"/>
    <w:rsid w:val="0093710A"/>
    <w:rsid w:val="00937486"/>
    <w:rsid w:val="00937589"/>
    <w:rsid w:val="009375F5"/>
    <w:rsid w:val="00937EA9"/>
    <w:rsid w:val="00940649"/>
    <w:rsid w:val="00941305"/>
    <w:rsid w:val="00941BF5"/>
    <w:rsid w:val="00941CA9"/>
    <w:rsid w:val="00941E84"/>
    <w:rsid w:val="00941F64"/>
    <w:rsid w:val="00942011"/>
    <w:rsid w:val="00942239"/>
    <w:rsid w:val="0094263E"/>
    <w:rsid w:val="00942867"/>
    <w:rsid w:val="00942A45"/>
    <w:rsid w:val="00942B10"/>
    <w:rsid w:val="00943310"/>
    <w:rsid w:val="009435F8"/>
    <w:rsid w:val="009439AD"/>
    <w:rsid w:val="00943A4E"/>
    <w:rsid w:val="009442B0"/>
    <w:rsid w:val="00944571"/>
    <w:rsid w:val="00944EF6"/>
    <w:rsid w:val="009458DF"/>
    <w:rsid w:val="00945F26"/>
    <w:rsid w:val="00946254"/>
    <w:rsid w:val="009466E9"/>
    <w:rsid w:val="00946721"/>
    <w:rsid w:val="00946F1F"/>
    <w:rsid w:val="009471AF"/>
    <w:rsid w:val="0094722B"/>
    <w:rsid w:val="0094737D"/>
    <w:rsid w:val="0094750A"/>
    <w:rsid w:val="009501BF"/>
    <w:rsid w:val="009507BF"/>
    <w:rsid w:val="00950970"/>
    <w:rsid w:val="00950A1B"/>
    <w:rsid w:val="00950E0D"/>
    <w:rsid w:val="00950E68"/>
    <w:rsid w:val="00950F95"/>
    <w:rsid w:val="00951830"/>
    <w:rsid w:val="0095195E"/>
    <w:rsid w:val="00951F28"/>
    <w:rsid w:val="00952077"/>
    <w:rsid w:val="00952249"/>
    <w:rsid w:val="00952B42"/>
    <w:rsid w:val="00952BF3"/>
    <w:rsid w:val="00954131"/>
    <w:rsid w:val="00954D20"/>
    <w:rsid w:val="0095530B"/>
    <w:rsid w:val="009557BA"/>
    <w:rsid w:val="00955ABF"/>
    <w:rsid w:val="00955B75"/>
    <w:rsid w:val="00955CB3"/>
    <w:rsid w:val="0095655F"/>
    <w:rsid w:val="0095663C"/>
    <w:rsid w:val="00956A78"/>
    <w:rsid w:val="00957022"/>
    <w:rsid w:val="009574AA"/>
    <w:rsid w:val="0095793B"/>
    <w:rsid w:val="00957A7C"/>
    <w:rsid w:val="009605C3"/>
    <w:rsid w:val="0096088D"/>
    <w:rsid w:val="0096154C"/>
    <w:rsid w:val="00961585"/>
    <w:rsid w:val="0096180D"/>
    <w:rsid w:val="0096189F"/>
    <w:rsid w:val="00961B42"/>
    <w:rsid w:val="009620C4"/>
    <w:rsid w:val="0096277F"/>
    <w:rsid w:val="00962A1F"/>
    <w:rsid w:val="00962C4B"/>
    <w:rsid w:val="00962E06"/>
    <w:rsid w:val="00962E38"/>
    <w:rsid w:val="009631EF"/>
    <w:rsid w:val="009632A2"/>
    <w:rsid w:val="009637F3"/>
    <w:rsid w:val="009639E0"/>
    <w:rsid w:val="00963DF2"/>
    <w:rsid w:val="00963E3B"/>
    <w:rsid w:val="00964079"/>
    <w:rsid w:val="0096461C"/>
    <w:rsid w:val="009646B5"/>
    <w:rsid w:val="0096470B"/>
    <w:rsid w:val="009650F4"/>
    <w:rsid w:val="009652DE"/>
    <w:rsid w:val="00965AE6"/>
    <w:rsid w:val="00965B2C"/>
    <w:rsid w:val="0096623D"/>
    <w:rsid w:val="00966465"/>
    <w:rsid w:val="00966579"/>
    <w:rsid w:val="00966A48"/>
    <w:rsid w:val="00966EA8"/>
    <w:rsid w:val="00967196"/>
    <w:rsid w:val="00967AAA"/>
    <w:rsid w:val="00967DEE"/>
    <w:rsid w:val="00967E5D"/>
    <w:rsid w:val="0097026F"/>
    <w:rsid w:val="009706F9"/>
    <w:rsid w:val="009707BB"/>
    <w:rsid w:val="00970B7C"/>
    <w:rsid w:val="00970BA0"/>
    <w:rsid w:val="00971ED1"/>
    <w:rsid w:val="00972436"/>
    <w:rsid w:val="00972D71"/>
    <w:rsid w:val="00972DBF"/>
    <w:rsid w:val="00972E6B"/>
    <w:rsid w:val="00972FFD"/>
    <w:rsid w:val="00973320"/>
    <w:rsid w:val="009733E6"/>
    <w:rsid w:val="009733F4"/>
    <w:rsid w:val="00973535"/>
    <w:rsid w:val="00973569"/>
    <w:rsid w:val="009735F5"/>
    <w:rsid w:val="0097368F"/>
    <w:rsid w:val="009737C3"/>
    <w:rsid w:val="00973A26"/>
    <w:rsid w:val="00973BC7"/>
    <w:rsid w:val="00974053"/>
    <w:rsid w:val="0097426C"/>
    <w:rsid w:val="009742AD"/>
    <w:rsid w:val="0097490F"/>
    <w:rsid w:val="00974ADE"/>
    <w:rsid w:val="00974C44"/>
    <w:rsid w:val="00974EF3"/>
    <w:rsid w:val="009754DF"/>
    <w:rsid w:val="009759D4"/>
    <w:rsid w:val="00975AF6"/>
    <w:rsid w:val="00975FD2"/>
    <w:rsid w:val="0097609B"/>
    <w:rsid w:val="009763B7"/>
    <w:rsid w:val="009769A2"/>
    <w:rsid w:val="00976AC3"/>
    <w:rsid w:val="009773B3"/>
    <w:rsid w:val="009774D9"/>
    <w:rsid w:val="00977859"/>
    <w:rsid w:val="009808DB"/>
    <w:rsid w:val="00980A60"/>
    <w:rsid w:val="00980BDA"/>
    <w:rsid w:val="00981226"/>
    <w:rsid w:val="009825C2"/>
    <w:rsid w:val="009826A3"/>
    <w:rsid w:val="009830C3"/>
    <w:rsid w:val="0098366B"/>
    <w:rsid w:val="00983748"/>
    <w:rsid w:val="00983EBC"/>
    <w:rsid w:val="009849F8"/>
    <w:rsid w:val="00985086"/>
    <w:rsid w:val="009856FD"/>
    <w:rsid w:val="00985977"/>
    <w:rsid w:val="00986562"/>
    <w:rsid w:val="00986F06"/>
    <w:rsid w:val="00987095"/>
    <w:rsid w:val="00987815"/>
    <w:rsid w:val="00987B2A"/>
    <w:rsid w:val="00990349"/>
    <w:rsid w:val="00990706"/>
    <w:rsid w:val="009908CB"/>
    <w:rsid w:val="00990A1C"/>
    <w:rsid w:val="00990F90"/>
    <w:rsid w:val="00990FAB"/>
    <w:rsid w:val="009912A0"/>
    <w:rsid w:val="0099132B"/>
    <w:rsid w:val="00991D05"/>
    <w:rsid w:val="00991DCF"/>
    <w:rsid w:val="00991E99"/>
    <w:rsid w:val="0099200C"/>
    <w:rsid w:val="0099209B"/>
    <w:rsid w:val="0099222F"/>
    <w:rsid w:val="009922FE"/>
    <w:rsid w:val="00992727"/>
    <w:rsid w:val="00992F84"/>
    <w:rsid w:val="00993036"/>
    <w:rsid w:val="0099305E"/>
    <w:rsid w:val="00993387"/>
    <w:rsid w:val="009934AD"/>
    <w:rsid w:val="00993500"/>
    <w:rsid w:val="0099381D"/>
    <w:rsid w:val="009938D1"/>
    <w:rsid w:val="009939AB"/>
    <w:rsid w:val="009939C8"/>
    <w:rsid w:val="00993A7E"/>
    <w:rsid w:val="009942A7"/>
    <w:rsid w:val="00994E21"/>
    <w:rsid w:val="0099564A"/>
    <w:rsid w:val="00995938"/>
    <w:rsid w:val="00995A5D"/>
    <w:rsid w:val="00995A76"/>
    <w:rsid w:val="00995D0D"/>
    <w:rsid w:val="009960E2"/>
    <w:rsid w:val="009961BF"/>
    <w:rsid w:val="00997410"/>
    <w:rsid w:val="00997915"/>
    <w:rsid w:val="00997AAF"/>
    <w:rsid w:val="009A03FA"/>
    <w:rsid w:val="009A099D"/>
    <w:rsid w:val="009A0F51"/>
    <w:rsid w:val="009A10AC"/>
    <w:rsid w:val="009A1CC7"/>
    <w:rsid w:val="009A1CE9"/>
    <w:rsid w:val="009A208F"/>
    <w:rsid w:val="009A2153"/>
    <w:rsid w:val="009A2393"/>
    <w:rsid w:val="009A2449"/>
    <w:rsid w:val="009A24B9"/>
    <w:rsid w:val="009A27F8"/>
    <w:rsid w:val="009A2BCA"/>
    <w:rsid w:val="009A2BF6"/>
    <w:rsid w:val="009A313F"/>
    <w:rsid w:val="009A31C5"/>
    <w:rsid w:val="009A349F"/>
    <w:rsid w:val="009A34F3"/>
    <w:rsid w:val="009A3516"/>
    <w:rsid w:val="009A3821"/>
    <w:rsid w:val="009A3D6F"/>
    <w:rsid w:val="009A4A3D"/>
    <w:rsid w:val="009A4EE5"/>
    <w:rsid w:val="009A4F4D"/>
    <w:rsid w:val="009A537C"/>
    <w:rsid w:val="009A547B"/>
    <w:rsid w:val="009A56F6"/>
    <w:rsid w:val="009A5BB0"/>
    <w:rsid w:val="009A6518"/>
    <w:rsid w:val="009A6618"/>
    <w:rsid w:val="009A6BDF"/>
    <w:rsid w:val="009A78C3"/>
    <w:rsid w:val="009A79F0"/>
    <w:rsid w:val="009A7FD0"/>
    <w:rsid w:val="009B006E"/>
    <w:rsid w:val="009B08BE"/>
    <w:rsid w:val="009B090D"/>
    <w:rsid w:val="009B09C4"/>
    <w:rsid w:val="009B0DA4"/>
    <w:rsid w:val="009B1289"/>
    <w:rsid w:val="009B1E2C"/>
    <w:rsid w:val="009B2237"/>
    <w:rsid w:val="009B2989"/>
    <w:rsid w:val="009B2D41"/>
    <w:rsid w:val="009B32DC"/>
    <w:rsid w:val="009B34C9"/>
    <w:rsid w:val="009B36F3"/>
    <w:rsid w:val="009B3921"/>
    <w:rsid w:val="009B3F7C"/>
    <w:rsid w:val="009B457F"/>
    <w:rsid w:val="009B4837"/>
    <w:rsid w:val="009B4B4C"/>
    <w:rsid w:val="009B4C64"/>
    <w:rsid w:val="009B4C88"/>
    <w:rsid w:val="009B4DE6"/>
    <w:rsid w:val="009B5088"/>
    <w:rsid w:val="009B5721"/>
    <w:rsid w:val="009B587D"/>
    <w:rsid w:val="009B5CA5"/>
    <w:rsid w:val="009B61E6"/>
    <w:rsid w:val="009B6832"/>
    <w:rsid w:val="009B721C"/>
    <w:rsid w:val="009B72BC"/>
    <w:rsid w:val="009B7561"/>
    <w:rsid w:val="009B7A2D"/>
    <w:rsid w:val="009B7B77"/>
    <w:rsid w:val="009B7BE1"/>
    <w:rsid w:val="009C057A"/>
    <w:rsid w:val="009C05CC"/>
    <w:rsid w:val="009C0C04"/>
    <w:rsid w:val="009C0F39"/>
    <w:rsid w:val="009C0F56"/>
    <w:rsid w:val="009C10E1"/>
    <w:rsid w:val="009C115E"/>
    <w:rsid w:val="009C1162"/>
    <w:rsid w:val="009C1445"/>
    <w:rsid w:val="009C1A38"/>
    <w:rsid w:val="009C1B89"/>
    <w:rsid w:val="009C1BDD"/>
    <w:rsid w:val="009C1C6B"/>
    <w:rsid w:val="009C2383"/>
    <w:rsid w:val="009C2452"/>
    <w:rsid w:val="009C25ED"/>
    <w:rsid w:val="009C29C2"/>
    <w:rsid w:val="009C30C1"/>
    <w:rsid w:val="009C3865"/>
    <w:rsid w:val="009C391F"/>
    <w:rsid w:val="009C39C1"/>
    <w:rsid w:val="009C3F53"/>
    <w:rsid w:val="009C464F"/>
    <w:rsid w:val="009C49A0"/>
    <w:rsid w:val="009C4BC5"/>
    <w:rsid w:val="009C541F"/>
    <w:rsid w:val="009C5C15"/>
    <w:rsid w:val="009C64AB"/>
    <w:rsid w:val="009C6530"/>
    <w:rsid w:val="009C68B3"/>
    <w:rsid w:val="009C6EF1"/>
    <w:rsid w:val="009C7C7B"/>
    <w:rsid w:val="009C7F62"/>
    <w:rsid w:val="009D0AB6"/>
    <w:rsid w:val="009D0AC8"/>
    <w:rsid w:val="009D0B22"/>
    <w:rsid w:val="009D0B50"/>
    <w:rsid w:val="009D0FC7"/>
    <w:rsid w:val="009D11B1"/>
    <w:rsid w:val="009D1BA0"/>
    <w:rsid w:val="009D1C5F"/>
    <w:rsid w:val="009D1E55"/>
    <w:rsid w:val="009D1F3C"/>
    <w:rsid w:val="009D251D"/>
    <w:rsid w:val="009D28FA"/>
    <w:rsid w:val="009D2EC8"/>
    <w:rsid w:val="009D301F"/>
    <w:rsid w:val="009D35AD"/>
    <w:rsid w:val="009D3742"/>
    <w:rsid w:val="009D3794"/>
    <w:rsid w:val="009D3978"/>
    <w:rsid w:val="009D3C21"/>
    <w:rsid w:val="009D3CC3"/>
    <w:rsid w:val="009D3F43"/>
    <w:rsid w:val="009D436E"/>
    <w:rsid w:val="009D508D"/>
    <w:rsid w:val="009D5247"/>
    <w:rsid w:val="009D52F9"/>
    <w:rsid w:val="009D531A"/>
    <w:rsid w:val="009D599A"/>
    <w:rsid w:val="009D5D45"/>
    <w:rsid w:val="009D6435"/>
    <w:rsid w:val="009D696E"/>
    <w:rsid w:val="009D6B75"/>
    <w:rsid w:val="009D702E"/>
    <w:rsid w:val="009D7575"/>
    <w:rsid w:val="009D77BB"/>
    <w:rsid w:val="009D7AAA"/>
    <w:rsid w:val="009D7BD4"/>
    <w:rsid w:val="009D7FBE"/>
    <w:rsid w:val="009E0216"/>
    <w:rsid w:val="009E0345"/>
    <w:rsid w:val="009E0D46"/>
    <w:rsid w:val="009E0E13"/>
    <w:rsid w:val="009E15C1"/>
    <w:rsid w:val="009E19B4"/>
    <w:rsid w:val="009E1BB1"/>
    <w:rsid w:val="009E1C9D"/>
    <w:rsid w:val="009E22F0"/>
    <w:rsid w:val="009E2A19"/>
    <w:rsid w:val="009E2BD1"/>
    <w:rsid w:val="009E38FC"/>
    <w:rsid w:val="009E39F5"/>
    <w:rsid w:val="009E3A02"/>
    <w:rsid w:val="009E3AE9"/>
    <w:rsid w:val="009E40E1"/>
    <w:rsid w:val="009E415A"/>
    <w:rsid w:val="009E5157"/>
    <w:rsid w:val="009E5296"/>
    <w:rsid w:val="009E55F7"/>
    <w:rsid w:val="009E595F"/>
    <w:rsid w:val="009E5AEC"/>
    <w:rsid w:val="009E5B62"/>
    <w:rsid w:val="009E63D5"/>
    <w:rsid w:val="009E69EF"/>
    <w:rsid w:val="009E6A78"/>
    <w:rsid w:val="009E6F18"/>
    <w:rsid w:val="009E756F"/>
    <w:rsid w:val="009E7B6B"/>
    <w:rsid w:val="009E7F8A"/>
    <w:rsid w:val="009F07F1"/>
    <w:rsid w:val="009F0837"/>
    <w:rsid w:val="009F0FA6"/>
    <w:rsid w:val="009F1049"/>
    <w:rsid w:val="009F1521"/>
    <w:rsid w:val="009F17EF"/>
    <w:rsid w:val="009F2339"/>
    <w:rsid w:val="009F2725"/>
    <w:rsid w:val="009F2C16"/>
    <w:rsid w:val="009F2D30"/>
    <w:rsid w:val="009F2F2A"/>
    <w:rsid w:val="009F352F"/>
    <w:rsid w:val="009F38BA"/>
    <w:rsid w:val="009F4364"/>
    <w:rsid w:val="009F4420"/>
    <w:rsid w:val="009F4B81"/>
    <w:rsid w:val="009F4E49"/>
    <w:rsid w:val="009F5773"/>
    <w:rsid w:val="009F5A8C"/>
    <w:rsid w:val="009F5D37"/>
    <w:rsid w:val="009F5E0C"/>
    <w:rsid w:val="009F6014"/>
    <w:rsid w:val="009F63A2"/>
    <w:rsid w:val="009F67CE"/>
    <w:rsid w:val="009F6800"/>
    <w:rsid w:val="009F6A46"/>
    <w:rsid w:val="009F7845"/>
    <w:rsid w:val="009F7985"/>
    <w:rsid w:val="009F7A10"/>
    <w:rsid w:val="00A003E6"/>
    <w:rsid w:val="00A00992"/>
    <w:rsid w:val="00A01DBE"/>
    <w:rsid w:val="00A023AE"/>
    <w:rsid w:val="00A02550"/>
    <w:rsid w:val="00A0279A"/>
    <w:rsid w:val="00A02F86"/>
    <w:rsid w:val="00A03339"/>
    <w:rsid w:val="00A03696"/>
    <w:rsid w:val="00A03700"/>
    <w:rsid w:val="00A03870"/>
    <w:rsid w:val="00A039F5"/>
    <w:rsid w:val="00A03D1C"/>
    <w:rsid w:val="00A03FC6"/>
    <w:rsid w:val="00A047C7"/>
    <w:rsid w:val="00A04BBA"/>
    <w:rsid w:val="00A04EEE"/>
    <w:rsid w:val="00A05036"/>
    <w:rsid w:val="00A05D22"/>
    <w:rsid w:val="00A05E0C"/>
    <w:rsid w:val="00A06DFD"/>
    <w:rsid w:val="00A06F79"/>
    <w:rsid w:val="00A0703F"/>
    <w:rsid w:val="00A07248"/>
    <w:rsid w:val="00A07281"/>
    <w:rsid w:val="00A07390"/>
    <w:rsid w:val="00A0763C"/>
    <w:rsid w:val="00A077DC"/>
    <w:rsid w:val="00A07972"/>
    <w:rsid w:val="00A07C22"/>
    <w:rsid w:val="00A101CB"/>
    <w:rsid w:val="00A10A67"/>
    <w:rsid w:val="00A10B1B"/>
    <w:rsid w:val="00A10C08"/>
    <w:rsid w:val="00A10D29"/>
    <w:rsid w:val="00A10F41"/>
    <w:rsid w:val="00A10FBE"/>
    <w:rsid w:val="00A111AB"/>
    <w:rsid w:val="00A11292"/>
    <w:rsid w:val="00A11A25"/>
    <w:rsid w:val="00A11B76"/>
    <w:rsid w:val="00A12A8C"/>
    <w:rsid w:val="00A1394A"/>
    <w:rsid w:val="00A13960"/>
    <w:rsid w:val="00A13AEF"/>
    <w:rsid w:val="00A13DB5"/>
    <w:rsid w:val="00A1461F"/>
    <w:rsid w:val="00A14BCF"/>
    <w:rsid w:val="00A1522C"/>
    <w:rsid w:val="00A15611"/>
    <w:rsid w:val="00A15709"/>
    <w:rsid w:val="00A15AB0"/>
    <w:rsid w:val="00A15CD4"/>
    <w:rsid w:val="00A168F5"/>
    <w:rsid w:val="00A16E5B"/>
    <w:rsid w:val="00A16F91"/>
    <w:rsid w:val="00A17764"/>
    <w:rsid w:val="00A2089B"/>
    <w:rsid w:val="00A20955"/>
    <w:rsid w:val="00A20D77"/>
    <w:rsid w:val="00A21A78"/>
    <w:rsid w:val="00A22263"/>
    <w:rsid w:val="00A22292"/>
    <w:rsid w:val="00A222F1"/>
    <w:rsid w:val="00A2237A"/>
    <w:rsid w:val="00A2256B"/>
    <w:rsid w:val="00A22722"/>
    <w:rsid w:val="00A22BA7"/>
    <w:rsid w:val="00A22C48"/>
    <w:rsid w:val="00A22FF9"/>
    <w:rsid w:val="00A23222"/>
    <w:rsid w:val="00A23512"/>
    <w:rsid w:val="00A23EE9"/>
    <w:rsid w:val="00A23F89"/>
    <w:rsid w:val="00A24B7B"/>
    <w:rsid w:val="00A24FE7"/>
    <w:rsid w:val="00A25683"/>
    <w:rsid w:val="00A2591F"/>
    <w:rsid w:val="00A259AA"/>
    <w:rsid w:val="00A25A6D"/>
    <w:rsid w:val="00A25F03"/>
    <w:rsid w:val="00A26251"/>
    <w:rsid w:val="00A2667B"/>
    <w:rsid w:val="00A26CD4"/>
    <w:rsid w:val="00A26EEE"/>
    <w:rsid w:val="00A271C2"/>
    <w:rsid w:val="00A27275"/>
    <w:rsid w:val="00A3016F"/>
    <w:rsid w:val="00A30472"/>
    <w:rsid w:val="00A30A12"/>
    <w:rsid w:val="00A30E50"/>
    <w:rsid w:val="00A30F5B"/>
    <w:rsid w:val="00A30FD7"/>
    <w:rsid w:val="00A314BA"/>
    <w:rsid w:val="00A31535"/>
    <w:rsid w:val="00A319B5"/>
    <w:rsid w:val="00A31ACE"/>
    <w:rsid w:val="00A31EA3"/>
    <w:rsid w:val="00A31FB9"/>
    <w:rsid w:val="00A32038"/>
    <w:rsid w:val="00A3273D"/>
    <w:rsid w:val="00A32BE9"/>
    <w:rsid w:val="00A33328"/>
    <w:rsid w:val="00A336A6"/>
    <w:rsid w:val="00A33A71"/>
    <w:rsid w:val="00A33D79"/>
    <w:rsid w:val="00A34029"/>
    <w:rsid w:val="00A34345"/>
    <w:rsid w:val="00A34887"/>
    <w:rsid w:val="00A35B9A"/>
    <w:rsid w:val="00A35F6D"/>
    <w:rsid w:val="00A365E3"/>
    <w:rsid w:val="00A367FA"/>
    <w:rsid w:val="00A37728"/>
    <w:rsid w:val="00A37BAB"/>
    <w:rsid w:val="00A37C57"/>
    <w:rsid w:val="00A37F72"/>
    <w:rsid w:val="00A40071"/>
    <w:rsid w:val="00A403D8"/>
    <w:rsid w:val="00A41C4B"/>
    <w:rsid w:val="00A4330F"/>
    <w:rsid w:val="00A43547"/>
    <w:rsid w:val="00A43927"/>
    <w:rsid w:val="00A4394A"/>
    <w:rsid w:val="00A43A1F"/>
    <w:rsid w:val="00A43BF4"/>
    <w:rsid w:val="00A43F29"/>
    <w:rsid w:val="00A4424E"/>
    <w:rsid w:val="00A445A1"/>
    <w:rsid w:val="00A446C3"/>
    <w:rsid w:val="00A4488A"/>
    <w:rsid w:val="00A44B05"/>
    <w:rsid w:val="00A44BF6"/>
    <w:rsid w:val="00A44C42"/>
    <w:rsid w:val="00A4524F"/>
    <w:rsid w:val="00A45CAD"/>
    <w:rsid w:val="00A464A8"/>
    <w:rsid w:val="00A46653"/>
    <w:rsid w:val="00A46A16"/>
    <w:rsid w:val="00A46BF4"/>
    <w:rsid w:val="00A46C27"/>
    <w:rsid w:val="00A47445"/>
    <w:rsid w:val="00A47861"/>
    <w:rsid w:val="00A47910"/>
    <w:rsid w:val="00A47D3C"/>
    <w:rsid w:val="00A47EDC"/>
    <w:rsid w:val="00A47F74"/>
    <w:rsid w:val="00A50050"/>
    <w:rsid w:val="00A50A47"/>
    <w:rsid w:val="00A50E96"/>
    <w:rsid w:val="00A5106D"/>
    <w:rsid w:val="00A51213"/>
    <w:rsid w:val="00A51974"/>
    <w:rsid w:val="00A51E94"/>
    <w:rsid w:val="00A5239E"/>
    <w:rsid w:val="00A5256F"/>
    <w:rsid w:val="00A52B7E"/>
    <w:rsid w:val="00A52E73"/>
    <w:rsid w:val="00A53506"/>
    <w:rsid w:val="00A538B5"/>
    <w:rsid w:val="00A53914"/>
    <w:rsid w:val="00A53E93"/>
    <w:rsid w:val="00A53EE1"/>
    <w:rsid w:val="00A54875"/>
    <w:rsid w:val="00A54DF5"/>
    <w:rsid w:val="00A54EB2"/>
    <w:rsid w:val="00A55B41"/>
    <w:rsid w:val="00A55E78"/>
    <w:rsid w:val="00A55FEF"/>
    <w:rsid w:val="00A5711E"/>
    <w:rsid w:val="00A572A2"/>
    <w:rsid w:val="00A5743B"/>
    <w:rsid w:val="00A57C8D"/>
    <w:rsid w:val="00A60CFE"/>
    <w:rsid w:val="00A60E61"/>
    <w:rsid w:val="00A611EF"/>
    <w:rsid w:val="00A61207"/>
    <w:rsid w:val="00A6137F"/>
    <w:rsid w:val="00A6156C"/>
    <w:rsid w:val="00A61607"/>
    <w:rsid w:val="00A616AC"/>
    <w:rsid w:val="00A617C0"/>
    <w:rsid w:val="00A62059"/>
    <w:rsid w:val="00A62195"/>
    <w:rsid w:val="00A621B8"/>
    <w:rsid w:val="00A62890"/>
    <w:rsid w:val="00A62EF8"/>
    <w:rsid w:val="00A636AA"/>
    <w:rsid w:val="00A638A9"/>
    <w:rsid w:val="00A64221"/>
    <w:rsid w:val="00A64300"/>
    <w:rsid w:val="00A6451C"/>
    <w:rsid w:val="00A645CA"/>
    <w:rsid w:val="00A649E3"/>
    <w:rsid w:val="00A64F99"/>
    <w:rsid w:val="00A654EA"/>
    <w:rsid w:val="00A65518"/>
    <w:rsid w:val="00A6553E"/>
    <w:rsid w:val="00A66048"/>
    <w:rsid w:val="00A66056"/>
    <w:rsid w:val="00A6619E"/>
    <w:rsid w:val="00A662B1"/>
    <w:rsid w:val="00A66597"/>
    <w:rsid w:val="00A66B1F"/>
    <w:rsid w:val="00A66DDB"/>
    <w:rsid w:val="00A67226"/>
    <w:rsid w:val="00A674F3"/>
    <w:rsid w:val="00A675E8"/>
    <w:rsid w:val="00A679A0"/>
    <w:rsid w:val="00A703D7"/>
    <w:rsid w:val="00A70D5A"/>
    <w:rsid w:val="00A7103A"/>
    <w:rsid w:val="00A711D5"/>
    <w:rsid w:val="00A715C4"/>
    <w:rsid w:val="00A716FB"/>
    <w:rsid w:val="00A719DD"/>
    <w:rsid w:val="00A725D0"/>
    <w:rsid w:val="00A729A3"/>
    <w:rsid w:val="00A72E59"/>
    <w:rsid w:val="00A7302D"/>
    <w:rsid w:val="00A73314"/>
    <w:rsid w:val="00A734D6"/>
    <w:rsid w:val="00A73B2B"/>
    <w:rsid w:val="00A73CBF"/>
    <w:rsid w:val="00A746C7"/>
    <w:rsid w:val="00A7509A"/>
    <w:rsid w:val="00A754C7"/>
    <w:rsid w:val="00A758B3"/>
    <w:rsid w:val="00A75EF3"/>
    <w:rsid w:val="00A76659"/>
    <w:rsid w:val="00A76975"/>
    <w:rsid w:val="00A769D0"/>
    <w:rsid w:val="00A77094"/>
    <w:rsid w:val="00A77171"/>
    <w:rsid w:val="00A774FA"/>
    <w:rsid w:val="00A77560"/>
    <w:rsid w:val="00A77A82"/>
    <w:rsid w:val="00A77CD0"/>
    <w:rsid w:val="00A77D31"/>
    <w:rsid w:val="00A80661"/>
    <w:rsid w:val="00A80B58"/>
    <w:rsid w:val="00A80C9D"/>
    <w:rsid w:val="00A8106C"/>
    <w:rsid w:val="00A8162F"/>
    <w:rsid w:val="00A81BE5"/>
    <w:rsid w:val="00A82616"/>
    <w:rsid w:val="00A82BDC"/>
    <w:rsid w:val="00A83112"/>
    <w:rsid w:val="00A831E5"/>
    <w:rsid w:val="00A835ED"/>
    <w:rsid w:val="00A8370F"/>
    <w:rsid w:val="00A837F8"/>
    <w:rsid w:val="00A8394C"/>
    <w:rsid w:val="00A83A4C"/>
    <w:rsid w:val="00A83E27"/>
    <w:rsid w:val="00A842E1"/>
    <w:rsid w:val="00A843A0"/>
    <w:rsid w:val="00A8441B"/>
    <w:rsid w:val="00A845EF"/>
    <w:rsid w:val="00A84AA3"/>
    <w:rsid w:val="00A84B47"/>
    <w:rsid w:val="00A84FCA"/>
    <w:rsid w:val="00A85233"/>
    <w:rsid w:val="00A8535F"/>
    <w:rsid w:val="00A85A03"/>
    <w:rsid w:val="00A85CCE"/>
    <w:rsid w:val="00A86191"/>
    <w:rsid w:val="00A8659A"/>
    <w:rsid w:val="00A86695"/>
    <w:rsid w:val="00A86736"/>
    <w:rsid w:val="00A86883"/>
    <w:rsid w:val="00A86A36"/>
    <w:rsid w:val="00A86BC3"/>
    <w:rsid w:val="00A86CA2"/>
    <w:rsid w:val="00A86E57"/>
    <w:rsid w:val="00A872BA"/>
    <w:rsid w:val="00A874EF"/>
    <w:rsid w:val="00A8789D"/>
    <w:rsid w:val="00A87FCF"/>
    <w:rsid w:val="00A904C7"/>
    <w:rsid w:val="00A90EB4"/>
    <w:rsid w:val="00A91192"/>
    <w:rsid w:val="00A912B3"/>
    <w:rsid w:val="00A923D1"/>
    <w:rsid w:val="00A9243E"/>
    <w:rsid w:val="00A9277D"/>
    <w:rsid w:val="00A92A28"/>
    <w:rsid w:val="00A92B9A"/>
    <w:rsid w:val="00A92F46"/>
    <w:rsid w:val="00A9353D"/>
    <w:rsid w:val="00A93562"/>
    <w:rsid w:val="00A93574"/>
    <w:rsid w:val="00A936D5"/>
    <w:rsid w:val="00A93E46"/>
    <w:rsid w:val="00A9422F"/>
    <w:rsid w:val="00A946C3"/>
    <w:rsid w:val="00A94749"/>
    <w:rsid w:val="00A94B7D"/>
    <w:rsid w:val="00A958A7"/>
    <w:rsid w:val="00A95915"/>
    <w:rsid w:val="00A95D0C"/>
    <w:rsid w:val="00A95E18"/>
    <w:rsid w:val="00A95E7C"/>
    <w:rsid w:val="00A95EBE"/>
    <w:rsid w:val="00A961B1"/>
    <w:rsid w:val="00A96473"/>
    <w:rsid w:val="00A96B90"/>
    <w:rsid w:val="00A96C0F"/>
    <w:rsid w:val="00A97718"/>
    <w:rsid w:val="00A97789"/>
    <w:rsid w:val="00A978DE"/>
    <w:rsid w:val="00A97E04"/>
    <w:rsid w:val="00A97FC9"/>
    <w:rsid w:val="00A97FF7"/>
    <w:rsid w:val="00AA016E"/>
    <w:rsid w:val="00AA0173"/>
    <w:rsid w:val="00AA0346"/>
    <w:rsid w:val="00AA05C7"/>
    <w:rsid w:val="00AA0762"/>
    <w:rsid w:val="00AA07E8"/>
    <w:rsid w:val="00AA09B6"/>
    <w:rsid w:val="00AA0B6B"/>
    <w:rsid w:val="00AA1A46"/>
    <w:rsid w:val="00AA2FAD"/>
    <w:rsid w:val="00AA3E7E"/>
    <w:rsid w:val="00AA3FA1"/>
    <w:rsid w:val="00AA46E0"/>
    <w:rsid w:val="00AA48AA"/>
    <w:rsid w:val="00AA499A"/>
    <w:rsid w:val="00AA4B2E"/>
    <w:rsid w:val="00AA4D46"/>
    <w:rsid w:val="00AA4F9C"/>
    <w:rsid w:val="00AA53F0"/>
    <w:rsid w:val="00AA5943"/>
    <w:rsid w:val="00AA5AEB"/>
    <w:rsid w:val="00AA5EAE"/>
    <w:rsid w:val="00AA612A"/>
    <w:rsid w:val="00AA6340"/>
    <w:rsid w:val="00AA642D"/>
    <w:rsid w:val="00AA658B"/>
    <w:rsid w:val="00AA6A27"/>
    <w:rsid w:val="00AA6AD7"/>
    <w:rsid w:val="00AA719A"/>
    <w:rsid w:val="00AA7289"/>
    <w:rsid w:val="00AA73D8"/>
    <w:rsid w:val="00AA7E7A"/>
    <w:rsid w:val="00AB09F0"/>
    <w:rsid w:val="00AB09F2"/>
    <w:rsid w:val="00AB1010"/>
    <w:rsid w:val="00AB10FE"/>
    <w:rsid w:val="00AB115C"/>
    <w:rsid w:val="00AB12D2"/>
    <w:rsid w:val="00AB15A5"/>
    <w:rsid w:val="00AB17A3"/>
    <w:rsid w:val="00AB1842"/>
    <w:rsid w:val="00AB18C2"/>
    <w:rsid w:val="00AB1E46"/>
    <w:rsid w:val="00AB1E85"/>
    <w:rsid w:val="00AB20F5"/>
    <w:rsid w:val="00AB2185"/>
    <w:rsid w:val="00AB2D89"/>
    <w:rsid w:val="00AB3364"/>
    <w:rsid w:val="00AB36DC"/>
    <w:rsid w:val="00AB3731"/>
    <w:rsid w:val="00AB3C86"/>
    <w:rsid w:val="00AB3F4C"/>
    <w:rsid w:val="00AB40F4"/>
    <w:rsid w:val="00AB410A"/>
    <w:rsid w:val="00AB4189"/>
    <w:rsid w:val="00AB4643"/>
    <w:rsid w:val="00AB48ED"/>
    <w:rsid w:val="00AB53F8"/>
    <w:rsid w:val="00AB544C"/>
    <w:rsid w:val="00AB66D5"/>
    <w:rsid w:val="00AB6AC4"/>
    <w:rsid w:val="00AB6C47"/>
    <w:rsid w:val="00AB73C7"/>
    <w:rsid w:val="00AB7498"/>
    <w:rsid w:val="00AB79CA"/>
    <w:rsid w:val="00AB7BF9"/>
    <w:rsid w:val="00AB7F95"/>
    <w:rsid w:val="00AC002B"/>
    <w:rsid w:val="00AC0135"/>
    <w:rsid w:val="00AC01E8"/>
    <w:rsid w:val="00AC0669"/>
    <w:rsid w:val="00AC0B41"/>
    <w:rsid w:val="00AC110A"/>
    <w:rsid w:val="00AC16B9"/>
    <w:rsid w:val="00AC1955"/>
    <w:rsid w:val="00AC1AD9"/>
    <w:rsid w:val="00AC1D4D"/>
    <w:rsid w:val="00AC21B0"/>
    <w:rsid w:val="00AC2E54"/>
    <w:rsid w:val="00AC2FB4"/>
    <w:rsid w:val="00AC3703"/>
    <w:rsid w:val="00AC37F4"/>
    <w:rsid w:val="00AC38DB"/>
    <w:rsid w:val="00AC3B62"/>
    <w:rsid w:val="00AC40FC"/>
    <w:rsid w:val="00AC4245"/>
    <w:rsid w:val="00AC4C2B"/>
    <w:rsid w:val="00AC4E1A"/>
    <w:rsid w:val="00AC4E8C"/>
    <w:rsid w:val="00AC5E0B"/>
    <w:rsid w:val="00AC652F"/>
    <w:rsid w:val="00AC6789"/>
    <w:rsid w:val="00AC6937"/>
    <w:rsid w:val="00AC70C4"/>
    <w:rsid w:val="00AC71B1"/>
    <w:rsid w:val="00AC736A"/>
    <w:rsid w:val="00AC75FA"/>
    <w:rsid w:val="00AC7748"/>
    <w:rsid w:val="00AC7B9C"/>
    <w:rsid w:val="00AC7F13"/>
    <w:rsid w:val="00AD07D5"/>
    <w:rsid w:val="00AD0CEA"/>
    <w:rsid w:val="00AD0EF9"/>
    <w:rsid w:val="00AD0F6A"/>
    <w:rsid w:val="00AD1309"/>
    <w:rsid w:val="00AD18D2"/>
    <w:rsid w:val="00AD1C09"/>
    <w:rsid w:val="00AD22AE"/>
    <w:rsid w:val="00AD2412"/>
    <w:rsid w:val="00AD2FBE"/>
    <w:rsid w:val="00AD339F"/>
    <w:rsid w:val="00AD3627"/>
    <w:rsid w:val="00AD38F9"/>
    <w:rsid w:val="00AD3CBB"/>
    <w:rsid w:val="00AD3E1B"/>
    <w:rsid w:val="00AD3FD4"/>
    <w:rsid w:val="00AD4002"/>
    <w:rsid w:val="00AD4059"/>
    <w:rsid w:val="00AD410B"/>
    <w:rsid w:val="00AD44D5"/>
    <w:rsid w:val="00AD47DF"/>
    <w:rsid w:val="00AD49C1"/>
    <w:rsid w:val="00AD511E"/>
    <w:rsid w:val="00AD54D4"/>
    <w:rsid w:val="00AD58E2"/>
    <w:rsid w:val="00AD5D86"/>
    <w:rsid w:val="00AD5F06"/>
    <w:rsid w:val="00AD5F89"/>
    <w:rsid w:val="00AD65BF"/>
    <w:rsid w:val="00AD6DBF"/>
    <w:rsid w:val="00AD71AD"/>
    <w:rsid w:val="00AD7921"/>
    <w:rsid w:val="00AD7CB4"/>
    <w:rsid w:val="00AE0082"/>
    <w:rsid w:val="00AE0488"/>
    <w:rsid w:val="00AE0A91"/>
    <w:rsid w:val="00AE0F42"/>
    <w:rsid w:val="00AE0F92"/>
    <w:rsid w:val="00AE1435"/>
    <w:rsid w:val="00AE17C1"/>
    <w:rsid w:val="00AE17E2"/>
    <w:rsid w:val="00AE1956"/>
    <w:rsid w:val="00AE1C0D"/>
    <w:rsid w:val="00AE1FCA"/>
    <w:rsid w:val="00AE23BE"/>
    <w:rsid w:val="00AE2F69"/>
    <w:rsid w:val="00AE343E"/>
    <w:rsid w:val="00AE3541"/>
    <w:rsid w:val="00AE3638"/>
    <w:rsid w:val="00AE3F7F"/>
    <w:rsid w:val="00AE41FA"/>
    <w:rsid w:val="00AE430B"/>
    <w:rsid w:val="00AE45D4"/>
    <w:rsid w:val="00AE46E7"/>
    <w:rsid w:val="00AE4B06"/>
    <w:rsid w:val="00AE4E53"/>
    <w:rsid w:val="00AE523F"/>
    <w:rsid w:val="00AE53B0"/>
    <w:rsid w:val="00AE5407"/>
    <w:rsid w:val="00AE56DE"/>
    <w:rsid w:val="00AE56F0"/>
    <w:rsid w:val="00AE64CC"/>
    <w:rsid w:val="00AE6B7A"/>
    <w:rsid w:val="00AE6E43"/>
    <w:rsid w:val="00AE6F6C"/>
    <w:rsid w:val="00AE6F72"/>
    <w:rsid w:val="00AE710C"/>
    <w:rsid w:val="00AE7146"/>
    <w:rsid w:val="00AE71C3"/>
    <w:rsid w:val="00AE72CF"/>
    <w:rsid w:val="00AE756B"/>
    <w:rsid w:val="00AE78D4"/>
    <w:rsid w:val="00AE7AE2"/>
    <w:rsid w:val="00AE7E70"/>
    <w:rsid w:val="00AE7EA5"/>
    <w:rsid w:val="00AE7EBB"/>
    <w:rsid w:val="00AF1074"/>
    <w:rsid w:val="00AF18AA"/>
    <w:rsid w:val="00AF191F"/>
    <w:rsid w:val="00AF196F"/>
    <w:rsid w:val="00AF1BD2"/>
    <w:rsid w:val="00AF1F22"/>
    <w:rsid w:val="00AF209C"/>
    <w:rsid w:val="00AF2190"/>
    <w:rsid w:val="00AF2333"/>
    <w:rsid w:val="00AF2436"/>
    <w:rsid w:val="00AF29EB"/>
    <w:rsid w:val="00AF2F45"/>
    <w:rsid w:val="00AF32DF"/>
    <w:rsid w:val="00AF359B"/>
    <w:rsid w:val="00AF3F6E"/>
    <w:rsid w:val="00AF4436"/>
    <w:rsid w:val="00AF459A"/>
    <w:rsid w:val="00AF4968"/>
    <w:rsid w:val="00AF50D1"/>
    <w:rsid w:val="00AF52FB"/>
    <w:rsid w:val="00AF5419"/>
    <w:rsid w:val="00AF56C1"/>
    <w:rsid w:val="00AF5D91"/>
    <w:rsid w:val="00AF5E93"/>
    <w:rsid w:val="00AF6097"/>
    <w:rsid w:val="00AF63B5"/>
    <w:rsid w:val="00AF6A2B"/>
    <w:rsid w:val="00AF7407"/>
    <w:rsid w:val="00AF7562"/>
    <w:rsid w:val="00AF7630"/>
    <w:rsid w:val="00B001D2"/>
    <w:rsid w:val="00B002D9"/>
    <w:rsid w:val="00B00335"/>
    <w:rsid w:val="00B0073E"/>
    <w:rsid w:val="00B00E59"/>
    <w:rsid w:val="00B00EAE"/>
    <w:rsid w:val="00B01345"/>
    <w:rsid w:val="00B015CB"/>
    <w:rsid w:val="00B01800"/>
    <w:rsid w:val="00B0184B"/>
    <w:rsid w:val="00B01D98"/>
    <w:rsid w:val="00B01FCB"/>
    <w:rsid w:val="00B028FD"/>
    <w:rsid w:val="00B02BA4"/>
    <w:rsid w:val="00B037C3"/>
    <w:rsid w:val="00B03973"/>
    <w:rsid w:val="00B03B6D"/>
    <w:rsid w:val="00B03EA3"/>
    <w:rsid w:val="00B04421"/>
    <w:rsid w:val="00B04969"/>
    <w:rsid w:val="00B04B3E"/>
    <w:rsid w:val="00B054EC"/>
    <w:rsid w:val="00B054FF"/>
    <w:rsid w:val="00B05624"/>
    <w:rsid w:val="00B05FB3"/>
    <w:rsid w:val="00B063F6"/>
    <w:rsid w:val="00B064EE"/>
    <w:rsid w:val="00B06751"/>
    <w:rsid w:val="00B06967"/>
    <w:rsid w:val="00B07500"/>
    <w:rsid w:val="00B07CF6"/>
    <w:rsid w:val="00B07FFC"/>
    <w:rsid w:val="00B11100"/>
    <w:rsid w:val="00B11250"/>
    <w:rsid w:val="00B11C14"/>
    <w:rsid w:val="00B11C28"/>
    <w:rsid w:val="00B11E19"/>
    <w:rsid w:val="00B12123"/>
    <w:rsid w:val="00B13047"/>
    <w:rsid w:val="00B13865"/>
    <w:rsid w:val="00B1396B"/>
    <w:rsid w:val="00B13A10"/>
    <w:rsid w:val="00B13B4A"/>
    <w:rsid w:val="00B13E5F"/>
    <w:rsid w:val="00B14586"/>
    <w:rsid w:val="00B14694"/>
    <w:rsid w:val="00B1471E"/>
    <w:rsid w:val="00B148F0"/>
    <w:rsid w:val="00B149FF"/>
    <w:rsid w:val="00B14C08"/>
    <w:rsid w:val="00B14FF5"/>
    <w:rsid w:val="00B15137"/>
    <w:rsid w:val="00B156EE"/>
    <w:rsid w:val="00B15D64"/>
    <w:rsid w:val="00B15DA9"/>
    <w:rsid w:val="00B160F6"/>
    <w:rsid w:val="00B16134"/>
    <w:rsid w:val="00B174D0"/>
    <w:rsid w:val="00B17714"/>
    <w:rsid w:val="00B17A54"/>
    <w:rsid w:val="00B205CC"/>
    <w:rsid w:val="00B20794"/>
    <w:rsid w:val="00B2087D"/>
    <w:rsid w:val="00B20992"/>
    <w:rsid w:val="00B20D57"/>
    <w:rsid w:val="00B20F62"/>
    <w:rsid w:val="00B20FCB"/>
    <w:rsid w:val="00B212F0"/>
    <w:rsid w:val="00B21DAE"/>
    <w:rsid w:val="00B21DF5"/>
    <w:rsid w:val="00B21F0C"/>
    <w:rsid w:val="00B22C47"/>
    <w:rsid w:val="00B22CBC"/>
    <w:rsid w:val="00B23246"/>
    <w:rsid w:val="00B23996"/>
    <w:rsid w:val="00B23AAE"/>
    <w:rsid w:val="00B23BD9"/>
    <w:rsid w:val="00B23CA9"/>
    <w:rsid w:val="00B24A2C"/>
    <w:rsid w:val="00B24EA8"/>
    <w:rsid w:val="00B25095"/>
    <w:rsid w:val="00B25438"/>
    <w:rsid w:val="00B255BD"/>
    <w:rsid w:val="00B25C9D"/>
    <w:rsid w:val="00B25E98"/>
    <w:rsid w:val="00B26292"/>
    <w:rsid w:val="00B26688"/>
    <w:rsid w:val="00B268D8"/>
    <w:rsid w:val="00B26B3C"/>
    <w:rsid w:val="00B26D7F"/>
    <w:rsid w:val="00B270B4"/>
    <w:rsid w:val="00B27803"/>
    <w:rsid w:val="00B27D13"/>
    <w:rsid w:val="00B27FDE"/>
    <w:rsid w:val="00B30348"/>
    <w:rsid w:val="00B30F52"/>
    <w:rsid w:val="00B31589"/>
    <w:rsid w:val="00B319FE"/>
    <w:rsid w:val="00B31BFE"/>
    <w:rsid w:val="00B31DD8"/>
    <w:rsid w:val="00B32157"/>
    <w:rsid w:val="00B32A82"/>
    <w:rsid w:val="00B32D00"/>
    <w:rsid w:val="00B32E05"/>
    <w:rsid w:val="00B33A77"/>
    <w:rsid w:val="00B33D82"/>
    <w:rsid w:val="00B33F1B"/>
    <w:rsid w:val="00B34272"/>
    <w:rsid w:val="00B34873"/>
    <w:rsid w:val="00B34C1E"/>
    <w:rsid w:val="00B34FEB"/>
    <w:rsid w:val="00B34FFF"/>
    <w:rsid w:val="00B35735"/>
    <w:rsid w:val="00B35914"/>
    <w:rsid w:val="00B35AFB"/>
    <w:rsid w:val="00B362BD"/>
    <w:rsid w:val="00B36842"/>
    <w:rsid w:val="00B36EA3"/>
    <w:rsid w:val="00B374E4"/>
    <w:rsid w:val="00B37697"/>
    <w:rsid w:val="00B37780"/>
    <w:rsid w:val="00B3798E"/>
    <w:rsid w:val="00B408C2"/>
    <w:rsid w:val="00B416AF"/>
    <w:rsid w:val="00B419F9"/>
    <w:rsid w:val="00B41A7E"/>
    <w:rsid w:val="00B41AD4"/>
    <w:rsid w:val="00B41DB9"/>
    <w:rsid w:val="00B42454"/>
    <w:rsid w:val="00B4297A"/>
    <w:rsid w:val="00B429BA"/>
    <w:rsid w:val="00B42CBF"/>
    <w:rsid w:val="00B4335D"/>
    <w:rsid w:val="00B43406"/>
    <w:rsid w:val="00B4352D"/>
    <w:rsid w:val="00B435CD"/>
    <w:rsid w:val="00B436B1"/>
    <w:rsid w:val="00B438AD"/>
    <w:rsid w:val="00B439A7"/>
    <w:rsid w:val="00B43F91"/>
    <w:rsid w:val="00B4443A"/>
    <w:rsid w:val="00B449E0"/>
    <w:rsid w:val="00B44BBA"/>
    <w:rsid w:val="00B45266"/>
    <w:rsid w:val="00B453BD"/>
    <w:rsid w:val="00B4548E"/>
    <w:rsid w:val="00B455A7"/>
    <w:rsid w:val="00B457D4"/>
    <w:rsid w:val="00B458C6"/>
    <w:rsid w:val="00B4649F"/>
    <w:rsid w:val="00B46599"/>
    <w:rsid w:val="00B46D5C"/>
    <w:rsid w:val="00B4787F"/>
    <w:rsid w:val="00B47C8B"/>
    <w:rsid w:val="00B47CF3"/>
    <w:rsid w:val="00B50096"/>
    <w:rsid w:val="00B5064D"/>
    <w:rsid w:val="00B509EB"/>
    <w:rsid w:val="00B513B9"/>
    <w:rsid w:val="00B5162B"/>
    <w:rsid w:val="00B5163E"/>
    <w:rsid w:val="00B517A4"/>
    <w:rsid w:val="00B51D29"/>
    <w:rsid w:val="00B51E7C"/>
    <w:rsid w:val="00B51FC9"/>
    <w:rsid w:val="00B52007"/>
    <w:rsid w:val="00B52427"/>
    <w:rsid w:val="00B52500"/>
    <w:rsid w:val="00B52647"/>
    <w:rsid w:val="00B5292B"/>
    <w:rsid w:val="00B52F24"/>
    <w:rsid w:val="00B533D7"/>
    <w:rsid w:val="00B5340C"/>
    <w:rsid w:val="00B53462"/>
    <w:rsid w:val="00B534D0"/>
    <w:rsid w:val="00B5375E"/>
    <w:rsid w:val="00B53C5C"/>
    <w:rsid w:val="00B544BE"/>
    <w:rsid w:val="00B54602"/>
    <w:rsid w:val="00B5486A"/>
    <w:rsid w:val="00B54B1E"/>
    <w:rsid w:val="00B54CBC"/>
    <w:rsid w:val="00B54EAE"/>
    <w:rsid w:val="00B55774"/>
    <w:rsid w:val="00B55DA9"/>
    <w:rsid w:val="00B561CF"/>
    <w:rsid w:val="00B56519"/>
    <w:rsid w:val="00B56E44"/>
    <w:rsid w:val="00B56E55"/>
    <w:rsid w:val="00B5744B"/>
    <w:rsid w:val="00B57D48"/>
    <w:rsid w:val="00B57FA4"/>
    <w:rsid w:val="00B6001B"/>
    <w:rsid w:val="00B605C9"/>
    <w:rsid w:val="00B6076C"/>
    <w:rsid w:val="00B6076E"/>
    <w:rsid w:val="00B607AA"/>
    <w:rsid w:val="00B60A05"/>
    <w:rsid w:val="00B61073"/>
    <w:rsid w:val="00B613CA"/>
    <w:rsid w:val="00B6165B"/>
    <w:rsid w:val="00B61A9B"/>
    <w:rsid w:val="00B61C93"/>
    <w:rsid w:val="00B61E0C"/>
    <w:rsid w:val="00B621EB"/>
    <w:rsid w:val="00B625E6"/>
    <w:rsid w:val="00B6263D"/>
    <w:rsid w:val="00B627EB"/>
    <w:rsid w:val="00B62964"/>
    <w:rsid w:val="00B62E4D"/>
    <w:rsid w:val="00B62EC4"/>
    <w:rsid w:val="00B630F6"/>
    <w:rsid w:val="00B63AC6"/>
    <w:rsid w:val="00B641D5"/>
    <w:rsid w:val="00B649F6"/>
    <w:rsid w:val="00B64A86"/>
    <w:rsid w:val="00B64C0C"/>
    <w:rsid w:val="00B650A1"/>
    <w:rsid w:val="00B656AE"/>
    <w:rsid w:val="00B65B9D"/>
    <w:rsid w:val="00B65EB6"/>
    <w:rsid w:val="00B660D3"/>
    <w:rsid w:val="00B6681A"/>
    <w:rsid w:val="00B668D8"/>
    <w:rsid w:val="00B67B4E"/>
    <w:rsid w:val="00B67BA9"/>
    <w:rsid w:val="00B67DD6"/>
    <w:rsid w:val="00B67E35"/>
    <w:rsid w:val="00B67E82"/>
    <w:rsid w:val="00B70245"/>
    <w:rsid w:val="00B7052E"/>
    <w:rsid w:val="00B708A8"/>
    <w:rsid w:val="00B70C44"/>
    <w:rsid w:val="00B712E4"/>
    <w:rsid w:val="00B71379"/>
    <w:rsid w:val="00B71928"/>
    <w:rsid w:val="00B71CC4"/>
    <w:rsid w:val="00B71FF4"/>
    <w:rsid w:val="00B72DDA"/>
    <w:rsid w:val="00B72ED6"/>
    <w:rsid w:val="00B734AB"/>
    <w:rsid w:val="00B73652"/>
    <w:rsid w:val="00B73885"/>
    <w:rsid w:val="00B73C40"/>
    <w:rsid w:val="00B73F34"/>
    <w:rsid w:val="00B7406A"/>
    <w:rsid w:val="00B744FA"/>
    <w:rsid w:val="00B747D0"/>
    <w:rsid w:val="00B7491C"/>
    <w:rsid w:val="00B74C6B"/>
    <w:rsid w:val="00B753AB"/>
    <w:rsid w:val="00B75896"/>
    <w:rsid w:val="00B75CAB"/>
    <w:rsid w:val="00B75CD1"/>
    <w:rsid w:val="00B76113"/>
    <w:rsid w:val="00B7642E"/>
    <w:rsid w:val="00B76575"/>
    <w:rsid w:val="00B7660F"/>
    <w:rsid w:val="00B766D9"/>
    <w:rsid w:val="00B76757"/>
    <w:rsid w:val="00B77295"/>
    <w:rsid w:val="00B772F3"/>
    <w:rsid w:val="00B775A8"/>
    <w:rsid w:val="00B778B0"/>
    <w:rsid w:val="00B77954"/>
    <w:rsid w:val="00B77AC9"/>
    <w:rsid w:val="00B77E21"/>
    <w:rsid w:val="00B77F9E"/>
    <w:rsid w:val="00B80619"/>
    <w:rsid w:val="00B80754"/>
    <w:rsid w:val="00B8093E"/>
    <w:rsid w:val="00B80AB5"/>
    <w:rsid w:val="00B80B3F"/>
    <w:rsid w:val="00B80C79"/>
    <w:rsid w:val="00B810D6"/>
    <w:rsid w:val="00B815A2"/>
    <w:rsid w:val="00B815A7"/>
    <w:rsid w:val="00B81842"/>
    <w:rsid w:val="00B81948"/>
    <w:rsid w:val="00B81D05"/>
    <w:rsid w:val="00B82B5C"/>
    <w:rsid w:val="00B83B61"/>
    <w:rsid w:val="00B83B62"/>
    <w:rsid w:val="00B83D23"/>
    <w:rsid w:val="00B83E47"/>
    <w:rsid w:val="00B83EE3"/>
    <w:rsid w:val="00B844DB"/>
    <w:rsid w:val="00B84573"/>
    <w:rsid w:val="00B847AE"/>
    <w:rsid w:val="00B84DF8"/>
    <w:rsid w:val="00B84E9F"/>
    <w:rsid w:val="00B855E5"/>
    <w:rsid w:val="00B85E44"/>
    <w:rsid w:val="00B85E9F"/>
    <w:rsid w:val="00B8646A"/>
    <w:rsid w:val="00B86893"/>
    <w:rsid w:val="00B86E12"/>
    <w:rsid w:val="00B878F4"/>
    <w:rsid w:val="00B87F1C"/>
    <w:rsid w:val="00B901B6"/>
    <w:rsid w:val="00B90409"/>
    <w:rsid w:val="00B90AE9"/>
    <w:rsid w:val="00B91161"/>
    <w:rsid w:val="00B91DE7"/>
    <w:rsid w:val="00B92284"/>
    <w:rsid w:val="00B92907"/>
    <w:rsid w:val="00B9292C"/>
    <w:rsid w:val="00B92AF2"/>
    <w:rsid w:val="00B92CAB"/>
    <w:rsid w:val="00B92D6A"/>
    <w:rsid w:val="00B92FF9"/>
    <w:rsid w:val="00B93383"/>
    <w:rsid w:val="00B936FF"/>
    <w:rsid w:val="00B9422E"/>
    <w:rsid w:val="00B94EBA"/>
    <w:rsid w:val="00B95197"/>
    <w:rsid w:val="00B95642"/>
    <w:rsid w:val="00B959D6"/>
    <w:rsid w:val="00B95AEA"/>
    <w:rsid w:val="00B95E94"/>
    <w:rsid w:val="00B965A4"/>
    <w:rsid w:val="00B9664C"/>
    <w:rsid w:val="00B96739"/>
    <w:rsid w:val="00B96CBC"/>
    <w:rsid w:val="00B9787D"/>
    <w:rsid w:val="00B97A2B"/>
    <w:rsid w:val="00B97A63"/>
    <w:rsid w:val="00B97C91"/>
    <w:rsid w:val="00B97F03"/>
    <w:rsid w:val="00BA00D7"/>
    <w:rsid w:val="00BA0316"/>
    <w:rsid w:val="00BA0557"/>
    <w:rsid w:val="00BA0664"/>
    <w:rsid w:val="00BA0708"/>
    <w:rsid w:val="00BA07C4"/>
    <w:rsid w:val="00BA0A2F"/>
    <w:rsid w:val="00BA0A6D"/>
    <w:rsid w:val="00BA0AF4"/>
    <w:rsid w:val="00BA11B0"/>
    <w:rsid w:val="00BA136A"/>
    <w:rsid w:val="00BA1A17"/>
    <w:rsid w:val="00BA1AA7"/>
    <w:rsid w:val="00BA2844"/>
    <w:rsid w:val="00BA285C"/>
    <w:rsid w:val="00BA28D2"/>
    <w:rsid w:val="00BA2DE2"/>
    <w:rsid w:val="00BA2E32"/>
    <w:rsid w:val="00BA2E81"/>
    <w:rsid w:val="00BA3303"/>
    <w:rsid w:val="00BA36D5"/>
    <w:rsid w:val="00BA3723"/>
    <w:rsid w:val="00BA37CA"/>
    <w:rsid w:val="00BA3897"/>
    <w:rsid w:val="00BA3AF8"/>
    <w:rsid w:val="00BA414E"/>
    <w:rsid w:val="00BA41ED"/>
    <w:rsid w:val="00BA46A0"/>
    <w:rsid w:val="00BA52A2"/>
    <w:rsid w:val="00BA52CF"/>
    <w:rsid w:val="00BA5570"/>
    <w:rsid w:val="00BA5A4E"/>
    <w:rsid w:val="00BA5A85"/>
    <w:rsid w:val="00BA5BF9"/>
    <w:rsid w:val="00BA5E85"/>
    <w:rsid w:val="00BA5FC7"/>
    <w:rsid w:val="00BA6042"/>
    <w:rsid w:val="00BA674A"/>
    <w:rsid w:val="00BA685A"/>
    <w:rsid w:val="00BA718C"/>
    <w:rsid w:val="00BA7458"/>
    <w:rsid w:val="00BA7B23"/>
    <w:rsid w:val="00BB03F3"/>
    <w:rsid w:val="00BB05DE"/>
    <w:rsid w:val="00BB1403"/>
    <w:rsid w:val="00BB1474"/>
    <w:rsid w:val="00BB183A"/>
    <w:rsid w:val="00BB18C9"/>
    <w:rsid w:val="00BB1980"/>
    <w:rsid w:val="00BB1BA0"/>
    <w:rsid w:val="00BB20AF"/>
    <w:rsid w:val="00BB2340"/>
    <w:rsid w:val="00BB34C2"/>
    <w:rsid w:val="00BB3C41"/>
    <w:rsid w:val="00BB3CC1"/>
    <w:rsid w:val="00BB3CE0"/>
    <w:rsid w:val="00BB3E20"/>
    <w:rsid w:val="00BB406C"/>
    <w:rsid w:val="00BB45E7"/>
    <w:rsid w:val="00BB4786"/>
    <w:rsid w:val="00BB48A7"/>
    <w:rsid w:val="00BB4926"/>
    <w:rsid w:val="00BB4B2B"/>
    <w:rsid w:val="00BB5351"/>
    <w:rsid w:val="00BB5C28"/>
    <w:rsid w:val="00BB60D6"/>
    <w:rsid w:val="00BB65F7"/>
    <w:rsid w:val="00BB6B8A"/>
    <w:rsid w:val="00BB6CEE"/>
    <w:rsid w:val="00BB6D69"/>
    <w:rsid w:val="00BB6FA5"/>
    <w:rsid w:val="00BB7204"/>
    <w:rsid w:val="00BB7B73"/>
    <w:rsid w:val="00BB7DE7"/>
    <w:rsid w:val="00BB7F61"/>
    <w:rsid w:val="00BC0216"/>
    <w:rsid w:val="00BC0393"/>
    <w:rsid w:val="00BC065A"/>
    <w:rsid w:val="00BC095E"/>
    <w:rsid w:val="00BC0F18"/>
    <w:rsid w:val="00BC17B3"/>
    <w:rsid w:val="00BC17BE"/>
    <w:rsid w:val="00BC17ED"/>
    <w:rsid w:val="00BC218D"/>
    <w:rsid w:val="00BC235E"/>
    <w:rsid w:val="00BC23D3"/>
    <w:rsid w:val="00BC24B3"/>
    <w:rsid w:val="00BC2566"/>
    <w:rsid w:val="00BC2591"/>
    <w:rsid w:val="00BC2610"/>
    <w:rsid w:val="00BC2A63"/>
    <w:rsid w:val="00BC2D26"/>
    <w:rsid w:val="00BC2D5B"/>
    <w:rsid w:val="00BC2E1C"/>
    <w:rsid w:val="00BC2E30"/>
    <w:rsid w:val="00BC376D"/>
    <w:rsid w:val="00BC4B2A"/>
    <w:rsid w:val="00BC516B"/>
    <w:rsid w:val="00BC517D"/>
    <w:rsid w:val="00BC5BD7"/>
    <w:rsid w:val="00BC687B"/>
    <w:rsid w:val="00BC6AF6"/>
    <w:rsid w:val="00BC7712"/>
    <w:rsid w:val="00BC77D1"/>
    <w:rsid w:val="00BC78A1"/>
    <w:rsid w:val="00BC7FEB"/>
    <w:rsid w:val="00BD03BC"/>
    <w:rsid w:val="00BD0838"/>
    <w:rsid w:val="00BD0914"/>
    <w:rsid w:val="00BD0A03"/>
    <w:rsid w:val="00BD0B2C"/>
    <w:rsid w:val="00BD0C80"/>
    <w:rsid w:val="00BD0EB1"/>
    <w:rsid w:val="00BD0F48"/>
    <w:rsid w:val="00BD12CE"/>
    <w:rsid w:val="00BD1375"/>
    <w:rsid w:val="00BD14FB"/>
    <w:rsid w:val="00BD1A20"/>
    <w:rsid w:val="00BD1B3E"/>
    <w:rsid w:val="00BD2C05"/>
    <w:rsid w:val="00BD2D96"/>
    <w:rsid w:val="00BD2E21"/>
    <w:rsid w:val="00BD2E34"/>
    <w:rsid w:val="00BD2FCE"/>
    <w:rsid w:val="00BD3450"/>
    <w:rsid w:val="00BD3AC2"/>
    <w:rsid w:val="00BD40AC"/>
    <w:rsid w:val="00BD429D"/>
    <w:rsid w:val="00BD4823"/>
    <w:rsid w:val="00BD53E3"/>
    <w:rsid w:val="00BD58EA"/>
    <w:rsid w:val="00BD590C"/>
    <w:rsid w:val="00BD5A16"/>
    <w:rsid w:val="00BD6341"/>
    <w:rsid w:val="00BD6C87"/>
    <w:rsid w:val="00BD6FDB"/>
    <w:rsid w:val="00BD78B4"/>
    <w:rsid w:val="00BD7DB7"/>
    <w:rsid w:val="00BD7E0F"/>
    <w:rsid w:val="00BD7F71"/>
    <w:rsid w:val="00BE0DE9"/>
    <w:rsid w:val="00BE1D89"/>
    <w:rsid w:val="00BE1F75"/>
    <w:rsid w:val="00BE2237"/>
    <w:rsid w:val="00BE2F22"/>
    <w:rsid w:val="00BE3B99"/>
    <w:rsid w:val="00BE3D4A"/>
    <w:rsid w:val="00BE4110"/>
    <w:rsid w:val="00BE4CC3"/>
    <w:rsid w:val="00BE4FBA"/>
    <w:rsid w:val="00BE544D"/>
    <w:rsid w:val="00BE5DCC"/>
    <w:rsid w:val="00BE630E"/>
    <w:rsid w:val="00BE6DE9"/>
    <w:rsid w:val="00BE6E1E"/>
    <w:rsid w:val="00BE6F3C"/>
    <w:rsid w:val="00BE6F76"/>
    <w:rsid w:val="00BE70C4"/>
    <w:rsid w:val="00BE740A"/>
    <w:rsid w:val="00BE7B77"/>
    <w:rsid w:val="00BE7C92"/>
    <w:rsid w:val="00BE7E23"/>
    <w:rsid w:val="00BF030B"/>
    <w:rsid w:val="00BF0711"/>
    <w:rsid w:val="00BF0DAA"/>
    <w:rsid w:val="00BF0EFF"/>
    <w:rsid w:val="00BF1FB3"/>
    <w:rsid w:val="00BF226B"/>
    <w:rsid w:val="00BF2708"/>
    <w:rsid w:val="00BF2BBC"/>
    <w:rsid w:val="00BF2BE5"/>
    <w:rsid w:val="00BF2F52"/>
    <w:rsid w:val="00BF33D3"/>
    <w:rsid w:val="00BF33D9"/>
    <w:rsid w:val="00BF3622"/>
    <w:rsid w:val="00BF3DEF"/>
    <w:rsid w:val="00BF4A08"/>
    <w:rsid w:val="00BF4A18"/>
    <w:rsid w:val="00BF50CF"/>
    <w:rsid w:val="00BF52C8"/>
    <w:rsid w:val="00BF52EE"/>
    <w:rsid w:val="00BF55CD"/>
    <w:rsid w:val="00BF58EA"/>
    <w:rsid w:val="00BF5D8D"/>
    <w:rsid w:val="00BF5E47"/>
    <w:rsid w:val="00BF61A8"/>
    <w:rsid w:val="00BF61FB"/>
    <w:rsid w:val="00BF6703"/>
    <w:rsid w:val="00BF6D23"/>
    <w:rsid w:val="00BF6E33"/>
    <w:rsid w:val="00BF7538"/>
    <w:rsid w:val="00BF764F"/>
    <w:rsid w:val="00BF7DF8"/>
    <w:rsid w:val="00C000C6"/>
    <w:rsid w:val="00C003F7"/>
    <w:rsid w:val="00C008A6"/>
    <w:rsid w:val="00C010AA"/>
    <w:rsid w:val="00C01127"/>
    <w:rsid w:val="00C0120D"/>
    <w:rsid w:val="00C01885"/>
    <w:rsid w:val="00C0218E"/>
    <w:rsid w:val="00C023A4"/>
    <w:rsid w:val="00C025C9"/>
    <w:rsid w:val="00C0268D"/>
    <w:rsid w:val="00C02C95"/>
    <w:rsid w:val="00C02D5F"/>
    <w:rsid w:val="00C02D7A"/>
    <w:rsid w:val="00C02DA1"/>
    <w:rsid w:val="00C030EA"/>
    <w:rsid w:val="00C033F4"/>
    <w:rsid w:val="00C03498"/>
    <w:rsid w:val="00C038D9"/>
    <w:rsid w:val="00C03A5C"/>
    <w:rsid w:val="00C04427"/>
    <w:rsid w:val="00C04449"/>
    <w:rsid w:val="00C04B9C"/>
    <w:rsid w:val="00C04C30"/>
    <w:rsid w:val="00C04DB2"/>
    <w:rsid w:val="00C04DFA"/>
    <w:rsid w:val="00C04F97"/>
    <w:rsid w:val="00C05A9E"/>
    <w:rsid w:val="00C0613E"/>
    <w:rsid w:val="00C064BE"/>
    <w:rsid w:val="00C06B89"/>
    <w:rsid w:val="00C06DAE"/>
    <w:rsid w:val="00C06E40"/>
    <w:rsid w:val="00C06EDB"/>
    <w:rsid w:val="00C0719A"/>
    <w:rsid w:val="00C07308"/>
    <w:rsid w:val="00C07806"/>
    <w:rsid w:val="00C07941"/>
    <w:rsid w:val="00C105FB"/>
    <w:rsid w:val="00C1083A"/>
    <w:rsid w:val="00C10BCE"/>
    <w:rsid w:val="00C10D64"/>
    <w:rsid w:val="00C10E25"/>
    <w:rsid w:val="00C110F6"/>
    <w:rsid w:val="00C11138"/>
    <w:rsid w:val="00C111A4"/>
    <w:rsid w:val="00C1122E"/>
    <w:rsid w:val="00C1178E"/>
    <w:rsid w:val="00C117B9"/>
    <w:rsid w:val="00C1191D"/>
    <w:rsid w:val="00C11C03"/>
    <w:rsid w:val="00C121F4"/>
    <w:rsid w:val="00C13845"/>
    <w:rsid w:val="00C13B1D"/>
    <w:rsid w:val="00C13BC4"/>
    <w:rsid w:val="00C13C2D"/>
    <w:rsid w:val="00C13D5A"/>
    <w:rsid w:val="00C13DD6"/>
    <w:rsid w:val="00C13FF5"/>
    <w:rsid w:val="00C14013"/>
    <w:rsid w:val="00C14691"/>
    <w:rsid w:val="00C14B04"/>
    <w:rsid w:val="00C14E0C"/>
    <w:rsid w:val="00C15329"/>
    <w:rsid w:val="00C1555D"/>
    <w:rsid w:val="00C15812"/>
    <w:rsid w:val="00C15EE3"/>
    <w:rsid w:val="00C15F82"/>
    <w:rsid w:val="00C16020"/>
    <w:rsid w:val="00C16264"/>
    <w:rsid w:val="00C16AC9"/>
    <w:rsid w:val="00C172BA"/>
    <w:rsid w:val="00C175E7"/>
    <w:rsid w:val="00C17BBD"/>
    <w:rsid w:val="00C17BC3"/>
    <w:rsid w:val="00C210D1"/>
    <w:rsid w:val="00C21189"/>
    <w:rsid w:val="00C214CA"/>
    <w:rsid w:val="00C2180A"/>
    <w:rsid w:val="00C21E0A"/>
    <w:rsid w:val="00C220EF"/>
    <w:rsid w:val="00C22335"/>
    <w:rsid w:val="00C22BA0"/>
    <w:rsid w:val="00C23476"/>
    <w:rsid w:val="00C234B3"/>
    <w:rsid w:val="00C234FD"/>
    <w:rsid w:val="00C2354D"/>
    <w:rsid w:val="00C23673"/>
    <w:rsid w:val="00C23912"/>
    <w:rsid w:val="00C23E08"/>
    <w:rsid w:val="00C245BC"/>
    <w:rsid w:val="00C247EF"/>
    <w:rsid w:val="00C25CD6"/>
    <w:rsid w:val="00C25DF4"/>
    <w:rsid w:val="00C266E6"/>
    <w:rsid w:val="00C26957"/>
    <w:rsid w:val="00C27003"/>
    <w:rsid w:val="00C276B0"/>
    <w:rsid w:val="00C2787A"/>
    <w:rsid w:val="00C302FD"/>
    <w:rsid w:val="00C30B0B"/>
    <w:rsid w:val="00C30F2E"/>
    <w:rsid w:val="00C311A4"/>
    <w:rsid w:val="00C314CE"/>
    <w:rsid w:val="00C316E4"/>
    <w:rsid w:val="00C31BF0"/>
    <w:rsid w:val="00C31EB2"/>
    <w:rsid w:val="00C32182"/>
    <w:rsid w:val="00C322F9"/>
    <w:rsid w:val="00C32885"/>
    <w:rsid w:val="00C32F49"/>
    <w:rsid w:val="00C33035"/>
    <w:rsid w:val="00C330E0"/>
    <w:rsid w:val="00C332BA"/>
    <w:rsid w:val="00C33358"/>
    <w:rsid w:val="00C3339A"/>
    <w:rsid w:val="00C33A7F"/>
    <w:rsid w:val="00C33E32"/>
    <w:rsid w:val="00C3418B"/>
    <w:rsid w:val="00C3484F"/>
    <w:rsid w:val="00C35378"/>
    <w:rsid w:val="00C36082"/>
    <w:rsid w:val="00C36AC6"/>
    <w:rsid w:val="00C36CD1"/>
    <w:rsid w:val="00C3749E"/>
    <w:rsid w:val="00C375E7"/>
    <w:rsid w:val="00C37729"/>
    <w:rsid w:val="00C379E5"/>
    <w:rsid w:val="00C37B79"/>
    <w:rsid w:val="00C37BA5"/>
    <w:rsid w:val="00C37C9F"/>
    <w:rsid w:val="00C37EE4"/>
    <w:rsid w:val="00C40285"/>
    <w:rsid w:val="00C403FE"/>
    <w:rsid w:val="00C4057E"/>
    <w:rsid w:val="00C40778"/>
    <w:rsid w:val="00C40F69"/>
    <w:rsid w:val="00C40FF6"/>
    <w:rsid w:val="00C410B9"/>
    <w:rsid w:val="00C4125A"/>
    <w:rsid w:val="00C41ADB"/>
    <w:rsid w:val="00C42FC5"/>
    <w:rsid w:val="00C4314D"/>
    <w:rsid w:val="00C4330D"/>
    <w:rsid w:val="00C43392"/>
    <w:rsid w:val="00C435BA"/>
    <w:rsid w:val="00C438A8"/>
    <w:rsid w:val="00C441E6"/>
    <w:rsid w:val="00C443FC"/>
    <w:rsid w:val="00C44AE0"/>
    <w:rsid w:val="00C44EDE"/>
    <w:rsid w:val="00C44FB7"/>
    <w:rsid w:val="00C451E7"/>
    <w:rsid w:val="00C4538C"/>
    <w:rsid w:val="00C45846"/>
    <w:rsid w:val="00C4596E"/>
    <w:rsid w:val="00C45A79"/>
    <w:rsid w:val="00C45B43"/>
    <w:rsid w:val="00C45C9B"/>
    <w:rsid w:val="00C468D0"/>
    <w:rsid w:val="00C46945"/>
    <w:rsid w:val="00C469FA"/>
    <w:rsid w:val="00C46E4B"/>
    <w:rsid w:val="00C47152"/>
    <w:rsid w:val="00C47897"/>
    <w:rsid w:val="00C47C57"/>
    <w:rsid w:val="00C47D05"/>
    <w:rsid w:val="00C50024"/>
    <w:rsid w:val="00C50552"/>
    <w:rsid w:val="00C507B5"/>
    <w:rsid w:val="00C50DBF"/>
    <w:rsid w:val="00C50F49"/>
    <w:rsid w:val="00C510BC"/>
    <w:rsid w:val="00C51852"/>
    <w:rsid w:val="00C51939"/>
    <w:rsid w:val="00C51BF5"/>
    <w:rsid w:val="00C51BFC"/>
    <w:rsid w:val="00C5232E"/>
    <w:rsid w:val="00C52530"/>
    <w:rsid w:val="00C52D3C"/>
    <w:rsid w:val="00C52E66"/>
    <w:rsid w:val="00C53056"/>
    <w:rsid w:val="00C531E3"/>
    <w:rsid w:val="00C53369"/>
    <w:rsid w:val="00C53521"/>
    <w:rsid w:val="00C5380B"/>
    <w:rsid w:val="00C53845"/>
    <w:rsid w:val="00C54022"/>
    <w:rsid w:val="00C546FC"/>
    <w:rsid w:val="00C54845"/>
    <w:rsid w:val="00C55573"/>
    <w:rsid w:val="00C56134"/>
    <w:rsid w:val="00C5625B"/>
    <w:rsid w:val="00C5640D"/>
    <w:rsid w:val="00C56683"/>
    <w:rsid w:val="00C57CC4"/>
    <w:rsid w:val="00C57CE2"/>
    <w:rsid w:val="00C57ED8"/>
    <w:rsid w:val="00C603B7"/>
    <w:rsid w:val="00C60751"/>
    <w:rsid w:val="00C61C3B"/>
    <w:rsid w:val="00C61F5A"/>
    <w:rsid w:val="00C620C6"/>
    <w:rsid w:val="00C624E8"/>
    <w:rsid w:val="00C62DDE"/>
    <w:rsid w:val="00C634D8"/>
    <w:rsid w:val="00C63518"/>
    <w:rsid w:val="00C63616"/>
    <w:rsid w:val="00C63EC1"/>
    <w:rsid w:val="00C655C5"/>
    <w:rsid w:val="00C6597A"/>
    <w:rsid w:val="00C6607D"/>
    <w:rsid w:val="00C661E6"/>
    <w:rsid w:val="00C6629A"/>
    <w:rsid w:val="00C66602"/>
    <w:rsid w:val="00C66721"/>
    <w:rsid w:val="00C66C6E"/>
    <w:rsid w:val="00C66DCC"/>
    <w:rsid w:val="00C66E24"/>
    <w:rsid w:val="00C66EBB"/>
    <w:rsid w:val="00C67204"/>
    <w:rsid w:val="00C672C2"/>
    <w:rsid w:val="00C67364"/>
    <w:rsid w:val="00C67E8F"/>
    <w:rsid w:val="00C67EE1"/>
    <w:rsid w:val="00C67FD0"/>
    <w:rsid w:val="00C70045"/>
    <w:rsid w:val="00C7034C"/>
    <w:rsid w:val="00C70569"/>
    <w:rsid w:val="00C707F1"/>
    <w:rsid w:val="00C709FA"/>
    <w:rsid w:val="00C70EB0"/>
    <w:rsid w:val="00C710FC"/>
    <w:rsid w:val="00C7123D"/>
    <w:rsid w:val="00C71621"/>
    <w:rsid w:val="00C7181F"/>
    <w:rsid w:val="00C71CCA"/>
    <w:rsid w:val="00C721B5"/>
    <w:rsid w:val="00C7231E"/>
    <w:rsid w:val="00C724A0"/>
    <w:rsid w:val="00C72798"/>
    <w:rsid w:val="00C727C1"/>
    <w:rsid w:val="00C73743"/>
    <w:rsid w:val="00C737E6"/>
    <w:rsid w:val="00C73812"/>
    <w:rsid w:val="00C73CBB"/>
    <w:rsid w:val="00C73DC2"/>
    <w:rsid w:val="00C7402C"/>
    <w:rsid w:val="00C740C2"/>
    <w:rsid w:val="00C743EB"/>
    <w:rsid w:val="00C74971"/>
    <w:rsid w:val="00C74E8D"/>
    <w:rsid w:val="00C75350"/>
    <w:rsid w:val="00C7590D"/>
    <w:rsid w:val="00C75DED"/>
    <w:rsid w:val="00C75F8E"/>
    <w:rsid w:val="00C766AC"/>
    <w:rsid w:val="00C76EAA"/>
    <w:rsid w:val="00C7703D"/>
    <w:rsid w:val="00C774D7"/>
    <w:rsid w:val="00C77BE9"/>
    <w:rsid w:val="00C77D58"/>
    <w:rsid w:val="00C77E2D"/>
    <w:rsid w:val="00C77E92"/>
    <w:rsid w:val="00C802C2"/>
    <w:rsid w:val="00C8066A"/>
    <w:rsid w:val="00C8071B"/>
    <w:rsid w:val="00C811C2"/>
    <w:rsid w:val="00C81329"/>
    <w:rsid w:val="00C81883"/>
    <w:rsid w:val="00C8247A"/>
    <w:rsid w:val="00C82623"/>
    <w:rsid w:val="00C826C0"/>
    <w:rsid w:val="00C82D09"/>
    <w:rsid w:val="00C82EF8"/>
    <w:rsid w:val="00C83505"/>
    <w:rsid w:val="00C83785"/>
    <w:rsid w:val="00C837D8"/>
    <w:rsid w:val="00C8388D"/>
    <w:rsid w:val="00C83967"/>
    <w:rsid w:val="00C8431B"/>
    <w:rsid w:val="00C84380"/>
    <w:rsid w:val="00C8464F"/>
    <w:rsid w:val="00C84AFB"/>
    <w:rsid w:val="00C84DAB"/>
    <w:rsid w:val="00C84E85"/>
    <w:rsid w:val="00C85132"/>
    <w:rsid w:val="00C8520A"/>
    <w:rsid w:val="00C854A0"/>
    <w:rsid w:val="00C85664"/>
    <w:rsid w:val="00C85B35"/>
    <w:rsid w:val="00C85C27"/>
    <w:rsid w:val="00C85D49"/>
    <w:rsid w:val="00C85DBC"/>
    <w:rsid w:val="00C85EB9"/>
    <w:rsid w:val="00C865E4"/>
    <w:rsid w:val="00C87141"/>
    <w:rsid w:val="00C87C59"/>
    <w:rsid w:val="00C87CCB"/>
    <w:rsid w:val="00C87EEB"/>
    <w:rsid w:val="00C90226"/>
    <w:rsid w:val="00C908F3"/>
    <w:rsid w:val="00C909F0"/>
    <w:rsid w:val="00C90B61"/>
    <w:rsid w:val="00C90D18"/>
    <w:rsid w:val="00C91A04"/>
    <w:rsid w:val="00C91C88"/>
    <w:rsid w:val="00C91D31"/>
    <w:rsid w:val="00C91DDB"/>
    <w:rsid w:val="00C92514"/>
    <w:rsid w:val="00C9272D"/>
    <w:rsid w:val="00C92979"/>
    <w:rsid w:val="00C92C33"/>
    <w:rsid w:val="00C92FA5"/>
    <w:rsid w:val="00C9311C"/>
    <w:rsid w:val="00C9318D"/>
    <w:rsid w:val="00C931CA"/>
    <w:rsid w:val="00C931FD"/>
    <w:rsid w:val="00C932C0"/>
    <w:rsid w:val="00C93ABC"/>
    <w:rsid w:val="00C94606"/>
    <w:rsid w:val="00C9463B"/>
    <w:rsid w:val="00C94704"/>
    <w:rsid w:val="00C948AA"/>
    <w:rsid w:val="00C9497B"/>
    <w:rsid w:val="00C94DC2"/>
    <w:rsid w:val="00C954D9"/>
    <w:rsid w:val="00C95770"/>
    <w:rsid w:val="00C95A11"/>
    <w:rsid w:val="00C95EE5"/>
    <w:rsid w:val="00C95F4A"/>
    <w:rsid w:val="00C9652E"/>
    <w:rsid w:val="00C9688B"/>
    <w:rsid w:val="00C96E48"/>
    <w:rsid w:val="00C96F5C"/>
    <w:rsid w:val="00C973CF"/>
    <w:rsid w:val="00C97638"/>
    <w:rsid w:val="00C9775D"/>
    <w:rsid w:val="00C97B51"/>
    <w:rsid w:val="00C97EE0"/>
    <w:rsid w:val="00CA00D4"/>
    <w:rsid w:val="00CA0149"/>
    <w:rsid w:val="00CA0975"/>
    <w:rsid w:val="00CA0CAD"/>
    <w:rsid w:val="00CA12CD"/>
    <w:rsid w:val="00CA1555"/>
    <w:rsid w:val="00CA160A"/>
    <w:rsid w:val="00CA1AE7"/>
    <w:rsid w:val="00CA2564"/>
    <w:rsid w:val="00CA258C"/>
    <w:rsid w:val="00CA25EC"/>
    <w:rsid w:val="00CA26B2"/>
    <w:rsid w:val="00CA2A67"/>
    <w:rsid w:val="00CA2A69"/>
    <w:rsid w:val="00CA2A81"/>
    <w:rsid w:val="00CA2AE7"/>
    <w:rsid w:val="00CA2F2C"/>
    <w:rsid w:val="00CA2FE2"/>
    <w:rsid w:val="00CA3123"/>
    <w:rsid w:val="00CA3364"/>
    <w:rsid w:val="00CA3EB0"/>
    <w:rsid w:val="00CA430C"/>
    <w:rsid w:val="00CA4A53"/>
    <w:rsid w:val="00CA4A85"/>
    <w:rsid w:val="00CA4B08"/>
    <w:rsid w:val="00CA4B45"/>
    <w:rsid w:val="00CA4DE3"/>
    <w:rsid w:val="00CA4E26"/>
    <w:rsid w:val="00CA4EBF"/>
    <w:rsid w:val="00CA572C"/>
    <w:rsid w:val="00CA58A5"/>
    <w:rsid w:val="00CA5E91"/>
    <w:rsid w:val="00CA61F3"/>
    <w:rsid w:val="00CA63EB"/>
    <w:rsid w:val="00CA69D4"/>
    <w:rsid w:val="00CA6A01"/>
    <w:rsid w:val="00CA6C3D"/>
    <w:rsid w:val="00CA6E21"/>
    <w:rsid w:val="00CA6EBE"/>
    <w:rsid w:val="00CA70FE"/>
    <w:rsid w:val="00CA7741"/>
    <w:rsid w:val="00CA7A02"/>
    <w:rsid w:val="00CA7A7A"/>
    <w:rsid w:val="00CB03C2"/>
    <w:rsid w:val="00CB11E4"/>
    <w:rsid w:val="00CB1377"/>
    <w:rsid w:val="00CB15D7"/>
    <w:rsid w:val="00CB17C6"/>
    <w:rsid w:val="00CB22D0"/>
    <w:rsid w:val="00CB2A75"/>
    <w:rsid w:val="00CB2B96"/>
    <w:rsid w:val="00CB2C28"/>
    <w:rsid w:val="00CB3A3D"/>
    <w:rsid w:val="00CB3D4E"/>
    <w:rsid w:val="00CB4244"/>
    <w:rsid w:val="00CB4AEC"/>
    <w:rsid w:val="00CB5430"/>
    <w:rsid w:val="00CB5480"/>
    <w:rsid w:val="00CB55D8"/>
    <w:rsid w:val="00CB573E"/>
    <w:rsid w:val="00CB57BA"/>
    <w:rsid w:val="00CB5974"/>
    <w:rsid w:val="00CB59FE"/>
    <w:rsid w:val="00CB5BFD"/>
    <w:rsid w:val="00CB6384"/>
    <w:rsid w:val="00CB67EB"/>
    <w:rsid w:val="00CB6EB1"/>
    <w:rsid w:val="00CB6F5A"/>
    <w:rsid w:val="00CB7C16"/>
    <w:rsid w:val="00CC009D"/>
    <w:rsid w:val="00CC0372"/>
    <w:rsid w:val="00CC07F3"/>
    <w:rsid w:val="00CC101B"/>
    <w:rsid w:val="00CC10C2"/>
    <w:rsid w:val="00CC11B9"/>
    <w:rsid w:val="00CC13D0"/>
    <w:rsid w:val="00CC1B43"/>
    <w:rsid w:val="00CC1D22"/>
    <w:rsid w:val="00CC1EFA"/>
    <w:rsid w:val="00CC204F"/>
    <w:rsid w:val="00CC262D"/>
    <w:rsid w:val="00CC315F"/>
    <w:rsid w:val="00CC3D8E"/>
    <w:rsid w:val="00CC3DD8"/>
    <w:rsid w:val="00CC3FED"/>
    <w:rsid w:val="00CC4D91"/>
    <w:rsid w:val="00CC51AE"/>
    <w:rsid w:val="00CC5215"/>
    <w:rsid w:val="00CC560B"/>
    <w:rsid w:val="00CC583F"/>
    <w:rsid w:val="00CC5BFD"/>
    <w:rsid w:val="00CC5FEB"/>
    <w:rsid w:val="00CC6062"/>
    <w:rsid w:val="00CC666E"/>
    <w:rsid w:val="00CC6A10"/>
    <w:rsid w:val="00CC6DA2"/>
    <w:rsid w:val="00CC6DC3"/>
    <w:rsid w:val="00CC6DDF"/>
    <w:rsid w:val="00CC6E3E"/>
    <w:rsid w:val="00CC6F2A"/>
    <w:rsid w:val="00CC7049"/>
    <w:rsid w:val="00CC7242"/>
    <w:rsid w:val="00CC7FC1"/>
    <w:rsid w:val="00CD0361"/>
    <w:rsid w:val="00CD0DA8"/>
    <w:rsid w:val="00CD1C2F"/>
    <w:rsid w:val="00CD27E8"/>
    <w:rsid w:val="00CD2EE1"/>
    <w:rsid w:val="00CD358A"/>
    <w:rsid w:val="00CD381A"/>
    <w:rsid w:val="00CD3B60"/>
    <w:rsid w:val="00CD3C36"/>
    <w:rsid w:val="00CD4130"/>
    <w:rsid w:val="00CD43AA"/>
    <w:rsid w:val="00CD43B9"/>
    <w:rsid w:val="00CD4AA9"/>
    <w:rsid w:val="00CD5557"/>
    <w:rsid w:val="00CD61A8"/>
    <w:rsid w:val="00CD6476"/>
    <w:rsid w:val="00CD6577"/>
    <w:rsid w:val="00CD672A"/>
    <w:rsid w:val="00CD6754"/>
    <w:rsid w:val="00CD6ADB"/>
    <w:rsid w:val="00CD6EAB"/>
    <w:rsid w:val="00CD71AB"/>
    <w:rsid w:val="00CD769C"/>
    <w:rsid w:val="00CD7793"/>
    <w:rsid w:val="00CD7CE0"/>
    <w:rsid w:val="00CE020E"/>
    <w:rsid w:val="00CE0262"/>
    <w:rsid w:val="00CE0D89"/>
    <w:rsid w:val="00CE0F1E"/>
    <w:rsid w:val="00CE123C"/>
    <w:rsid w:val="00CE12AD"/>
    <w:rsid w:val="00CE169D"/>
    <w:rsid w:val="00CE1A48"/>
    <w:rsid w:val="00CE20D7"/>
    <w:rsid w:val="00CE27FC"/>
    <w:rsid w:val="00CE29B5"/>
    <w:rsid w:val="00CE38D1"/>
    <w:rsid w:val="00CE3967"/>
    <w:rsid w:val="00CE3C09"/>
    <w:rsid w:val="00CE4577"/>
    <w:rsid w:val="00CE48A5"/>
    <w:rsid w:val="00CE4F01"/>
    <w:rsid w:val="00CE5E0C"/>
    <w:rsid w:val="00CE5E9C"/>
    <w:rsid w:val="00CE649F"/>
    <w:rsid w:val="00CE70EA"/>
    <w:rsid w:val="00CE7C91"/>
    <w:rsid w:val="00CF015E"/>
    <w:rsid w:val="00CF0262"/>
    <w:rsid w:val="00CF0667"/>
    <w:rsid w:val="00CF09A1"/>
    <w:rsid w:val="00CF0F48"/>
    <w:rsid w:val="00CF133B"/>
    <w:rsid w:val="00CF1370"/>
    <w:rsid w:val="00CF1510"/>
    <w:rsid w:val="00CF15CC"/>
    <w:rsid w:val="00CF17EA"/>
    <w:rsid w:val="00CF1A2E"/>
    <w:rsid w:val="00CF1E3C"/>
    <w:rsid w:val="00CF1F7C"/>
    <w:rsid w:val="00CF2624"/>
    <w:rsid w:val="00CF2810"/>
    <w:rsid w:val="00CF2A5F"/>
    <w:rsid w:val="00CF2DB3"/>
    <w:rsid w:val="00CF32EB"/>
    <w:rsid w:val="00CF375C"/>
    <w:rsid w:val="00CF3D54"/>
    <w:rsid w:val="00CF4360"/>
    <w:rsid w:val="00CF47D7"/>
    <w:rsid w:val="00CF4F73"/>
    <w:rsid w:val="00CF50EF"/>
    <w:rsid w:val="00CF55C3"/>
    <w:rsid w:val="00CF56AD"/>
    <w:rsid w:val="00CF5795"/>
    <w:rsid w:val="00CF5DE0"/>
    <w:rsid w:val="00CF6325"/>
    <w:rsid w:val="00CF6511"/>
    <w:rsid w:val="00CF67CB"/>
    <w:rsid w:val="00CF69EE"/>
    <w:rsid w:val="00CF6D1A"/>
    <w:rsid w:val="00CF6E1D"/>
    <w:rsid w:val="00CF6FA8"/>
    <w:rsid w:val="00CF732C"/>
    <w:rsid w:val="00CF78DF"/>
    <w:rsid w:val="00CF7CD8"/>
    <w:rsid w:val="00D0000F"/>
    <w:rsid w:val="00D002F1"/>
    <w:rsid w:val="00D004BA"/>
    <w:rsid w:val="00D009C3"/>
    <w:rsid w:val="00D00B80"/>
    <w:rsid w:val="00D00D99"/>
    <w:rsid w:val="00D01126"/>
    <w:rsid w:val="00D013C7"/>
    <w:rsid w:val="00D01A70"/>
    <w:rsid w:val="00D01F87"/>
    <w:rsid w:val="00D02102"/>
    <w:rsid w:val="00D021AC"/>
    <w:rsid w:val="00D0224D"/>
    <w:rsid w:val="00D02852"/>
    <w:rsid w:val="00D028D3"/>
    <w:rsid w:val="00D02B24"/>
    <w:rsid w:val="00D02DEA"/>
    <w:rsid w:val="00D02F20"/>
    <w:rsid w:val="00D037D9"/>
    <w:rsid w:val="00D03884"/>
    <w:rsid w:val="00D038FF"/>
    <w:rsid w:val="00D03A2E"/>
    <w:rsid w:val="00D03E0C"/>
    <w:rsid w:val="00D03EEE"/>
    <w:rsid w:val="00D03F35"/>
    <w:rsid w:val="00D04C71"/>
    <w:rsid w:val="00D04FB1"/>
    <w:rsid w:val="00D0520D"/>
    <w:rsid w:val="00D054E9"/>
    <w:rsid w:val="00D05A18"/>
    <w:rsid w:val="00D062E8"/>
    <w:rsid w:val="00D06559"/>
    <w:rsid w:val="00D06798"/>
    <w:rsid w:val="00D0684C"/>
    <w:rsid w:val="00D069AF"/>
    <w:rsid w:val="00D06A9A"/>
    <w:rsid w:val="00D06C8A"/>
    <w:rsid w:val="00D06D1A"/>
    <w:rsid w:val="00D07022"/>
    <w:rsid w:val="00D071FA"/>
    <w:rsid w:val="00D07825"/>
    <w:rsid w:val="00D1009D"/>
    <w:rsid w:val="00D1027D"/>
    <w:rsid w:val="00D10707"/>
    <w:rsid w:val="00D10A32"/>
    <w:rsid w:val="00D10B12"/>
    <w:rsid w:val="00D10C66"/>
    <w:rsid w:val="00D1104C"/>
    <w:rsid w:val="00D11294"/>
    <w:rsid w:val="00D1134C"/>
    <w:rsid w:val="00D113E9"/>
    <w:rsid w:val="00D11677"/>
    <w:rsid w:val="00D1215F"/>
    <w:rsid w:val="00D12428"/>
    <w:rsid w:val="00D12487"/>
    <w:rsid w:val="00D125D5"/>
    <w:rsid w:val="00D12773"/>
    <w:rsid w:val="00D12C18"/>
    <w:rsid w:val="00D12D56"/>
    <w:rsid w:val="00D1347D"/>
    <w:rsid w:val="00D13756"/>
    <w:rsid w:val="00D1386F"/>
    <w:rsid w:val="00D13960"/>
    <w:rsid w:val="00D13CBA"/>
    <w:rsid w:val="00D1429F"/>
    <w:rsid w:val="00D1446E"/>
    <w:rsid w:val="00D14636"/>
    <w:rsid w:val="00D14639"/>
    <w:rsid w:val="00D14D5F"/>
    <w:rsid w:val="00D14DBA"/>
    <w:rsid w:val="00D15556"/>
    <w:rsid w:val="00D15641"/>
    <w:rsid w:val="00D1596F"/>
    <w:rsid w:val="00D15B56"/>
    <w:rsid w:val="00D15D68"/>
    <w:rsid w:val="00D15F70"/>
    <w:rsid w:val="00D160B9"/>
    <w:rsid w:val="00D162B9"/>
    <w:rsid w:val="00D162F8"/>
    <w:rsid w:val="00D16BF9"/>
    <w:rsid w:val="00D16C3A"/>
    <w:rsid w:val="00D16CB1"/>
    <w:rsid w:val="00D16F5D"/>
    <w:rsid w:val="00D16FB4"/>
    <w:rsid w:val="00D176F7"/>
    <w:rsid w:val="00D17E36"/>
    <w:rsid w:val="00D20924"/>
    <w:rsid w:val="00D20F48"/>
    <w:rsid w:val="00D21052"/>
    <w:rsid w:val="00D212E5"/>
    <w:rsid w:val="00D213C4"/>
    <w:rsid w:val="00D21586"/>
    <w:rsid w:val="00D21BDF"/>
    <w:rsid w:val="00D21DBB"/>
    <w:rsid w:val="00D21E39"/>
    <w:rsid w:val="00D21F08"/>
    <w:rsid w:val="00D220AC"/>
    <w:rsid w:val="00D2213B"/>
    <w:rsid w:val="00D221D5"/>
    <w:rsid w:val="00D222FC"/>
    <w:rsid w:val="00D223AC"/>
    <w:rsid w:val="00D2267B"/>
    <w:rsid w:val="00D2271C"/>
    <w:rsid w:val="00D233C1"/>
    <w:rsid w:val="00D2409F"/>
    <w:rsid w:val="00D24565"/>
    <w:rsid w:val="00D24608"/>
    <w:rsid w:val="00D24F63"/>
    <w:rsid w:val="00D25622"/>
    <w:rsid w:val="00D25A13"/>
    <w:rsid w:val="00D263ED"/>
    <w:rsid w:val="00D26C83"/>
    <w:rsid w:val="00D26EAD"/>
    <w:rsid w:val="00D27232"/>
    <w:rsid w:val="00D275C3"/>
    <w:rsid w:val="00D2773F"/>
    <w:rsid w:val="00D30424"/>
    <w:rsid w:val="00D307E8"/>
    <w:rsid w:val="00D30952"/>
    <w:rsid w:val="00D31559"/>
    <w:rsid w:val="00D31582"/>
    <w:rsid w:val="00D31A6A"/>
    <w:rsid w:val="00D31B46"/>
    <w:rsid w:val="00D322D5"/>
    <w:rsid w:val="00D325BF"/>
    <w:rsid w:val="00D32685"/>
    <w:rsid w:val="00D328EA"/>
    <w:rsid w:val="00D32D20"/>
    <w:rsid w:val="00D32EDD"/>
    <w:rsid w:val="00D3352D"/>
    <w:rsid w:val="00D33E14"/>
    <w:rsid w:val="00D3461F"/>
    <w:rsid w:val="00D3490D"/>
    <w:rsid w:val="00D34A76"/>
    <w:rsid w:val="00D35083"/>
    <w:rsid w:val="00D3509B"/>
    <w:rsid w:val="00D3533A"/>
    <w:rsid w:val="00D35D02"/>
    <w:rsid w:val="00D360AE"/>
    <w:rsid w:val="00D36421"/>
    <w:rsid w:val="00D3652D"/>
    <w:rsid w:val="00D366E1"/>
    <w:rsid w:val="00D36DE8"/>
    <w:rsid w:val="00D36EAA"/>
    <w:rsid w:val="00D37113"/>
    <w:rsid w:val="00D3729F"/>
    <w:rsid w:val="00D37456"/>
    <w:rsid w:val="00D37561"/>
    <w:rsid w:val="00D377E3"/>
    <w:rsid w:val="00D378E8"/>
    <w:rsid w:val="00D37AD5"/>
    <w:rsid w:val="00D37FC8"/>
    <w:rsid w:val="00D412F0"/>
    <w:rsid w:val="00D4223D"/>
    <w:rsid w:val="00D424CD"/>
    <w:rsid w:val="00D42574"/>
    <w:rsid w:val="00D425D7"/>
    <w:rsid w:val="00D42B4F"/>
    <w:rsid w:val="00D42B69"/>
    <w:rsid w:val="00D42E10"/>
    <w:rsid w:val="00D436D6"/>
    <w:rsid w:val="00D437DC"/>
    <w:rsid w:val="00D43FDD"/>
    <w:rsid w:val="00D440AC"/>
    <w:rsid w:val="00D44258"/>
    <w:rsid w:val="00D443B0"/>
    <w:rsid w:val="00D4451D"/>
    <w:rsid w:val="00D44C57"/>
    <w:rsid w:val="00D44E65"/>
    <w:rsid w:val="00D44E9D"/>
    <w:rsid w:val="00D458F6"/>
    <w:rsid w:val="00D4592E"/>
    <w:rsid w:val="00D46468"/>
    <w:rsid w:val="00D46496"/>
    <w:rsid w:val="00D464EE"/>
    <w:rsid w:val="00D46674"/>
    <w:rsid w:val="00D4674F"/>
    <w:rsid w:val="00D46C54"/>
    <w:rsid w:val="00D46F50"/>
    <w:rsid w:val="00D472FA"/>
    <w:rsid w:val="00D47DE0"/>
    <w:rsid w:val="00D47E83"/>
    <w:rsid w:val="00D47FE6"/>
    <w:rsid w:val="00D50966"/>
    <w:rsid w:val="00D509EA"/>
    <w:rsid w:val="00D50B21"/>
    <w:rsid w:val="00D51554"/>
    <w:rsid w:val="00D515BC"/>
    <w:rsid w:val="00D5178D"/>
    <w:rsid w:val="00D51AB5"/>
    <w:rsid w:val="00D51EBC"/>
    <w:rsid w:val="00D52434"/>
    <w:rsid w:val="00D52765"/>
    <w:rsid w:val="00D527F1"/>
    <w:rsid w:val="00D528B9"/>
    <w:rsid w:val="00D52B12"/>
    <w:rsid w:val="00D52B84"/>
    <w:rsid w:val="00D543F3"/>
    <w:rsid w:val="00D54488"/>
    <w:rsid w:val="00D54B7C"/>
    <w:rsid w:val="00D550AB"/>
    <w:rsid w:val="00D55541"/>
    <w:rsid w:val="00D55762"/>
    <w:rsid w:val="00D55C0D"/>
    <w:rsid w:val="00D56278"/>
    <w:rsid w:val="00D56BD6"/>
    <w:rsid w:val="00D56C8B"/>
    <w:rsid w:val="00D57298"/>
    <w:rsid w:val="00D57AAF"/>
    <w:rsid w:val="00D607AF"/>
    <w:rsid w:val="00D60E9C"/>
    <w:rsid w:val="00D6104B"/>
    <w:rsid w:val="00D6113F"/>
    <w:rsid w:val="00D61BF1"/>
    <w:rsid w:val="00D61D68"/>
    <w:rsid w:val="00D621E6"/>
    <w:rsid w:val="00D623C9"/>
    <w:rsid w:val="00D628DF"/>
    <w:rsid w:val="00D62A76"/>
    <w:rsid w:val="00D62C04"/>
    <w:rsid w:val="00D62C70"/>
    <w:rsid w:val="00D63BA5"/>
    <w:rsid w:val="00D63F4D"/>
    <w:rsid w:val="00D64481"/>
    <w:rsid w:val="00D64888"/>
    <w:rsid w:val="00D64A9C"/>
    <w:rsid w:val="00D64CC8"/>
    <w:rsid w:val="00D65269"/>
    <w:rsid w:val="00D657C2"/>
    <w:rsid w:val="00D65977"/>
    <w:rsid w:val="00D65CF8"/>
    <w:rsid w:val="00D65D2E"/>
    <w:rsid w:val="00D66046"/>
    <w:rsid w:val="00D6616E"/>
    <w:rsid w:val="00D66634"/>
    <w:rsid w:val="00D667D6"/>
    <w:rsid w:val="00D66FE4"/>
    <w:rsid w:val="00D67A06"/>
    <w:rsid w:val="00D67DE6"/>
    <w:rsid w:val="00D67EB4"/>
    <w:rsid w:val="00D703EA"/>
    <w:rsid w:val="00D708F1"/>
    <w:rsid w:val="00D70979"/>
    <w:rsid w:val="00D709AA"/>
    <w:rsid w:val="00D7103D"/>
    <w:rsid w:val="00D715E9"/>
    <w:rsid w:val="00D71677"/>
    <w:rsid w:val="00D72216"/>
    <w:rsid w:val="00D72229"/>
    <w:rsid w:val="00D723D9"/>
    <w:rsid w:val="00D72815"/>
    <w:rsid w:val="00D72928"/>
    <w:rsid w:val="00D72B02"/>
    <w:rsid w:val="00D7340C"/>
    <w:rsid w:val="00D735BB"/>
    <w:rsid w:val="00D737E3"/>
    <w:rsid w:val="00D73C10"/>
    <w:rsid w:val="00D73CC2"/>
    <w:rsid w:val="00D744CE"/>
    <w:rsid w:val="00D74993"/>
    <w:rsid w:val="00D74A66"/>
    <w:rsid w:val="00D7506B"/>
    <w:rsid w:val="00D750C7"/>
    <w:rsid w:val="00D754D9"/>
    <w:rsid w:val="00D756A6"/>
    <w:rsid w:val="00D75DD7"/>
    <w:rsid w:val="00D762D4"/>
    <w:rsid w:val="00D768DB"/>
    <w:rsid w:val="00D76E7C"/>
    <w:rsid w:val="00D77356"/>
    <w:rsid w:val="00D773EE"/>
    <w:rsid w:val="00D77F69"/>
    <w:rsid w:val="00D77F70"/>
    <w:rsid w:val="00D80DDF"/>
    <w:rsid w:val="00D80E40"/>
    <w:rsid w:val="00D8109A"/>
    <w:rsid w:val="00D81183"/>
    <w:rsid w:val="00D81696"/>
    <w:rsid w:val="00D81716"/>
    <w:rsid w:val="00D81879"/>
    <w:rsid w:val="00D8187A"/>
    <w:rsid w:val="00D82376"/>
    <w:rsid w:val="00D82CB7"/>
    <w:rsid w:val="00D82CC1"/>
    <w:rsid w:val="00D82D5C"/>
    <w:rsid w:val="00D82FE6"/>
    <w:rsid w:val="00D833B5"/>
    <w:rsid w:val="00D83406"/>
    <w:rsid w:val="00D840C4"/>
    <w:rsid w:val="00D8424E"/>
    <w:rsid w:val="00D84BF7"/>
    <w:rsid w:val="00D84E2E"/>
    <w:rsid w:val="00D84E5B"/>
    <w:rsid w:val="00D85C74"/>
    <w:rsid w:val="00D85F8B"/>
    <w:rsid w:val="00D85FCB"/>
    <w:rsid w:val="00D86448"/>
    <w:rsid w:val="00D8652D"/>
    <w:rsid w:val="00D87CF9"/>
    <w:rsid w:val="00D900AE"/>
    <w:rsid w:val="00D9037E"/>
    <w:rsid w:val="00D903D5"/>
    <w:rsid w:val="00D90478"/>
    <w:rsid w:val="00D904A9"/>
    <w:rsid w:val="00D90B53"/>
    <w:rsid w:val="00D90E5A"/>
    <w:rsid w:val="00D9140F"/>
    <w:rsid w:val="00D9147F"/>
    <w:rsid w:val="00D915CC"/>
    <w:rsid w:val="00D916C0"/>
    <w:rsid w:val="00D916C4"/>
    <w:rsid w:val="00D91783"/>
    <w:rsid w:val="00D91DB8"/>
    <w:rsid w:val="00D92195"/>
    <w:rsid w:val="00D92244"/>
    <w:rsid w:val="00D9228A"/>
    <w:rsid w:val="00D92833"/>
    <w:rsid w:val="00D92960"/>
    <w:rsid w:val="00D92A46"/>
    <w:rsid w:val="00D92E01"/>
    <w:rsid w:val="00D930D8"/>
    <w:rsid w:val="00D93312"/>
    <w:rsid w:val="00D93515"/>
    <w:rsid w:val="00D94022"/>
    <w:rsid w:val="00D94D18"/>
    <w:rsid w:val="00D957AC"/>
    <w:rsid w:val="00D96134"/>
    <w:rsid w:val="00D961BF"/>
    <w:rsid w:val="00D9684B"/>
    <w:rsid w:val="00D9690F"/>
    <w:rsid w:val="00D969BD"/>
    <w:rsid w:val="00D96AA8"/>
    <w:rsid w:val="00D96AE5"/>
    <w:rsid w:val="00D97BE7"/>
    <w:rsid w:val="00D97FAE"/>
    <w:rsid w:val="00DA01EF"/>
    <w:rsid w:val="00DA03D2"/>
    <w:rsid w:val="00DA0455"/>
    <w:rsid w:val="00DA05AC"/>
    <w:rsid w:val="00DA0A55"/>
    <w:rsid w:val="00DA0BCB"/>
    <w:rsid w:val="00DA0BE1"/>
    <w:rsid w:val="00DA1041"/>
    <w:rsid w:val="00DA113E"/>
    <w:rsid w:val="00DA122E"/>
    <w:rsid w:val="00DA15AE"/>
    <w:rsid w:val="00DA20BE"/>
    <w:rsid w:val="00DA28D0"/>
    <w:rsid w:val="00DA2A11"/>
    <w:rsid w:val="00DA2E22"/>
    <w:rsid w:val="00DA301B"/>
    <w:rsid w:val="00DA3969"/>
    <w:rsid w:val="00DA3D41"/>
    <w:rsid w:val="00DA3DFD"/>
    <w:rsid w:val="00DA4112"/>
    <w:rsid w:val="00DA4B52"/>
    <w:rsid w:val="00DA4B7F"/>
    <w:rsid w:val="00DA4BCE"/>
    <w:rsid w:val="00DA5154"/>
    <w:rsid w:val="00DA540C"/>
    <w:rsid w:val="00DA6026"/>
    <w:rsid w:val="00DA6356"/>
    <w:rsid w:val="00DA638F"/>
    <w:rsid w:val="00DA648B"/>
    <w:rsid w:val="00DA657D"/>
    <w:rsid w:val="00DA67C7"/>
    <w:rsid w:val="00DA687F"/>
    <w:rsid w:val="00DA6A41"/>
    <w:rsid w:val="00DA6FA7"/>
    <w:rsid w:val="00DA718B"/>
    <w:rsid w:val="00DA71C0"/>
    <w:rsid w:val="00DA76A6"/>
    <w:rsid w:val="00DA77EF"/>
    <w:rsid w:val="00DA7B15"/>
    <w:rsid w:val="00DA7F97"/>
    <w:rsid w:val="00DB0146"/>
    <w:rsid w:val="00DB056E"/>
    <w:rsid w:val="00DB08D5"/>
    <w:rsid w:val="00DB095D"/>
    <w:rsid w:val="00DB0987"/>
    <w:rsid w:val="00DB0DC4"/>
    <w:rsid w:val="00DB0F15"/>
    <w:rsid w:val="00DB116C"/>
    <w:rsid w:val="00DB155F"/>
    <w:rsid w:val="00DB173C"/>
    <w:rsid w:val="00DB1CDB"/>
    <w:rsid w:val="00DB202D"/>
    <w:rsid w:val="00DB2040"/>
    <w:rsid w:val="00DB243E"/>
    <w:rsid w:val="00DB32CB"/>
    <w:rsid w:val="00DB3C6F"/>
    <w:rsid w:val="00DB3F82"/>
    <w:rsid w:val="00DB40E3"/>
    <w:rsid w:val="00DB4337"/>
    <w:rsid w:val="00DB4D69"/>
    <w:rsid w:val="00DB4EBF"/>
    <w:rsid w:val="00DB551E"/>
    <w:rsid w:val="00DB62AE"/>
    <w:rsid w:val="00DB63FF"/>
    <w:rsid w:val="00DB6436"/>
    <w:rsid w:val="00DB69C4"/>
    <w:rsid w:val="00DB6C6B"/>
    <w:rsid w:val="00DB6CDA"/>
    <w:rsid w:val="00DB7B37"/>
    <w:rsid w:val="00DB7FAA"/>
    <w:rsid w:val="00DC0207"/>
    <w:rsid w:val="00DC1280"/>
    <w:rsid w:val="00DC189B"/>
    <w:rsid w:val="00DC217A"/>
    <w:rsid w:val="00DC27EB"/>
    <w:rsid w:val="00DC28F6"/>
    <w:rsid w:val="00DC2A88"/>
    <w:rsid w:val="00DC2B7E"/>
    <w:rsid w:val="00DC2C13"/>
    <w:rsid w:val="00DC3274"/>
    <w:rsid w:val="00DC335F"/>
    <w:rsid w:val="00DC3ECE"/>
    <w:rsid w:val="00DC3F92"/>
    <w:rsid w:val="00DC4636"/>
    <w:rsid w:val="00DC46D8"/>
    <w:rsid w:val="00DC4C74"/>
    <w:rsid w:val="00DC52BA"/>
    <w:rsid w:val="00DC5875"/>
    <w:rsid w:val="00DC5D4D"/>
    <w:rsid w:val="00DC6C80"/>
    <w:rsid w:val="00DC6D5C"/>
    <w:rsid w:val="00DC6FD3"/>
    <w:rsid w:val="00DC72DE"/>
    <w:rsid w:val="00DC76DA"/>
    <w:rsid w:val="00DC7802"/>
    <w:rsid w:val="00DC7FCD"/>
    <w:rsid w:val="00DD027C"/>
    <w:rsid w:val="00DD04CA"/>
    <w:rsid w:val="00DD05DE"/>
    <w:rsid w:val="00DD0E97"/>
    <w:rsid w:val="00DD106C"/>
    <w:rsid w:val="00DD1A44"/>
    <w:rsid w:val="00DD1F1E"/>
    <w:rsid w:val="00DD2D7B"/>
    <w:rsid w:val="00DD3167"/>
    <w:rsid w:val="00DD35C5"/>
    <w:rsid w:val="00DD3658"/>
    <w:rsid w:val="00DD3886"/>
    <w:rsid w:val="00DD397B"/>
    <w:rsid w:val="00DD3A0C"/>
    <w:rsid w:val="00DD3B6F"/>
    <w:rsid w:val="00DD4DC2"/>
    <w:rsid w:val="00DD4DFA"/>
    <w:rsid w:val="00DD5C8A"/>
    <w:rsid w:val="00DD5F22"/>
    <w:rsid w:val="00DD638C"/>
    <w:rsid w:val="00DD64A4"/>
    <w:rsid w:val="00DD65FD"/>
    <w:rsid w:val="00DD67E9"/>
    <w:rsid w:val="00DD6FA7"/>
    <w:rsid w:val="00DD6FF0"/>
    <w:rsid w:val="00DD7CC0"/>
    <w:rsid w:val="00DD7E23"/>
    <w:rsid w:val="00DD7FC6"/>
    <w:rsid w:val="00DE040B"/>
    <w:rsid w:val="00DE06A5"/>
    <w:rsid w:val="00DE0776"/>
    <w:rsid w:val="00DE07C9"/>
    <w:rsid w:val="00DE0DA8"/>
    <w:rsid w:val="00DE0E9C"/>
    <w:rsid w:val="00DE0FDB"/>
    <w:rsid w:val="00DE1447"/>
    <w:rsid w:val="00DE1A94"/>
    <w:rsid w:val="00DE1B4E"/>
    <w:rsid w:val="00DE1CBD"/>
    <w:rsid w:val="00DE1CE4"/>
    <w:rsid w:val="00DE2047"/>
    <w:rsid w:val="00DE282B"/>
    <w:rsid w:val="00DE2C98"/>
    <w:rsid w:val="00DE2FBE"/>
    <w:rsid w:val="00DE3372"/>
    <w:rsid w:val="00DE349C"/>
    <w:rsid w:val="00DE3A7C"/>
    <w:rsid w:val="00DE446F"/>
    <w:rsid w:val="00DE49F1"/>
    <w:rsid w:val="00DE4C27"/>
    <w:rsid w:val="00DE5072"/>
    <w:rsid w:val="00DE655A"/>
    <w:rsid w:val="00DE6F3D"/>
    <w:rsid w:val="00DF047B"/>
    <w:rsid w:val="00DF05B9"/>
    <w:rsid w:val="00DF0F5C"/>
    <w:rsid w:val="00DF178D"/>
    <w:rsid w:val="00DF1ACC"/>
    <w:rsid w:val="00DF1EF8"/>
    <w:rsid w:val="00DF1F3C"/>
    <w:rsid w:val="00DF2749"/>
    <w:rsid w:val="00DF2811"/>
    <w:rsid w:val="00DF298B"/>
    <w:rsid w:val="00DF2A56"/>
    <w:rsid w:val="00DF2C73"/>
    <w:rsid w:val="00DF2C97"/>
    <w:rsid w:val="00DF3239"/>
    <w:rsid w:val="00DF3271"/>
    <w:rsid w:val="00DF39E3"/>
    <w:rsid w:val="00DF3D4D"/>
    <w:rsid w:val="00DF43D8"/>
    <w:rsid w:val="00DF48F0"/>
    <w:rsid w:val="00DF4AA2"/>
    <w:rsid w:val="00DF4EC5"/>
    <w:rsid w:val="00DF5D20"/>
    <w:rsid w:val="00DF6264"/>
    <w:rsid w:val="00DF62D2"/>
    <w:rsid w:val="00DF6586"/>
    <w:rsid w:val="00DF6788"/>
    <w:rsid w:val="00DF6B76"/>
    <w:rsid w:val="00DF6C3E"/>
    <w:rsid w:val="00DF7902"/>
    <w:rsid w:val="00E003A7"/>
    <w:rsid w:val="00E00546"/>
    <w:rsid w:val="00E00585"/>
    <w:rsid w:val="00E0066B"/>
    <w:rsid w:val="00E0082C"/>
    <w:rsid w:val="00E01204"/>
    <w:rsid w:val="00E0129C"/>
    <w:rsid w:val="00E01F02"/>
    <w:rsid w:val="00E0211A"/>
    <w:rsid w:val="00E02228"/>
    <w:rsid w:val="00E0247B"/>
    <w:rsid w:val="00E024E2"/>
    <w:rsid w:val="00E028C7"/>
    <w:rsid w:val="00E032A5"/>
    <w:rsid w:val="00E038C6"/>
    <w:rsid w:val="00E03A43"/>
    <w:rsid w:val="00E03EE1"/>
    <w:rsid w:val="00E04013"/>
    <w:rsid w:val="00E043A1"/>
    <w:rsid w:val="00E049A4"/>
    <w:rsid w:val="00E051AC"/>
    <w:rsid w:val="00E0538C"/>
    <w:rsid w:val="00E05831"/>
    <w:rsid w:val="00E05D56"/>
    <w:rsid w:val="00E05F80"/>
    <w:rsid w:val="00E06938"/>
    <w:rsid w:val="00E06C33"/>
    <w:rsid w:val="00E06CF7"/>
    <w:rsid w:val="00E07111"/>
    <w:rsid w:val="00E071F9"/>
    <w:rsid w:val="00E07CEE"/>
    <w:rsid w:val="00E1025C"/>
    <w:rsid w:val="00E10800"/>
    <w:rsid w:val="00E10808"/>
    <w:rsid w:val="00E10870"/>
    <w:rsid w:val="00E10E20"/>
    <w:rsid w:val="00E10E4A"/>
    <w:rsid w:val="00E124F0"/>
    <w:rsid w:val="00E125E1"/>
    <w:rsid w:val="00E126BD"/>
    <w:rsid w:val="00E1280C"/>
    <w:rsid w:val="00E12897"/>
    <w:rsid w:val="00E130B7"/>
    <w:rsid w:val="00E13791"/>
    <w:rsid w:val="00E13D71"/>
    <w:rsid w:val="00E13F9C"/>
    <w:rsid w:val="00E14127"/>
    <w:rsid w:val="00E14186"/>
    <w:rsid w:val="00E1461D"/>
    <w:rsid w:val="00E14823"/>
    <w:rsid w:val="00E14B07"/>
    <w:rsid w:val="00E159A8"/>
    <w:rsid w:val="00E15B99"/>
    <w:rsid w:val="00E162FF"/>
    <w:rsid w:val="00E166A5"/>
    <w:rsid w:val="00E169E3"/>
    <w:rsid w:val="00E170E8"/>
    <w:rsid w:val="00E171A2"/>
    <w:rsid w:val="00E174FF"/>
    <w:rsid w:val="00E178E3"/>
    <w:rsid w:val="00E17FCF"/>
    <w:rsid w:val="00E20010"/>
    <w:rsid w:val="00E207D7"/>
    <w:rsid w:val="00E2094F"/>
    <w:rsid w:val="00E21392"/>
    <w:rsid w:val="00E213E5"/>
    <w:rsid w:val="00E215CC"/>
    <w:rsid w:val="00E216BE"/>
    <w:rsid w:val="00E21741"/>
    <w:rsid w:val="00E217AD"/>
    <w:rsid w:val="00E224F8"/>
    <w:rsid w:val="00E226E5"/>
    <w:rsid w:val="00E22888"/>
    <w:rsid w:val="00E22922"/>
    <w:rsid w:val="00E22F85"/>
    <w:rsid w:val="00E23398"/>
    <w:rsid w:val="00E234AD"/>
    <w:rsid w:val="00E238FD"/>
    <w:rsid w:val="00E23C46"/>
    <w:rsid w:val="00E23D0C"/>
    <w:rsid w:val="00E2412A"/>
    <w:rsid w:val="00E246A4"/>
    <w:rsid w:val="00E24EE7"/>
    <w:rsid w:val="00E24F0D"/>
    <w:rsid w:val="00E24F86"/>
    <w:rsid w:val="00E250ED"/>
    <w:rsid w:val="00E2561F"/>
    <w:rsid w:val="00E259B1"/>
    <w:rsid w:val="00E25B26"/>
    <w:rsid w:val="00E260A2"/>
    <w:rsid w:val="00E2665C"/>
    <w:rsid w:val="00E2670C"/>
    <w:rsid w:val="00E27881"/>
    <w:rsid w:val="00E27A31"/>
    <w:rsid w:val="00E27BA8"/>
    <w:rsid w:val="00E301B0"/>
    <w:rsid w:val="00E304C7"/>
    <w:rsid w:val="00E312A4"/>
    <w:rsid w:val="00E31514"/>
    <w:rsid w:val="00E317A4"/>
    <w:rsid w:val="00E319D5"/>
    <w:rsid w:val="00E31B03"/>
    <w:rsid w:val="00E31C42"/>
    <w:rsid w:val="00E31E3B"/>
    <w:rsid w:val="00E31EC9"/>
    <w:rsid w:val="00E32021"/>
    <w:rsid w:val="00E322AB"/>
    <w:rsid w:val="00E32418"/>
    <w:rsid w:val="00E3256E"/>
    <w:rsid w:val="00E32918"/>
    <w:rsid w:val="00E32AB1"/>
    <w:rsid w:val="00E32D6A"/>
    <w:rsid w:val="00E32F92"/>
    <w:rsid w:val="00E333B6"/>
    <w:rsid w:val="00E33502"/>
    <w:rsid w:val="00E3385D"/>
    <w:rsid w:val="00E33CFF"/>
    <w:rsid w:val="00E34EE5"/>
    <w:rsid w:val="00E359C5"/>
    <w:rsid w:val="00E35B47"/>
    <w:rsid w:val="00E365D5"/>
    <w:rsid w:val="00E36A22"/>
    <w:rsid w:val="00E36EDA"/>
    <w:rsid w:val="00E371EE"/>
    <w:rsid w:val="00E37228"/>
    <w:rsid w:val="00E37327"/>
    <w:rsid w:val="00E3739E"/>
    <w:rsid w:val="00E37BC9"/>
    <w:rsid w:val="00E40189"/>
    <w:rsid w:val="00E40813"/>
    <w:rsid w:val="00E409DA"/>
    <w:rsid w:val="00E40B18"/>
    <w:rsid w:val="00E40B81"/>
    <w:rsid w:val="00E40FE3"/>
    <w:rsid w:val="00E411C3"/>
    <w:rsid w:val="00E4121E"/>
    <w:rsid w:val="00E413F9"/>
    <w:rsid w:val="00E4186B"/>
    <w:rsid w:val="00E41B43"/>
    <w:rsid w:val="00E41C6B"/>
    <w:rsid w:val="00E41E2C"/>
    <w:rsid w:val="00E42050"/>
    <w:rsid w:val="00E423CD"/>
    <w:rsid w:val="00E4296D"/>
    <w:rsid w:val="00E429F5"/>
    <w:rsid w:val="00E42D57"/>
    <w:rsid w:val="00E43133"/>
    <w:rsid w:val="00E43136"/>
    <w:rsid w:val="00E435A4"/>
    <w:rsid w:val="00E43FC7"/>
    <w:rsid w:val="00E44145"/>
    <w:rsid w:val="00E44202"/>
    <w:rsid w:val="00E442A0"/>
    <w:rsid w:val="00E44674"/>
    <w:rsid w:val="00E446CF"/>
    <w:rsid w:val="00E44D20"/>
    <w:rsid w:val="00E45540"/>
    <w:rsid w:val="00E45A53"/>
    <w:rsid w:val="00E45CDC"/>
    <w:rsid w:val="00E45EE9"/>
    <w:rsid w:val="00E45FBD"/>
    <w:rsid w:val="00E46368"/>
    <w:rsid w:val="00E463A1"/>
    <w:rsid w:val="00E47409"/>
    <w:rsid w:val="00E4742D"/>
    <w:rsid w:val="00E47556"/>
    <w:rsid w:val="00E478F7"/>
    <w:rsid w:val="00E479DD"/>
    <w:rsid w:val="00E47CE3"/>
    <w:rsid w:val="00E47E31"/>
    <w:rsid w:val="00E50062"/>
    <w:rsid w:val="00E50448"/>
    <w:rsid w:val="00E50485"/>
    <w:rsid w:val="00E5098A"/>
    <w:rsid w:val="00E509B4"/>
    <w:rsid w:val="00E51473"/>
    <w:rsid w:val="00E51533"/>
    <w:rsid w:val="00E515B9"/>
    <w:rsid w:val="00E51987"/>
    <w:rsid w:val="00E51B13"/>
    <w:rsid w:val="00E51D3F"/>
    <w:rsid w:val="00E522C9"/>
    <w:rsid w:val="00E52769"/>
    <w:rsid w:val="00E527BC"/>
    <w:rsid w:val="00E527E5"/>
    <w:rsid w:val="00E5298F"/>
    <w:rsid w:val="00E52E96"/>
    <w:rsid w:val="00E5303B"/>
    <w:rsid w:val="00E53203"/>
    <w:rsid w:val="00E539E0"/>
    <w:rsid w:val="00E54552"/>
    <w:rsid w:val="00E545C3"/>
    <w:rsid w:val="00E5465B"/>
    <w:rsid w:val="00E54DF2"/>
    <w:rsid w:val="00E54E0D"/>
    <w:rsid w:val="00E54E98"/>
    <w:rsid w:val="00E54EFA"/>
    <w:rsid w:val="00E550DB"/>
    <w:rsid w:val="00E5564A"/>
    <w:rsid w:val="00E55B5F"/>
    <w:rsid w:val="00E55F3A"/>
    <w:rsid w:val="00E55FB6"/>
    <w:rsid w:val="00E56067"/>
    <w:rsid w:val="00E56161"/>
    <w:rsid w:val="00E5645E"/>
    <w:rsid w:val="00E56791"/>
    <w:rsid w:val="00E56D32"/>
    <w:rsid w:val="00E56DEC"/>
    <w:rsid w:val="00E56E3E"/>
    <w:rsid w:val="00E57A2F"/>
    <w:rsid w:val="00E57B12"/>
    <w:rsid w:val="00E57B43"/>
    <w:rsid w:val="00E57BC2"/>
    <w:rsid w:val="00E57C77"/>
    <w:rsid w:val="00E57CFD"/>
    <w:rsid w:val="00E57E12"/>
    <w:rsid w:val="00E57FF1"/>
    <w:rsid w:val="00E60113"/>
    <w:rsid w:val="00E60212"/>
    <w:rsid w:val="00E609AC"/>
    <w:rsid w:val="00E60E98"/>
    <w:rsid w:val="00E614FE"/>
    <w:rsid w:val="00E615DE"/>
    <w:rsid w:val="00E6167E"/>
    <w:rsid w:val="00E617F6"/>
    <w:rsid w:val="00E61F55"/>
    <w:rsid w:val="00E620C5"/>
    <w:rsid w:val="00E620DC"/>
    <w:rsid w:val="00E62281"/>
    <w:rsid w:val="00E6270D"/>
    <w:rsid w:val="00E62734"/>
    <w:rsid w:val="00E62F64"/>
    <w:rsid w:val="00E6345D"/>
    <w:rsid w:val="00E63B69"/>
    <w:rsid w:val="00E63C0E"/>
    <w:rsid w:val="00E63E3C"/>
    <w:rsid w:val="00E6401E"/>
    <w:rsid w:val="00E64368"/>
    <w:rsid w:val="00E643D0"/>
    <w:rsid w:val="00E64585"/>
    <w:rsid w:val="00E647CD"/>
    <w:rsid w:val="00E64B71"/>
    <w:rsid w:val="00E64BF8"/>
    <w:rsid w:val="00E64F9A"/>
    <w:rsid w:val="00E64FC6"/>
    <w:rsid w:val="00E64FF3"/>
    <w:rsid w:val="00E65062"/>
    <w:rsid w:val="00E65269"/>
    <w:rsid w:val="00E653A7"/>
    <w:rsid w:val="00E65579"/>
    <w:rsid w:val="00E659F0"/>
    <w:rsid w:val="00E663D2"/>
    <w:rsid w:val="00E664D7"/>
    <w:rsid w:val="00E665D9"/>
    <w:rsid w:val="00E66DF8"/>
    <w:rsid w:val="00E671D0"/>
    <w:rsid w:val="00E67322"/>
    <w:rsid w:val="00E676C1"/>
    <w:rsid w:val="00E679DF"/>
    <w:rsid w:val="00E70458"/>
    <w:rsid w:val="00E70641"/>
    <w:rsid w:val="00E70BDA"/>
    <w:rsid w:val="00E70F12"/>
    <w:rsid w:val="00E71184"/>
    <w:rsid w:val="00E711DE"/>
    <w:rsid w:val="00E717EE"/>
    <w:rsid w:val="00E71912"/>
    <w:rsid w:val="00E71B01"/>
    <w:rsid w:val="00E71C60"/>
    <w:rsid w:val="00E71D26"/>
    <w:rsid w:val="00E71F34"/>
    <w:rsid w:val="00E71FB9"/>
    <w:rsid w:val="00E72131"/>
    <w:rsid w:val="00E7243F"/>
    <w:rsid w:val="00E7290F"/>
    <w:rsid w:val="00E72ACA"/>
    <w:rsid w:val="00E7361F"/>
    <w:rsid w:val="00E7364D"/>
    <w:rsid w:val="00E73B31"/>
    <w:rsid w:val="00E73D6F"/>
    <w:rsid w:val="00E741D0"/>
    <w:rsid w:val="00E741D8"/>
    <w:rsid w:val="00E7420A"/>
    <w:rsid w:val="00E742AC"/>
    <w:rsid w:val="00E74319"/>
    <w:rsid w:val="00E745E5"/>
    <w:rsid w:val="00E75031"/>
    <w:rsid w:val="00E75162"/>
    <w:rsid w:val="00E752E6"/>
    <w:rsid w:val="00E7577E"/>
    <w:rsid w:val="00E75E13"/>
    <w:rsid w:val="00E75F9B"/>
    <w:rsid w:val="00E762EF"/>
    <w:rsid w:val="00E76481"/>
    <w:rsid w:val="00E7687E"/>
    <w:rsid w:val="00E76C19"/>
    <w:rsid w:val="00E77125"/>
    <w:rsid w:val="00E771E0"/>
    <w:rsid w:val="00E77728"/>
    <w:rsid w:val="00E801DF"/>
    <w:rsid w:val="00E80411"/>
    <w:rsid w:val="00E80C76"/>
    <w:rsid w:val="00E8111C"/>
    <w:rsid w:val="00E81192"/>
    <w:rsid w:val="00E81A59"/>
    <w:rsid w:val="00E81DC0"/>
    <w:rsid w:val="00E82366"/>
    <w:rsid w:val="00E82B41"/>
    <w:rsid w:val="00E82BC4"/>
    <w:rsid w:val="00E82F40"/>
    <w:rsid w:val="00E83228"/>
    <w:rsid w:val="00E83AFF"/>
    <w:rsid w:val="00E842E9"/>
    <w:rsid w:val="00E84354"/>
    <w:rsid w:val="00E84678"/>
    <w:rsid w:val="00E84B58"/>
    <w:rsid w:val="00E84B71"/>
    <w:rsid w:val="00E84E5C"/>
    <w:rsid w:val="00E84FBE"/>
    <w:rsid w:val="00E85580"/>
    <w:rsid w:val="00E8578A"/>
    <w:rsid w:val="00E85ABA"/>
    <w:rsid w:val="00E85FAE"/>
    <w:rsid w:val="00E86009"/>
    <w:rsid w:val="00E86305"/>
    <w:rsid w:val="00E865BE"/>
    <w:rsid w:val="00E866AE"/>
    <w:rsid w:val="00E86DFD"/>
    <w:rsid w:val="00E86E40"/>
    <w:rsid w:val="00E87333"/>
    <w:rsid w:val="00E877D1"/>
    <w:rsid w:val="00E87972"/>
    <w:rsid w:val="00E8797E"/>
    <w:rsid w:val="00E90011"/>
    <w:rsid w:val="00E905BD"/>
    <w:rsid w:val="00E906F7"/>
    <w:rsid w:val="00E90C67"/>
    <w:rsid w:val="00E90F3B"/>
    <w:rsid w:val="00E9107A"/>
    <w:rsid w:val="00E91873"/>
    <w:rsid w:val="00E919C6"/>
    <w:rsid w:val="00E9239B"/>
    <w:rsid w:val="00E926DD"/>
    <w:rsid w:val="00E93572"/>
    <w:rsid w:val="00E9357A"/>
    <w:rsid w:val="00E93B26"/>
    <w:rsid w:val="00E93C3E"/>
    <w:rsid w:val="00E94D34"/>
    <w:rsid w:val="00E94FF1"/>
    <w:rsid w:val="00E954C6"/>
    <w:rsid w:val="00E956A5"/>
    <w:rsid w:val="00E95744"/>
    <w:rsid w:val="00E95762"/>
    <w:rsid w:val="00E96443"/>
    <w:rsid w:val="00E9659D"/>
    <w:rsid w:val="00E96E25"/>
    <w:rsid w:val="00E97DFA"/>
    <w:rsid w:val="00E97E7C"/>
    <w:rsid w:val="00E97EF1"/>
    <w:rsid w:val="00EA0205"/>
    <w:rsid w:val="00EA06B6"/>
    <w:rsid w:val="00EA0D3D"/>
    <w:rsid w:val="00EA0E91"/>
    <w:rsid w:val="00EA189B"/>
    <w:rsid w:val="00EA1D59"/>
    <w:rsid w:val="00EA2022"/>
    <w:rsid w:val="00EA2571"/>
    <w:rsid w:val="00EA2706"/>
    <w:rsid w:val="00EA28A4"/>
    <w:rsid w:val="00EA2936"/>
    <w:rsid w:val="00EA29B8"/>
    <w:rsid w:val="00EA29F0"/>
    <w:rsid w:val="00EA2E27"/>
    <w:rsid w:val="00EA316F"/>
    <w:rsid w:val="00EA35C3"/>
    <w:rsid w:val="00EA38BF"/>
    <w:rsid w:val="00EA3D26"/>
    <w:rsid w:val="00EA428A"/>
    <w:rsid w:val="00EA47E1"/>
    <w:rsid w:val="00EA4DBA"/>
    <w:rsid w:val="00EA4F45"/>
    <w:rsid w:val="00EA50F3"/>
    <w:rsid w:val="00EA5552"/>
    <w:rsid w:val="00EA579E"/>
    <w:rsid w:val="00EA5883"/>
    <w:rsid w:val="00EA6473"/>
    <w:rsid w:val="00EA69AD"/>
    <w:rsid w:val="00EA6F0D"/>
    <w:rsid w:val="00EA702D"/>
    <w:rsid w:val="00EA7255"/>
    <w:rsid w:val="00EA7BAE"/>
    <w:rsid w:val="00EA7D2E"/>
    <w:rsid w:val="00EA7F22"/>
    <w:rsid w:val="00EB01A0"/>
    <w:rsid w:val="00EB0297"/>
    <w:rsid w:val="00EB04F9"/>
    <w:rsid w:val="00EB0A6E"/>
    <w:rsid w:val="00EB0FFA"/>
    <w:rsid w:val="00EB10A5"/>
    <w:rsid w:val="00EB1247"/>
    <w:rsid w:val="00EB1830"/>
    <w:rsid w:val="00EB1A6A"/>
    <w:rsid w:val="00EB1B9A"/>
    <w:rsid w:val="00EB20F6"/>
    <w:rsid w:val="00EB2233"/>
    <w:rsid w:val="00EB2478"/>
    <w:rsid w:val="00EB2C8B"/>
    <w:rsid w:val="00EB2F1C"/>
    <w:rsid w:val="00EB30CB"/>
    <w:rsid w:val="00EB342B"/>
    <w:rsid w:val="00EB4B00"/>
    <w:rsid w:val="00EB57AB"/>
    <w:rsid w:val="00EB5891"/>
    <w:rsid w:val="00EB59A5"/>
    <w:rsid w:val="00EB5D32"/>
    <w:rsid w:val="00EB61A3"/>
    <w:rsid w:val="00EB6408"/>
    <w:rsid w:val="00EB6C48"/>
    <w:rsid w:val="00EB6D41"/>
    <w:rsid w:val="00EB6F05"/>
    <w:rsid w:val="00EB706C"/>
    <w:rsid w:val="00EB7132"/>
    <w:rsid w:val="00EB71CE"/>
    <w:rsid w:val="00EC0511"/>
    <w:rsid w:val="00EC0AFE"/>
    <w:rsid w:val="00EC0D87"/>
    <w:rsid w:val="00EC180E"/>
    <w:rsid w:val="00EC1C5C"/>
    <w:rsid w:val="00EC1F35"/>
    <w:rsid w:val="00EC2013"/>
    <w:rsid w:val="00EC21BC"/>
    <w:rsid w:val="00EC261C"/>
    <w:rsid w:val="00EC28AF"/>
    <w:rsid w:val="00EC2BBF"/>
    <w:rsid w:val="00EC3472"/>
    <w:rsid w:val="00EC3B86"/>
    <w:rsid w:val="00EC41DB"/>
    <w:rsid w:val="00EC41DF"/>
    <w:rsid w:val="00EC43BE"/>
    <w:rsid w:val="00EC4BB0"/>
    <w:rsid w:val="00EC4D62"/>
    <w:rsid w:val="00EC4D69"/>
    <w:rsid w:val="00EC4D6A"/>
    <w:rsid w:val="00EC5223"/>
    <w:rsid w:val="00EC531E"/>
    <w:rsid w:val="00EC547D"/>
    <w:rsid w:val="00EC5743"/>
    <w:rsid w:val="00EC5911"/>
    <w:rsid w:val="00EC5EE6"/>
    <w:rsid w:val="00EC6B90"/>
    <w:rsid w:val="00EC6FC5"/>
    <w:rsid w:val="00EC70BB"/>
    <w:rsid w:val="00EC7428"/>
    <w:rsid w:val="00EC7731"/>
    <w:rsid w:val="00EC78FB"/>
    <w:rsid w:val="00EC7ED5"/>
    <w:rsid w:val="00ED003B"/>
    <w:rsid w:val="00ED02BF"/>
    <w:rsid w:val="00ED0595"/>
    <w:rsid w:val="00ED07CF"/>
    <w:rsid w:val="00ED0A0D"/>
    <w:rsid w:val="00ED0B4F"/>
    <w:rsid w:val="00ED0DCF"/>
    <w:rsid w:val="00ED13ED"/>
    <w:rsid w:val="00ED14D9"/>
    <w:rsid w:val="00ED14F5"/>
    <w:rsid w:val="00ED176E"/>
    <w:rsid w:val="00ED18D1"/>
    <w:rsid w:val="00ED1FC3"/>
    <w:rsid w:val="00ED2DB8"/>
    <w:rsid w:val="00ED2E80"/>
    <w:rsid w:val="00ED33F0"/>
    <w:rsid w:val="00ED3AE5"/>
    <w:rsid w:val="00ED3F0F"/>
    <w:rsid w:val="00ED42B7"/>
    <w:rsid w:val="00ED43C6"/>
    <w:rsid w:val="00ED43D7"/>
    <w:rsid w:val="00ED49B6"/>
    <w:rsid w:val="00ED4CED"/>
    <w:rsid w:val="00ED4ED5"/>
    <w:rsid w:val="00ED53A2"/>
    <w:rsid w:val="00ED55BD"/>
    <w:rsid w:val="00ED575D"/>
    <w:rsid w:val="00ED672A"/>
    <w:rsid w:val="00ED67C0"/>
    <w:rsid w:val="00ED6AD9"/>
    <w:rsid w:val="00ED6F15"/>
    <w:rsid w:val="00ED6F5F"/>
    <w:rsid w:val="00ED6FBA"/>
    <w:rsid w:val="00ED71C4"/>
    <w:rsid w:val="00ED731F"/>
    <w:rsid w:val="00ED7660"/>
    <w:rsid w:val="00ED7662"/>
    <w:rsid w:val="00ED7A3F"/>
    <w:rsid w:val="00ED7D9A"/>
    <w:rsid w:val="00EE05A9"/>
    <w:rsid w:val="00EE097F"/>
    <w:rsid w:val="00EE18A6"/>
    <w:rsid w:val="00EE2264"/>
    <w:rsid w:val="00EE2301"/>
    <w:rsid w:val="00EE244E"/>
    <w:rsid w:val="00EE25AC"/>
    <w:rsid w:val="00EE2806"/>
    <w:rsid w:val="00EE2FF1"/>
    <w:rsid w:val="00EE342A"/>
    <w:rsid w:val="00EE3869"/>
    <w:rsid w:val="00EE3B18"/>
    <w:rsid w:val="00EE3B99"/>
    <w:rsid w:val="00EE498E"/>
    <w:rsid w:val="00EE4E61"/>
    <w:rsid w:val="00EE4F75"/>
    <w:rsid w:val="00EE5088"/>
    <w:rsid w:val="00EE526E"/>
    <w:rsid w:val="00EE5712"/>
    <w:rsid w:val="00EE588B"/>
    <w:rsid w:val="00EE5CF2"/>
    <w:rsid w:val="00EE5E9F"/>
    <w:rsid w:val="00EE6411"/>
    <w:rsid w:val="00EE67CA"/>
    <w:rsid w:val="00EE69BB"/>
    <w:rsid w:val="00EE6BA0"/>
    <w:rsid w:val="00EE72E9"/>
    <w:rsid w:val="00EE778A"/>
    <w:rsid w:val="00EE77B7"/>
    <w:rsid w:val="00EE77CC"/>
    <w:rsid w:val="00EE7917"/>
    <w:rsid w:val="00EE7D42"/>
    <w:rsid w:val="00EF08D3"/>
    <w:rsid w:val="00EF0BD2"/>
    <w:rsid w:val="00EF0D59"/>
    <w:rsid w:val="00EF0FE0"/>
    <w:rsid w:val="00EF104B"/>
    <w:rsid w:val="00EF13C8"/>
    <w:rsid w:val="00EF16FF"/>
    <w:rsid w:val="00EF207B"/>
    <w:rsid w:val="00EF20FA"/>
    <w:rsid w:val="00EF2279"/>
    <w:rsid w:val="00EF2338"/>
    <w:rsid w:val="00EF24B9"/>
    <w:rsid w:val="00EF28E8"/>
    <w:rsid w:val="00EF2B05"/>
    <w:rsid w:val="00EF2C22"/>
    <w:rsid w:val="00EF2EC3"/>
    <w:rsid w:val="00EF2EDE"/>
    <w:rsid w:val="00EF2F6D"/>
    <w:rsid w:val="00EF3211"/>
    <w:rsid w:val="00EF35B2"/>
    <w:rsid w:val="00EF3E60"/>
    <w:rsid w:val="00EF4062"/>
    <w:rsid w:val="00EF4237"/>
    <w:rsid w:val="00EF453A"/>
    <w:rsid w:val="00EF4655"/>
    <w:rsid w:val="00EF4FF2"/>
    <w:rsid w:val="00EF5886"/>
    <w:rsid w:val="00EF5AAC"/>
    <w:rsid w:val="00EF6274"/>
    <w:rsid w:val="00EF6454"/>
    <w:rsid w:val="00EF652B"/>
    <w:rsid w:val="00EF67B0"/>
    <w:rsid w:val="00EF6A60"/>
    <w:rsid w:val="00EF72AB"/>
    <w:rsid w:val="00EF7BBA"/>
    <w:rsid w:val="00EF7DDF"/>
    <w:rsid w:val="00F001DD"/>
    <w:rsid w:val="00F00200"/>
    <w:rsid w:val="00F00396"/>
    <w:rsid w:val="00F00934"/>
    <w:rsid w:val="00F00AFB"/>
    <w:rsid w:val="00F00C19"/>
    <w:rsid w:val="00F011CA"/>
    <w:rsid w:val="00F01298"/>
    <w:rsid w:val="00F0164E"/>
    <w:rsid w:val="00F01664"/>
    <w:rsid w:val="00F02066"/>
    <w:rsid w:val="00F02576"/>
    <w:rsid w:val="00F02911"/>
    <w:rsid w:val="00F02EAE"/>
    <w:rsid w:val="00F03214"/>
    <w:rsid w:val="00F033BB"/>
    <w:rsid w:val="00F0342D"/>
    <w:rsid w:val="00F03E5B"/>
    <w:rsid w:val="00F04173"/>
    <w:rsid w:val="00F04743"/>
    <w:rsid w:val="00F049D6"/>
    <w:rsid w:val="00F04D14"/>
    <w:rsid w:val="00F04FDC"/>
    <w:rsid w:val="00F04FEB"/>
    <w:rsid w:val="00F05156"/>
    <w:rsid w:val="00F05AC0"/>
    <w:rsid w:val="00F05EA4"/>
    <w:rsid w:val="00F062CD"/>
    <w:rsid w:val="00F0630F"/>
    <w:rsid w:val="00F076B9"/>
    <w:rsid w:val="00F07DB1"/>
    <w:rsid w:val="00F07F94"/>
    <w:rsid w:val="00F07FA4"/>
    <w:rsid w:val="00F07FB2"/>
    <w:rsid w:val="00F07FF7"/>
    <w:rsid w:val="00F104FD"/>
    <w:rsid w:val="00F10C1C"/>
    <w:rsid w:val="00F11E03"/>
    <w:rsid w:val="00F11EF7"/>
    <w:rsid w:val="00F12D57"/>
    <w:rsid w:val="00F12EA1"/>
    <w:rsid w:val="00F12F0F"/>
    <w:rsid w:val="00F133C2"/>
    <w:rsid w:val="00F13458"/>
    <w:rsid w:val="00F13C91"/>
    <w:rsid w:val="00F13E3E"/>
    <w:rsid w:val="00F14A09"/>
    <w:rsid w:val="00F14EFB"/>
    <w:rsid w:val="00F14FE2"/>
    <w:rsid w:val="00F151F3"/>
    <w:rsid w:val="00F152B5"/>
    <w:rsid w:val="00F15381"/>
    <w:rsid w:val="00F154CB"/>
    <w:rsid w:val="00F155F1"/>
    <w:rsid w:val="00F15780"/>
    <w:rsid w:val="00F16A6C"/>
    <w:rsid w:val="00F170B2"/>
    <w:rsid w:val="00F1744C"/>
    <w:rsid w:val="00F17578"/>
    <w:rsid w:val="00F17634"/>
    <w:rsid w:val="00F17AE1"/>
    <w:rsid w:val="00F17EDB"/>
    <w:rsid w:val="00F206D0"/>
    <w:rsid w:val="00F211CD"/>
    <w:rsid w:val="00F2147F"/>
    <w:rsid w:val="00F21B5B"/>
    <w:rsid w:val="00F21C6A"/>
    <w:rsid w:val="00F22676"/>
    <w:rsid w:val="00F22755"/>
    <w:rsid w:val="00F229E1"/>
    <w:rsid w:val="00F237ED"/>
    <w:rsid w:val="00F2383C"/>
    <w:rsid w:val="00F23AE8"/>
    <w:rsid w:val="00F23EF2"/>
    <w:rsid w:val="00F24311"/>
    <w:rsid w:val="00F24961"/>
    <w:rsid w:val="00F24984"/>
    <w:rsid w:val="00F24E67"/>
    <w:rsid w:val="00F25079"/>
    <w:rsid w:val="00F2509F"/>
    <w:rsid w:val="00F2534E"/>
    <w:rsid w:val="00F259B3"/>
    <w:rsid w:val="00F25D19"/>
    <w:rsid w:val="00F26217"/>
    <w:rsid w:val="00F265BC"/>
    <w:rsid w:val="00F266CA"/>
    <w:rsid w:val="00F267F7"/>
    <w:rsid w:val="00F26A56"/>
    <w:rsid w:val="00F26CBB"/>
    <w:rsid w:val="00F270DC"/>
    <w:rsid w:val="00F27112"/>
    <w:rsid w:val="00F27229"/>
    <w:rsid w:val="00F27761"/>
    <w:rsid w:val="00F27881"/>
    <w:rsid w:val="00F27B7A"/>
    <w:rsid w:val="00F27BE4"/>
    <w:rsid w:val="00F3054B"/>
    <w:rsid w:val="00F30A40"/>
    <w:rsid w:val="00F30C36"/>
    <w:rsid w:val="00F30F1E"/>
    <w:rsid w:val="00F312A8"/>
    <w:rsid w:val="00F31B56"/>
    <w:rsid w:val="00F31C10"/>
    <w:rsid w:val="00F31C86"/>
    <w:rsid w:val="00F32311"/>
    <w:rsid w:val="00F32316"/>
    <w:rsid w:val="00F325F3"/>
    <w:rsid w:val="00F32875"/>
    <w:rsid w:val="00F32A80"/>
    <w:rsid w:val="00F32F9B"/>
    <w:rsid w:val="00F3321A"/>
    <w:rsid w:val="00F3328E"/>
    <w:rsid w:val="00F33755"/>
    <w:rsid w:val="00F33948"/>
    <w:rsid w:val="00F340BB"/>
    <w:rsid w:val="00F340E4"/>
    <w:rsid w:val="00F34481"/>
    <w:rsid w:val="00F34898"/>
    <w:rsid w:val="00F351C1"/>
    <w:rsid w:val="00F35629"/>
    <w:rsid w:val="00F35B4C"/>
    <w:rsid w:val="00F3692B"/>
    <w:rsid w:val="00F36BDA"/>
    <w:rsid w:val="00F36FF3"/>
    <w:rsid w:val="00F37466"/>
    <w:rsid w:val="00F374AD"/>
    <w:rsid w:val="00F3762A"/>
    <w:rsid w:val="00F377B4"/>
    <w:rsid w:val="00F37832"/>
    <w:rsid w:val="00F37937"/>
    <w:rsid w:val="00F37ACE"/>
    <w:rsid w:val="00F37F88"/>
    <w:rsid w:val="00F404BD"/>
    <w:rsid w:val="00F40598"/>
    <w:rsid w:val="00F40781"/>
    <w:rsid w:val="00F40BE6"/>
    <w:rsid w:val="00F40D0F"/>
    <w:rsid w:val="00F410F2"/>
    <w:rsid w:val="00F41312"/>
    <w:rsid w:val="00F41B64"/>
    <w:rsid w:val="00F41CCC"/>
    <w:rsid w:val="00F4238B"/>
    <w:rsid w:val="00F4238C"/>
    <w:rsid w:val="00F42755"/>
    <w:rsid w:val="00F42BB3"/>
    <w:rsid w:val="00F42DA4"/>
    <w:rsid w:val="00F42EC2"/>
    <w:rsid w:val="00F435DF"/>
    <w:rsid w:val="00F43BCB"/>
    <w:rsid w:val="00F43D99"/>
    <w:rsid w:val="00F43EFB"/>
    <w:rsid w:val="00F44419"/>
    <w:rsid w:val="00F452CB"/>
    <w:rsid w:val="00F45D23"/>
    <w:rsid w:val="00F4670A"/>
    <w:rsid w:val="00F46798"/>
    <w:rsid w:val="00F469D8"/>
    <w:rsid w:val="00F46DE8"/>
    <w:rsid w:val="00F47139"/>
    <w:rsid w:val="00F473E4"/>
    <w:rsid w:val="00F47687"/>
    <w:rsid w:val="00F50084"/>
    <w:rsid w:val="00F5018F"/>
    <w:rsid w:val="00F501DE"/>
    <w:rsid w:val="00F50332"/>
    <w:rsid w:val="00F511EF"/>
    <w:rsid w:val="00F51598"/>
    <w:rsid w:val="00F51622"/>
    <w:rsid w:val="00F51AB1"/>
    <w:rsid w:val="00F52088"/>
    <w:rsid w:val="00F5240E"/>
    <w:rsid w:val="00F52D22"/>
    <w:rsid w:val="00F52E66"/>
    <w:rsid w:val="00F530AF"/>
    <w:rsid w:val="00F537AE"/>
    <w:rsid w:val="00F53BA6"/>
    <w:rsid w:val="00F54A69"/>
    <w:rsid w:val="00F54D0D"/>
    <w:rsid w:val="00F54FC3"/>
    <w:rsid w:val="00F55E17"/>
    <w:rsid w:val="00F561C7"/>
    <w:rsid w:val="00F56326"/>
    <w:rsid w:val="00F564B7"/>
    <w:rsid w:val="00F565D2"/>
    <w:rsid w:val="00F56750"/>
    <w:rsid w:val="00F56CF0"/>
    <w:rsid w:val="00F5743C"/>
    <w:rsid w:val="00F5754B"/>
    <w:rsid w:val="00F575F4"/>
    <w:rsid w:val="00F57768"/>
    <w:rsid w:val="00F57D67"/>
    <w:rsid w:val="00F57EC3"/>
    <w:rsid w:val="00F6029F"/>
    <w:rsid w:val="00F60314"/>
    <w:rsid w:val="00F6050A"/>
    <w:rsid w:val="00F6069C"/>
    <w:rsid w:val="00F6175B"/>
    <w:rsid w:val="00F61C91"/>
    <w:rsid w:val="00F61CA7"/>
    <w:rsid w:val="00F627B9"/>
    <w:rsid w:val="00F62989"/>
    <w:rsid w:val="00F630DB"/>
    <w:rsid w:val="00F63236"/>
    <w:rsid w:val="00F632BA"/>
    <w:rsid w:val="00F6331D"/>
    <w:rsid w:val="00F636A5"/>
    <w:rsid w:val="00F636AE"/>
    <w:rsid w:val="00F63E15"/>
    <w:rsid w:val="00F64B5E"/>
    <w:rsid w:val="00F64BB3"/>
    <w:rsid w:val="00F65234"/>
    <w:rsid w:val="00F65389"/>
    <w:rsid w:val="00F65468"/>
    <w:rsid w:val="00F661CC"/>
    <w:rsid w:val="00F66228"/>
    <w:rsid w:val="00F66440"/>
    <w:rsid w:val="00F66520"/>
    <w:rsid w:val="00F66842"/>
    <w:rsid w:val="00F66B6F"/>
    <w:rsid w:val="00F66C62"/>
    <w:rsid w:val="00F66FA1"/>
    <w:rsid w:val="00F67369"/>
    <w:rsid w:val="00F6784D"/>
    <w:rsid w:val="00F67CD5"/>
    <w:rsid w:val="00F67DD9"/>
    <w:rsid w:val="00F67E56"/>
    <w:rsid w:val="00F704E9"/>
    <w:rsid w:val="00F708A0"/>
    <w:rsid w:val="00F70D1B"/>
    <w:rsid w:val="00F70F5E"/>
    <w:rsid w:val="00F70FDF"/>
    <w:rsid w:val="00F71039"/>
    <w:rsid w:val="00F710A3"/>
    <w:rsid w:val="00F71612"/>
    <w:rsid w:val="00F71743"/>
    <w:rsid w:val="00F71809"/>
    <w:rsid w:val="00F71E96"/>
    <w:rsid w:val="00F7217A"/>
    <w:rsid w:val="00F7224F"/>
    <w:rsid w:val="00F7283A"/>
    <w:rsid w:val="00F72D81"/>
    <w:rsid w:val="00F7323C"/>
    <w:rsid w:val="00F733D5"/>
    <w:rsid w:val="00F73560"/>
    <w:rsid w:val="00F73840"/>
    <w:rsid w:val="00F74287"/>
    <w:rsid w:val="00F74CF5"/>
    <w:rsid w:val="00F74E84"/>
    <w:rsid w:val="00F74E95"/>
    <w:rsid w:val="00F75438"/>
    <w:rsid w:val="00F758BD"/>
    <w:rsid w:val="00F75F5B"/>
    <w:rsid w:val="00F760C9"/>
    <w:rsid w:val="00F765FD"/>
    <w:rsid w:val="00F76C42"/>
    <w:rsid w:val="00F76E5F"/>
    <w:rsid w:val="00F772C8"/>
    <w:rsid w:val="00F77477"/>
    <w:rsid w:val="00F778BF"/>
    <w:rsid w:val="00F779E6"/>
    <w:rsid w:val="00F77BD5"/>
    <w:rsid w:val="00F77BEB"/>
    <w:rsid w:val="00F80727"/>
    <w:rsid w:val="00F80A5F"/>
    <w:rsid w:val="00F80A68"/>
    <w:rsid w:val="00F80E27"/>
    <w:rsid w:val="00F81000"/>
    <w:rsid w:val="00F81184"/>
    <w:rsid w:val="00F81606"/>
    <w:rsid w:val="00F81EAE"/>
    <w:rsid w:val="00F81EBB"/>
    <w:rsid w:val="00F81F9D"/>
    <w:rsid w:val="00F823E1"/>
    <w:rsid w:val="00F828CA"/>
    <w:rsid w:val="00F829EF"/>
    <w:rsid w:val="00F82A04"/>
    <w:rsid w:val="00F82DF1"/>
    <w:rsid w:val="00F83129"/>
    <w:rsid w:val="00F831ED"/>
    <w:rsid w:val="00F8325F"/>
    <w:rsid w:val="00F83980"/>
    <w:rsid w:val="00F83A96"/>
    <w:rsid w:val="00F83FFA"/>
    <w:rsid w:val="00F84144"/>
    <w:rsid w:val="00F84260"/>
    <w:rsid w:val="00F845DB"/>
    <w:rsid w:val="00F8464F"/>
    <w:rsid w:val="00F84B22"/>
    <w:rsid w:val="00F84BFC"/>
    <w:rsid w:val="00F84D86"/>
    <w:rsid w:val="00F855E0"/>
    <w:rsid w:val="00F8560E"/>
    <w:rsid w:val="00F85936"/>
    <w:rsid w:val="00F85A6D"/>
    <w:rsid w:val="00F85FBA"/>
    <w:rsid w:val="00F863D0"/>
    <w:rsid w:val="00F867E3"/>
    <w:rsid w:val="00F86EB5"/>
    <w:rsid w:val="00F8706A"/>
    <w:rsid w:val="00F87204"/>
    <w:rsid w:val="00F87458"/>
    <w:rsid w:val="00F874D7"/>
    <w:rsid w:val="00F87696"/>
    <w:rsid w:val="00F87725"/>
    <w:rsid w:val="00F877D5"/>
    <w:rsid w:val="00F87A52"/>
    <w:rsid w:val="00F87AE2"/>
    <w:rsid w:val="00F87D69"/>
    <w:rsid w:val="00F87E6D"/>
    <w:rsid w:val="00F90118"/>
    <w:rsid w:val="00F90480"/>
    <w:rsid w:val="00F90916"/>
    <w:rsid w:val="00F90A85"/>
    <w:rsid w:val="00F90C37"/>
    <w:rsid w:val="00F91126"/>
    <w:rsid w:val="00F914F2"/>
    <w:rsid w:val="00F9191E"/>
    <w:rsid w:val="00F91C22"/>
    <w:rsid w:val="00F9247A"/>
    <w:rsid w:val="00F927F4"/>
    <w:rsid w:val="00F9281B"/>
    <w:rsid w:val="00F92DE8"/>
    <w:rsid w:val="00F92EF3"/>
    <w:rsid w:val="00F939B6"/>
    <w:rsid w:val="00F93AC6"/>
    <w:rsid w:val="00F944BB"/>
    <w:rsid w:val="00F94CBD"/>
    <w:rsid w:val="00F95397"/>
    <w:rsid w:val="00F95527"/>
    <w:rsid w:val="00F95848"/>
    <w:rsid w:val="00F958A3"/>
    <w:rsid w:val="00F95C2D"/>
    <w:rsid w:val="00F963E9"/>
    <w:rsid w:val="00F96570"/>
    <w:rsid w:val="00F9681C"/>
    <w:rsid w:val="00F97140"/>
    <w:rsid w:val="00F975D1"/>
    <w:rsid w:val="00F97B4E"/>
    <w:rsid w:val="00F97EA8"/>
    <w:rsid w:val="00F97F47"/>
    <w:rsid w:val="00FA09B5"/>
    <w:rsid w:val="00FA0C23"/>
    <w:rsid w:val="00FA103F"/>
    <w:rsid w:val="00FA10B5"/>
    <w:rsid w:val="00FA16E3"/>
    <w:rsid w:val="00FA185F"/>
    <w:rsid w:val="00FA1910"/>
    <w:rsid w:val="00FA1E09"/>
    <w:rsid w:val="00FA1E84"/>
    <w:rsid w:val="00FA2143"/>
    <w:rsid w:val="00FA2A6C"/>
    <w:rsid w:val="00FA2B4C"/>
    <w:rsid w:val="00FA2BC5"/>
    <w:rsid w:val="00FA354B"/>
    <w:rsid w:val="00FA39EE"/>
    <w:rsid w:val="00FA4052"/>
    <w:rsid w:val="00FA516C"/>
    <w:rsid w:val="00FA5A80"/>
    <w:rsid w:val="00FA6457"/>
    <w:rsid w:val="00FA676C"/>
    <w:rsid w:val="00FA6D26"/>
    <w:rsid w:val="00FA7563"/>
    <w:rsid w:val="00FA7B9A"/>
    <w:rsid w:val="00FB0E2F"/>
    <w:rsid w:val="00FB1047"/>
    <w:rsid w:val="00FB264B"/>
    <w:rsid w:val="00FB27B0"/>
    <w:rsid w:val="00FB280A"/>
    <w:rsid w:val="00FB28A9"/>
    <w:rsid w:val="00FB290F"/>
    <w:rsid w:val="00FB292C"/>
    <w:rsid w:val="00FB2B48"/>
    <w:rsid w:val="00FB2DE0"/>
    <w:rsid w:val="00FB3454"/>
    <w:rsid w:val="00FB36A6"/>
    <w:rsid w:val="00FB3B42"/>
    <w:rsid w:val="00FB448F"/>
    <w:rsid w:val="00FB4BBE"/>
    <w:rsid w:val="00FB4D1B"/>
    <w:rsid w:val="00FB57B9"/>
    <w:rsid w:val="00FB5A56"/>
    <w:rsid w:val="00FB5C44"/>
    <w:rsid w:val="00FB601D"/>
    <w:rsid w:val="00FB6294"/>
    <w:rsid w:val="00FB6913"/>
    <w:rsid w:val="00FB6A67"/>
    <w:rsid w:val="00FB79AD"/>
    <w:rsid w:val="00FC012F"/>
    <w:rsid w:val="00FC04AC"/>
    <w:rsid w:val="00FC04CE"/>
    <w:rsid w:val="00FC0DF5"/>
    <w:rsid w:val="00FC0E00"/>
    <w:rsid w:val="00FC0FF1"/>
    <w:rsid w:val="00FC10D2"/>
    <w:rsid w:val="00FC10F4"/>
    <w:rsid w:val="00FC15B2"/>
    <w:rsid w:val="00FC1996"/>
    <w:rsid w:val="00FC1CBC"/>
    <w:rsid w:val="00FC1F18"/>
    <w:rsid w:val="00FC24C3"/>
    <w:rsid w:val="00FC2689"/>
    <w:rsid w:val="00FC2A4F"/>
    <w:rsid w:val="00FC2B7A"/>
    <w:rsid w:val="00FC2C1D"/>
    <w:rsid w:val="00FC2FED"/>
    <w:rsid w:val="00FC3299"/>
    <w:rsid w:val="00FC33AA"/>
    <w:rsid w:val="00FC33EF"/>
    <w:rsid w:val="00FC4328"/>
    <w:rsid w:val="00FC49BB"/>
    <w:rsid w:val="00FC4A51"/>
    <w:rsid w:val="00FC4DCC"/>
    <w:rsid w:val="00FC4DDA"/>
    <w:rsid w:val="00FC50FA"/>
    <w:rsid w:val="00FC5357"/>
    <w:rsid w:val="00FC53B9"/>
    <w:rsid w:val="00FC554C"/>
    <w:rsid w:val="00FC572D"/>
    <w:rsid w:val="00FC590C"/>
    <w:rsid w:val="00FC5FB4"/>
    <w:rsid w:val="00FC610D"/>
    <w:rsid w:val="00FC6171"/>
    <w:rsid w:val="00FC6496"/>
    <w:rsid w:val="00FC6C76"/>
    <w:rsid w:val="00FC6CAA"/>
    <w:rsid w:val="00FC70FA"/>
    <w:rsid w:val="00FC7441"/>
    <w:rsid w:val="00FC75A0"/>
    <w:rsid w:val="00FC7E03"/>
    <w:rsid w:val="00FD0405"/>
    <w:rsid w:val="00FD05EA"/>
    <w:rsid w:val="00FD07C5"/>
    <w:rsid w:val="00FD0CF0"/>
    <w:rsid w:val="00FD0DD1"/>
    <w:rsid w:val="00FD0E0B"/>
    <w:rsid w:val="00FD13D0"/>
    <w:rsid w:val="00FD1508"/>
    <w:rsid w:val="00FD2168"/>
    <w:rsid w:val="00FD2412"/>
    <w:rsid w:val="00FD274E"/>
    <w:rsid w:val="00FD2BA5"/>
    <w:rsid w:val="00FD2D41"/>
    <w:rsid w:val="00FD2E15"/>
    <w:rsid w:val="00FD2FEC"/>
    <w:rsid w:val="00FD3F96"/>
    <w:rsid w:val="00FD4394"/>
    <w:rsid w:val="00FD4473"/>
    <w:rsid w:val="00FD4B43"/>
    <w:rsid w:val="00FD4CF5"/>
    <w:rsid w:val="00FD4F3A"/>
    <w:rsid w:val="00FD4F94"/>
    <w:rsid w:val="00FD50E7"/>
    <w:rsid w:val="00FD51D6"/>
    <w:rsid w:val="00FD54E4"/>
    <w:rsid w:val="00FD593E"/>
    <w:rsid w:val="00FD6138"/>
    <w:rsid w:val="00FD6621"/>
    <w:rsid w:val="00FD6B12"/>
    <w:rsid w:val="00FD6D7B"/>
    <w:rsid w:val="00FD6FF4"/>
    <w:rsid w:val="00FD7182"/>
    <w:rsid w:val="00FD7CB0"/>
    <w:rsid w:val="00FD7E04"/>
    <w:rsid w:val="00FE0C1A"/>
    <w:rsid w:val="00FE10A6"/>
    <w:rsid w:val="00FE10CE"/>
    <w:rsid w:val="00FE1988"/>
    <w:rsid w:val="00FE2537"/>
    <w:rsid w:val="00FE285F"/>
    <w:rsid w:val="00FE335B"/>
    <w:rsid w:val="00FE3365"/>
    <w:rsid w:val="00FE34CE"/>
    <w:rsid w:val="00FE3994"/>
    <w:rsid w:val="00FE4654"/>
    <w:rsid w:val="00FE4676"/>
    <w:rsid w:val="00FE4DF9"/>
    <w:rsid w:val="00FE4F09"/>
    <w:rsid w:val="00FE5009"/>
    <w:rsid w:val="00FE59E7"/>
    <w:rsid w:val="00FE5ADE"/>
    <w:rsid w:val="00FE5FB5"/>
    <w:rsid w:val="00FE60F0"/>
    <w:rsid w:val="00FE6A14"/>
    <w:rsid w:val="00FE6D82"/>
    <w:rsid w:val="00FE6EF5"/>
    <w:rsid w:val="00FE7026"/>
    <w:rsid w:val="00FE7110"/>
    <w:rsid w:val="00FE7343"/>
    <w:rsid w:val="00FE7A8C"/>
    <w:rsid w:val="00FE7DEB"/>
    <w:rsid w:val="00FF13BD"/>
    <w:rsid w:val="00FF1525"/>
    <w:rsid w:val="00FF1583"/>
    <w:rsid w:val="00FF158D"/>
    <w:rsid w:val="00FF2145"/>
    <w:rsid w:val="00FF21FF"/>
    <w:rsid w:val="00FF2698"/>
    <w:rsid w:val="00FF28FA"/>
    <w:rsid w:val="00FF2921"/>
    <w:rsid w:val="00FF3324"/>
    <w:rsid w:val="00FF34D6"/>
    <w:rsid w:val="00FF3591"/>
    <w:rsid w:val="00FF3892"/>
    <w:rsid w:val="00FF448B"/>
    <w:rsid w:val="00FF454F"/>
    <w:rsid w:val="00FF48A5"/>
    <w:rsid w:val="00FF49AC"/>
    <w:rsid w:val="00FF526D"/>
    <w:rsid w:val="00FF57AC"/>
    <w:rsid w:val="00FF5BE5"/>
    <w:rsid w:val="00FF6755"/>
    <w:rsid w:val="00FF6EEE"/>
    <w:rsid w:val="00FF77FF"/>
    <w:rsid w:val="00FF7D69"/>
    <w:rsid w:val="00FF7D7A"/>
    <w:rsid w:val="0229F2DC"/>
    <w:rsid w:val="022AFDE6"/>
    <w:rsid w:val="02CB0F78"/>
    <w:rsid w:val="034D088F"/>
    <w:rsid w:val="036A2155"/>
    <w:rsid w:val="077B39CA"/>
    <w:rsid w:val="07B955C5"/>
    <w:rsid w:val="0830318F"/>
    <w:rsid w:val="083793C5"/>
    <w:rsid w:val="087A3932"/>
    <w:rsid w:val="089861B8"/>
    <w:rsid w:val="08EE54A1"/>
    <w:rsid w:val="09454774"/>
    <w:rsid w:val="096C6390"/>
    <w:rsid w:val="0A0F8572"/>
    <w:rsid w:val="0CA89871"/>
    <w:rsid w:val="0CD4E383"/>
    <w:rsid w:val="0D75B399"/>
    <w:rsid w:val="10E7EB3A"/>
    <w:rsid w:val="15DA5943"/>
    <w:rsid w:val="15F54AD5"/>
    <w:rsid w:val="1637D0FB"/>
    <w:rsid w:val="1893DE53"/>
    <w:rsid w:val="1B599911"/>
    <w:rsid w:val="1D359957"/>
    <w:rsid w:val="1E17A6BD"/>
    <w:rsid w:val="1E96A7EF"/>
    <w:rsid w:val="2084BF60"/>
    <w:rsid w:val="210F1919"/>
    <w:rsid w:val="255C71FB"/>
    <w:rsid w:val="26433FCB"/>
    <w:rsid w:val="26C3582B"/>
    <w:rsid w:val="270D3C2E"/>
    <w:rsid w:val="2790851A"/>
    <w:rsid w:val="283B038B"/>
    <w:rsid w:val="2BBC61CA"/>
    <w:rsid w:val="2CC04EF4"/>
    <w:rsid w:val="2EA92412"/>
    <w:rsid w:val="2EF73431"/>
    <w:rsid w:val="2F599F23"/>
    <w:rsid w:val="2FBE981F"/>
    <w:rsid w:val="31EE7E52"/>
    <w:rsid w:val="32602C44"/>
    <w:rsid w:val="33A223E8"/>
    <w:rsid w:val="34AA58EF"/>
    <w:rsid w:val="34D394C9"/>
    <w:rsid w:val="3597A85C"/>
    <w:rsid w:val="35B3E3ED"/>
    <w:rsid w:val="3AF69C66"/>
    <w:rsid w:val="3AFBB932"/>
    <w:rsid w:val="3B626174"/>
    <w:rsid w:val="3D9DE793"/>
    <w:rsid w:val="3EF57B40"/>
    <w:rsid w:val="47159174"/>
    <w:rsid w:val="4997C946"/>
    <w:rsid w:val="4AA6A0E3"/>
    <w:rsid w:val="4B26A630"/>
    <w:rsid w:val="4B473A68"/>
    <w:rsid w:val="4B9BD7C2"/>
    <w:rsid w:val="4CD0E779"/>
    <w:rsid w:val="4D3BECC1"/>
    <w:rsid w:val="4DCA2962"/>
    <w:rsid w:val="4F3043F1"/>
    <w:rsid w:val="4F9B84D1"/>
    <w:rsid w:val="4FB0E01E"/>
    <w:rsid w:val="512AABF6"/>
    <w:rsid w:val="51893BD6"/>
    <w:rsid w:val="549909E8"/>
    <w:rsid w:val="549FDCAF"/>
    <w:rsid w:val="54F33263"/>
    <w:rsid w:val="565FC3D6"/>
    <w:rsid w:val="58B15E70"/>
    <w:rsid w:val="5AE809AB"/>
    <w:rsid w:val="5AFF9BBE"/>
    <w:rsid w:val="5B1D75EE"/>
    <w:rsid w:val="5B6D5A9F"/>
    <w:rsid w:val="5DE5D69A"/>
    <w:rsid w:val="5E0690F7"/>
    <w:rsid w:val="5E7D956C"/>
    <w:rsid w:val="5E96DEB9"/>
    <w:rsid w:val="6040DE05"/>
    <w:rsid w:val="6082252E"/>
    <w:rsid w:val="61B92FD5"/>
    <w:rsid w:val="628F0328"/>
    <w:rsid w:val="62C57118"/>
    <w:rsid w:val="62E8B40D"/>
    <w:rsid w:val="63716E9F"/>
    <w:rsid w:val="66838B27"/>
    <w:rsid w:val="675EAC58"/>
    <w:rsid w:val="67E6614B"/>
    <w:rsid w:val="680C14B6"/>
    <w:rsid w:val="6B14E9AF"/>
    <w:rsid w:val="708B0803"/>
    <w:rsid w:val="70A3588E"/>
    <w:rsid w:val="71CA8519"/>
    <w:rsid w:val="73380184"/>
    <w:rsid w:val="769CDD44"/>
    <w:rsid w:val="76F72878"/>
    <w:rsid w:val="79D0580D"/>
    <w:rsid w:val="7BB8A461"/>
    <w:rsid w:val="7CADB002"/>
    <w:rsid w:val="7DA98A96"/>
    <w:rsid w:val="7E4E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08F2A6"/>
  <w15:docId w15:val="{4CA47DE0-0E56-47D6-B66E-6579B31C5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nl-N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qFormat="1"/>
    <w:lsdException w:name="heading 8" w:locked="1" w:semiHidden="1" w:uiPriority="9" w:qFormat="1"/>
    <w:lsdException w:name="heading 9" w:locked="1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E2493"/>
  </w:style>
  <w:style w:type="paragraph" w:styleId="Kop1">
    <w:name w:val="heading 1"/>
    <w:aliases w:val="Kop BC"/>
    <w:basedOn w:val="Standaard"/>
    <w:next w:val="Standaard"/>
    <w:link w:val="Kop1Char"/>
    <w:uiPriority w:val="9"/>
    <w:qFormat/>
    <w:rsid w:val="002E2493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aliases w:val="verwijzing www"/>
    <w:basedOn w:val="Standaard"/>
    <w:next w:val="Standaard"/>
    <w:link w:val="Kop2Char"/>
    <w:uiPriority w:val="9"/>
    <w:unhideWhenUsed/>
    <w:qFormat/>
    <w:rsid w:val="002E2493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E2493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E2493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Kop5">
    <w:name w:val="heading 5"/>
    <w:aliases w:val="Lijst niveau 5"/>
    <w:basedOn w:val="Standaard"/>
    <w:next w:val="Standaard"/>
    <w:link w:val="Kop5Char"/>
    <w:uiPriority w:val="9"/>
    <w:semiHidden/>
    <w:unhideWhenUsed/>
    <w:qFormat/>
    <w:locked/>
    <w:rsid w:val="002E2493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Kop6">
    <w:name w:val="heading 6"/>
    <w:aliases w:val="Lijst niveau 6"/>
    <w:basedOn w:val="Standaard"/>
    <w:next w:val="Standaard"/>
    <w:link w:val="Kop6Char"/>
    <w:uiPriority w:val="9"/>
    <w:semiHidden/>
    <w:unhideWhenUsed/>
    <w:qFormat/>
    <w:locked/>
    <w:rsid w:val="002E2493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locked/>
    <w:rsid w:val="002E2493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locked/>
    <w:rsid w:val="002E249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locked/>
    <w:rsid w:val="002E249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aliases w:val="verwijzing www Char"/>
    <w:basedOn w:val="Standaardalinea-lettertype"/>
    <w:link w:val="Kop2"/>
    <w:uiPriority w:val="9"/>
    <w:rsid w:val="002E2493"/>
    <w:rPr>
      <w:caps/>
      <w:spacing w:val="15"/>
      <w:shd w:val="clear" w:color="auto" w:fill="D9E2F3" w:themeFill="accent1" w:themeFillTint="33"/>
    </w:rPr>
  </w:style>
  <w:style w:type="character" w:customStyle="1" w:styleId="Kop1Char">
    <w:name w:val="Kop 1 Char"/>
    <w:aliases w:val="Kop BC Char"/>
    <w:basedOn w:val="Standaardalinea-lettertype"/>
    <w:link w:val="Kop1"/>
    <w:uiPriority w:val="9"/>
    <w:rsid w:val="002E2493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Kop3Char">
    <w:name w:val="Kop 3 Char"/>
    <w:basedOn w:val="Standaardalinea-lettertype"/>
    <w:link w:val="Kop3"/>
    <w:uiPriority w:val="9"/>
    <w:rsid w:val="002E2493"/>
    <w:rPr>
      <w:caps/>
      <w:color w:val="1F3763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rsid w:val="002E2493"/>
    <w:rPr>
      <w:caps/>
      <w:color w:val="2F5496" w:themeColor="accent1" w:themeShade="BF"/>
      <w:spacing w:val="10"/>
    </w:rPr>
  </w:style>
  <w:style w:type="character" w:customStyle="1" w:styleId="Kop5Char">
    <w:name w:val="Kop 5 Char"/>
    <w:aliases w:val="Lijst niveau 5 Char"/>
    <w:basedOn w:val="Standaardalinea-lettertype"/>
    <w:link w:val="Kop5"/>
    <w:uiPriority w:val="9"/>
    <w:semiHidden/>
    <w:rsid w:val="002E2493"/>
    <w:rPr>
      <w:caps/>
      <w:color w:val="2F5496" w:themeColor="accent1" w:themeShade="BF"/>
      <w:spacing w:val="10"/>
    </w:rPr>
  </w:style>
  <w:style w:type="paragraph" w:customStyle="1" w:styleId="KoptekstCEDgroep">
    <w:name w:val="Koptekst CEDgroep"/>
    <w:basedOn w:val="Geenafstand"/>
    <w:next w:val="Standaard"/>
    <w:uiPriority w:val="9"/>
    <w:semiHidden/>
    <w:rsid w:val="000536CD"/>
    <w:pPr>
      <w:tabs>
        <w:tab w:val="center" w:pos="4536"/>
        <w:tab w:val="right" w:pos="9072"/>
      </w:tabs>
    </w:pPr>
    <w:rPr>
      <w:sz w:val="15"/>
    </w:rPr>
  </w:style>
  <w:style w:type="paragraph" w:styleId="Geenafstand">
    <w:name w:val="No Spacing"/>
    <w:uiPriority w:val="1"/>
    <w:qFormat/>
    <w:rsid w:val="002E2493"/>
    <w:pPr>
      <w:spacing w:after="0" w:line="240" w:lineRule="auto"/>
    </w:pPr>
  </w:style>
  <w:style w:type="paragraph" w:customStyle="1" w:styleId="OpsommingNummer">
    <w:name w:val="Opsomming Nummer"/>
    <w:basedOn w:val="Standaard"/>
    <w:uiPriority w:val="5"/>
    <w:rsid w:val="000536CD"/>
    <w:pPr>
      <w:numPr>
        <w:numId w:val="1"/>
      </w:numPr>
    </w:pPr>
  </w:style>
  <w:style w:type="paragraph" w:customStyle="1" w:styleId="OpsommingNummervet">
    <w:name w:val="Opsomming Nummer vet"/>
    <w:basedOn w:val="Standaard"/>
    <w:uiPriority w:val="6"/>
    <w:rsid w:val="000536CD"/>
    <w:pPr>
      <w:numPr>
        <w:numId w:val="2"/>
      </w:numPr>
    </w:pPr>
    <w:rPr>
      <w:b/>
    </w:rPr>
  </w:style>
  <w:style w:type="paragraph" w:customStyle="1" w:styleId="Opsomming1eniveau">
    <w:name w:val="Opsomming 1e niveau"/>
    <w:basedOn w:val="Standaard"/>
    <w:uiPriority w:val="7"/>
    <w:rsid w:val="000536CD"/>
    <w:pPr>
      <w:numPr>
        <w:numId w:val="4"/>
      </w:numPr>
      <w:tabs>
        <w:tab w:val="left" w:pos="357"/>
      </w:tabs>
    </w:pPr>
  </w:style>
  <w:style w:type="paragraph" w:customStyle="1" w:styleId="Opsomming2eniveau">
    <w:name w:val="Opsomming 2e niveau"/>
    <w:basedOn w:val="Standaard"/>
    <w:uiPriority w:val="8"/>
    <w:rsid w:val="000536CD"/>
    <w:pPr>
      <w:numPr>
        <w:numId w:val="5"/>
      </w:numPr>
      <w:tabs>
        <w:tab w:val="left" w:pos="357"/>
      </w:tabs>
      <w:outlineLvl w:val="0"/>
    </w:pPr>
  </w:style>
  <w:style w:type="character" w:customStyle="1" w:styleId="HyperlinkCED-groep">
    <w:name w:val="Hyperlink CED-groep"/>
    <w:uiPriority w:val="11"/>
    <w:semiHidden/>
    <w:rsid w:val="000536CD"/>
    <w:rPr>
      <w:rFonts w:ascii="Verdana" w:hAnsi="Verdana"/>
      <w:color w:val="000000"/>
      <w:sz w:val="18"/>
      <w:u w:val="single"/>
    </w:rPr>
  </w:style>
  <w:style w:type="character" w:styleId="Paginanummer">
    <w:name w:val="page number"/>
    <w:aliases w:val="Paginanummer Eduniek"/>
    <w:uiPriority w:val="99"/>
    <w:semiHidden/>
    <w:rsid w:val="000536CD"/>
    <w:rPr>
      <w:rFonts w:ascii="Verdana" w:hAnsi="Verdana"/>
      <w:color w:val="000000"/>
      <w:sz w:val="18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36C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536C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536CD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uiPriority w:val="99"/>
    <w:rsid w:val="000536CD"/>
    <w:rPr>
      <w:sz w:val="20"/>
    </w:rPr>
  </w:style>
  <w:style w:type="character" w:customStyle="1" w:styleId="Kop6Char">
    <w:name w:val="Kop 6 Char"/>
    <w:aliases w:val="Lijst niveau 6 Char"/>
    <w:basedOn w:val="Standaardalinea-lettertype"/>
    <w:link w:val="Kop6"/>
    <w:uiPriority w:val="9"/>
    <w:semiHidden/>
    <w:rsid w:val="002E2493"/>
    <w:rPr>
      <w:caps/>
      <w:color w:val="2F5496" w:themeColor="accent1" w:themeShade="BF"/>
      <w:spacing w:val="10"/>
    </w:rPr>
  </w:style>
  <w:style w:type="paragraph" w:customStyle="1" w:styleId="Opsomming3eniveau">
    <w:name w:val="Opsomming 3e niveau"/>
    <w:basedOn w:val="Opsomming2eniveau"/>
    <w:uiPriority w:val="8"/>
    <w:rsid w:val="000536CD"/>
    <w:pPr>
      <w:numPr>
        <w:numId w:val="3"/>
      </w:numPr>
    </w:pPr>
  </w:style>
  <w:style w:type="paragraph" w:styleId="Inhopg2">
    <w:name w:val="toc 2"/>
    <w:basedOn w:val="Standaard"/>
    <w:next w:val="Standaard"/>
    <w:autoRedefine/>
    <w:uiPriority w:val="39"/>
    <w:semiHidden/>
    <w:rsid w:val="000536CD"/>
    <w:pPr>
      <w:tabs>
        <w:tab w:val="right" w:leader="dot" w:pos="9027"/>
      </w:tabs>
      <w:spacing w:after="100"/>
      <w:contextualSpacing/>
    </w:pPr>
  </w:style>
  <w:style w:type="paragraph" w:styleId="Inhopg1">
    <w:name w:val="toc 1"/>
    <w:basedOn w:val="Standaard"/>
    <w:next w:val="Standaard"/>
    <w:autoRedefine/>
    <w:uiPriority w:val="39"/>
    <w:semiHidden/>
    <w:rsid w:val="000536CD"/>
    <w:pPr>
      <w:tabs>
        <w:tab w:val="right" w:leader="dot" w:pos="9027"/>
      </w:tabs>
      <w:spacing w:after="100"/>
      <w:contextualSpacing/>
    </w:pPr>
    <w:rPr>
      <w:b/>
    </w:rPr>
  </w:style>
  <w:style w:type="paragraph" w:styleId="Inhopg3">
    <w:name w:val="toc 3"/>
    <w:basedOn w:val="Standaard"/>
    <w:next w:val="Standaard"/>
    <w:autoRedefine/>
    <w:uiPriority w:val="39"/>
    <w:semiHidden/>
    <w:rsid w:val="000536CD"/>
    <w:pPr>
      <w:tabs>
        <w:tab w:val="right" w:leader="dot" w:pos="9027"/>
      </w:tabs>
      <w:spacing w:after="10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2E2493"/>
    <w:pPr>
      <w:outlineLvl w:val="9"/>
    </w:pPr>
  </w:style>
  <w:style w:type="paragraph" w:customStyle="1" w:styleId="Opsomming1eniveauinspring">
    <w:name w:val="Opsomming 1e niveau + inspring"/>
    <w:basedOn w:val="Opsomming1eniveau"/>
    <w:uiPriority w:val="7"/>
    <w:rsid w:val="000536CD"/>
    <w:pPr>
      <w:ind w:left="714" w:hanging="357"/>
    </w:pPr>
  </w:style>
  <w:style w:type="paragraph" w:customStyle="1" w:styleId="Titelgroot">
    <w:name w:val="Titel groot"/>
    <w:basedOn w:val="Standaard"/>
    <w:next w:val="Standaard"/>
    <w:link w:val="TitelgrootChar"/>
    <w:autoRedefine/>
    <w:uiPriority w:val="4"/>
    <w:rsid w:val="002438A8"/>
    <w:rPr>
      <w:b/>
    </w:rPr>
  </w:style>
  <w:style w:type="character" w:customStyle="1" w:styleId="TitelgrootChar">
    <w:name w:val="Titel groot Char"/>
    <w:link w:val="Titelgroot"/>
    <w:uiPriority w:val="4"/>
    <w:rsid w:val="002438A8"/>
    <w:rPr>
      <w:b/>
    </w:rPr>
  </w:style>
  <w:style w:type="paragraph" w:customStyle="1" w:styleId="Voetnoot">
    <w:name w:val="Voetnoot"/>
    <w:basedOn w:val="Voetnoottekst"/>
    <w:next w:val="Standaard"/>
    <w:uiPriority w:val="10"/>
    <w:semiHidden/>
    <w:rsid w:val="000536CD"/>
  </w:style>
  <w:style w:type="paragraph" w:customStyle="1" w:styleId="Opsomming2eniveauinspring">
    <w:name w:val="Opsomming 2e niveau + inspring"/>
    <w:basedOn w:val="Opsomming2eniveau"/>
    <w:uiPriority w:val="8"/>
    <w:rsid w:val="000536CD"/>
    <w:pPr>
      <w:ind w:left="1463" w:hanging="357"/>
    </w:pPr>
  </w:style>
  <w:style w:type="paragraph" w:customStyle="1" w:styleId="Eindnoot">
    <w:name w:val="Eindnoot"/>
    <w:basedOn w:val="Eindnoottekst"/>
    <w:next w:val="Standaard"/>
    <w:uiPriority w:val="11"/>
    <w:semiHidden/>
    <w:rsid w:val="000536CD"/>
  </w:style>
  <w:style w:type="paragraph" w:styleId="Voettekst">
    <w:name w:val="footer"/>
    <w:basedOn w:val="Standaard"/>
    <w:link w:val="VoettekstChar"/>
    <w:uiPriority w:val="99"/>
    <w:unhideWhenUsed/>
    <w:rsid w:val="000536CD"/>
    <w:pPr>
      <w:tabs>
        <w:tab w:val="center" w:pos="4513"/>
        <w:tab w:val="right" w:pos="9026"/>
      </w:tabs>
      <w:spacing w:line="240" w:lineRule="auto"/>
      <w:jc w:val="right"/>
    </w:pPr>
    <w:rPr>
      <w:sz w:val="15"/>
    </w:rPr>
  </w:style>
  <w:style w:type="character" w:customStyle="1" w:styleId="VoettekstChar">
    <w:name w:val="Voettekst Char"/>
    <w:link w:val="Voettekst"/>
    <w:uiPriority w:val="99"/>
    <w:rsid w:val="000536CD"/>
    <w:rPr>
      <w:sz w:val="15"/>
    </w:rPr>
  </w:style>
  <w:style w:type="paragraph" w:styleId="Lijstalinea">
    <w:name w:val="List Paragraph"/>
    <w:basedOn w:val="Standaard"/>
    <w:uiPriority w:val="34"/>
    <w:qFormat/>
    <w:rsid w:val="000536CD"/>
    <w:pPr>
      <w:ind w:left="720"/>
      <w:contextualSpacing/>
    </w:pPr>
  </w:style>
  <w:style w:type="character" w:styleId="Hyperlink">
    <w:name w:val="Hyperlink"/>
    <w:uiPriority w:val="99"/>
    <w:rsid w:val="000536CD"/>
    <w:rPr>
      <w:color w:val="000000"/>
      <w:u w:val="single"/>
    </w:rPr>
  </w:style>
  <w:style w:type="paragraph" w:styleId="Inhopg4">
    <w:name w:val="toc 4"/>
    <w:basedOn w:val="Standaard"/>
    <w:next w:val="Standaard"/>
    <w:link w:val="Inhopg4Char"/>
    <w:autoRedefine/>
    <w:uiPriority w:val="39"/>
    <w:semiHidden/>
    <w:rsid w:val="000536CD"/>
    <w:pPr>
      <w:tabs>
        <w:tab w:val="right" w:leader="dot" w:pos="9027"/>
      </w:tabs>
      <w:spacing w:after="100"/>
    </w:pPr>
  </w:style>
  <w:style w:type="paragraph" w:styleId="Inhopg5">
    <w:name w:val="toc 5"/>
    <w:basedOn w:val="Standaard"/>
    <w:next w:val="Standaard"/>
    <w:autoRedefine/>
    <w:uiPriority w:val="39"/>
    <w:semiHidden/>
    <w:rsid w:val="000536CD"/>
    <w:pPr>
      <w:tabs>
        <w:tab w:val="left" w:pos="1418"/>
        <w:tab w:val="right" w:leader="dot" w:pos="9027"/>
      </w:tabs>
      <w:spacing w:after="100"/>
      <w:ind w:left="1418" w:hanging="1418"/>
    </w:pPr>
  </w:style>
  <w:style w:type="paragraph" w:styleId="Inhopg6">
    <w:name w:val="toc 6"/>
    <w:basedOn w:val="Standaard"/>
    <w:next w:val="Standaard"/>
    <w:autoRedefine/>
    <w:uiPriority w:val="39"/>
    <w:semiHidden/>
    <w:rsid w:val="000536CD"/>
    <w:pPr>
      <w:tabs>
        <w:tab w:val="left" w:pos="1418"/>
        <w:tab w:val="right" w:leader="dot" w:pos="9027"/>
      </w:tabs>
      <w:spacing w:after="100"/>
      <w:ind w:left="1418" w:hanging="1418"/>
    </w:pPr>
  </w:style>
  <w:style w:type="numbering" w:customStyle="1" w:styleId="LijstopsommingstekensCED-Groep">
    <w:name w:val="Lijst opsommings tekens CED-Groep"/>
    <w:uiPriority w:val="99"/>
    <w:rsid w:val="000536CD"/>
    <w:pPr>
      <w:numPr>
        <w:numId w:val="6"/>
      </w:numPr>
    </w:pPr>
  </w:style>
  <w:style w:type="paragraph" w:styleId="Lijst">
    <w:name w:val="List"/>
    <w:basedOn w:val="Standaard"/>
    <w:uiPriority w:val="99"/>
    <w:semiHidden/>
    <w:unhideWhenUsed/>
    <w:rsid w:val="000536CD"/>
    <w:pPr>
      <w:ind w:left="284" w:hanging="284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0536CD"/>
    <w:pPr>
      <w:spacing w:line="240" w:lineRule="auto"/>
    </w:pPr>
    <w:rPr>
      <w:sz w:val="14"/>
    </w:rPr>
  </w:style>
  <w:style w:type="character" w:customStyle="1" w:styleId="EindnoottekstChar">
    <w:name w:val="Eindnoottekst Char"/>
    <w:link w:val="Eindnoottekst"/>
    <w:uiPriority w:val="99"/>
    <w:semiHidden/>
    <w:rsid w:val="000536CD"/>
    <w:rPr>
      <w:sz w:val="14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536CD"/>
    <w:pPr>
      <w:spacing w:line="240" w:lineRule="auto"/>
    </w:pPr>
    <w:rPr>
      <w:sz w:val="14"/>
    </w:rPr>
  </w:style>
  <w:style w:type="character" w:customStyle="1" w:styleId="VoetnoottekstChar">
    <w:name w:val="Voetnoottekst Char"/>
    <w:link w:val="Voetnoottekst"/>
    <w:uiPriority w:val="99"/>
    <w:semiHidden/>
    <w:rsid w:val="000536CD"/>
    <w:rPr>
      <w:sz w:val="14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E2493"/>
    <w:rPr>
      <w:caps/>
      <w:color w:val="2F5496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E2493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E2493"/>
    <w:rPr>
      <w:i/>
      <w:iCs/>
      <w:caps/>
      <w:spacing w:val="10"/>
      <w:sz w:val="18"/>
      <w:szCs w:val="18"/>
    </w:rPr>
  </w:style>
  <w:style w:type="paragraph" w:customStyle="1" w:styleId="Kop1Nummer">
    <w:name w:val="Kop 1 Nummer"/>
    <w:basedOn w:val="Standaard"/>
    <w:next w:val="Standaard"/>
    <w:link w:val="Kop1NummerChar"/>
    <w:autoRedefine/>
    <w:uiPriority w:val="3"/>
    <w:rsid w:val="000536CD"/>
    <w:pPr>
      <w:numPr>
        <w:numId w:val="7"/>
      </w:numPr>
      <w:outlineLvl w:val="0"/>
    </w:pPr>
    <w:rPr>
      <w:b/>
    </w:rPr>
  </w:style>
  <w:style w:type="paragraph" w:customStyle="1" w:styleId="Kop2Nummer">
    <w:name w:val="Kop 2 Nummer"/>
    <w:basedOn w:val="Standaard"/>
    <w:next w:val="Standaard"/>
    <w:link w:val="Kop2NummerChar"/>
    <w:autoRedefine/>
    <w:uiPriority w:val="3"/>
    <w:rsid w:val="000536CD"/>
    <w:pPr>
      <w:numPr>
        <w:ilvl w:val="1"/>
        <w:numId w:val="7"/>
      </w:numPr>
      <w:outlineLvl w:val="1"/>
    </w:pPr>
    <w:rPr>
      <w:b/>
      <w:i/>
    </w:rPr>
  </w:style>
  <w:style w:type="character" w:customStyle="1" w:styleId="Kop1NummerChar">
    <w:name w:val="Kop 1 Nummer Char"/>
    <w:link w:val="Kop1Nummer"/>
    <w:uiPriority w:val="3"/>
    <w:rsid w:val="000536CD"/>
    <w:rPr>
      <w:b/>
      <w:sz w:val="20"/>
    </w:rPr>
  </w:style>
  <w:style w:type="paragraph" w:customStyle="1" w:styleId="Kop3Nummer">
    <w:name w:val="Kop 3 Nummer"/>
    <w:basedOn w:val="Standaard"/>
    <w:next w:val="Standaard"/>
    <w:link w:val="Kop3NummerChar"/>
    <w:autoRedefine/>
    <w:uiPriority w:val="3"/>
    <w:rsid w:val="000536CD"/>
    <w:pPr>
      <w:numPr>
        <w:ilvl w:val="2"/>
        <w:numId w:val="7"/>
      </w:numPr>
      <w:outlineLvl w:val="2"/>
    </w:pPr>
    <w:rPr>
      <w:i/>
    </w:rPr>
  </w:style>
  <w:style w:type="character" w:customStyle="1" w:styleId="Kop2NummerChar">
    <w:name w:val="Kop 2 Nummer Char"/>
    <w:link w:val="Kop2Nummer"/>
    <w:uiPriority w:val="3"/>
    <w:rsid w:val="000536CD"/>
    <w:rPr>
      <w:b/>
      <w:i/>
      <w:sz w:val="20"/>
    </w:rPr>
  </w:style>
  <w:style w:type="paragraph" w:customStyle="1" w:styleId="Kop4Nummer">
    <w:name w:val="Kop 4 Nummer"/>
    <w:basedOn w:val="Standaard"/>
    <w:next w:val="Standaard"/>
    <w:link w:val="Kop4NummerChar"/>
    <w:autoRedefine/>
    <w:uiPriority w:val="3"/>
    <w:rsid w:val="000536CD"/>
    <w:pPr>
      <w:numPr>
        <w:ilvl w:val="3"/>
        <w:numId w:val="7"/>
      </w:numPr>
    </w:pPr>
  </w:style>
  <w:style w:type="character" w:customStyle="1" w:styleId="Kop3NummerChar">
    <w:name w:val="Kop 3 Nummer Char"/>
    <w:link w:val="Kop3Nummer"/>
    <w:uiPriority w:val="3"/>
    <w:rsid w:val="000536CD"/>
    <w:rPr>
      <w:i/>
      <w:sz w:val="20"/>
    </w:rPr>
  </w:style>
  <w:style w:type="character" w:customStyle="1" w:styleId="Kop4NummerChar">
    <w:name w:val="Kop 4 Nummer Char"/>
    <w:link w:val="Kop4Nummer"/>
    <w:uiPriority w:val="3"/>
    <w:rsid w:val="000536CD"/>
    <w:rPr>
      <w:sz w:val="20"/>
    </w:rPr>
  </w:style>
  <w:style w:type="numbering" w:customStyle="1" w:styleId="OpsommingnummerenletterCED-Groep">
    <w:name w:val="Opsomming nummer en letter CED-Groep"/>
    <w:uiPriority w:val="99"/>
    <w:rsid w:val="000536CD"/>
    <w:pPr>
      <w:numPr>
        <w:numId w:val="8"/>
      </w:numPr>
    </w:pPr>
  </w:style>
  <w:style w:type="numbering" w:customStyle="1" w:styleId="LijststijlnummerCED-Groep">
    <w:name w:val="Lijststijl nummer CED-Groep"/>
    <w:uiPriority w:val="99"/>
    <w:rsid w:val="000536CD"/>
    <w:pPr>
      <w:numPr>
        <w:numId w:val="9"/>
      </w:numPr>
    </w:pPr>
  </w:style>
  <w:style w:type="paragraph" w:customStyle="1" w:styleId="Inhoud1Kopnr">
    <w:name w:val="Inhoud 1 Kop nr."/>
    <w:basedOn w:val="Standaard"/>
    <w:next w:val="Standaard"/>
    <w:autoRedefine/>
    <w:uiPriority w:val="9"/>
    <w:rsid w:val="000536CD"/>
    <w:pPr>
      <w:tabs>
        <w:tab w:val="left" w:pos="851"/>
        <w:tab w:val="right" w:leader="dot" w:pos="9027"/>
      </w:tabs>
      <w:ind w:left="357" w:hanging="357"/>
    </w:pPr>
    <w:rPr>
      <w:b/>
    </w:rPr>
  </w:style>
  <w:style w:type="paragraph" w:customStyle="1" w:styleId="Inhoud2Kopnr">
    <w:name w:val="Inhoud 2 Kop nr."/>
    <w:basedOn w:val="Standaard"/>
    <w:next w:val="Standaard"/>
    <w:autoRedefine/>
    <w:uiPriority w:val="9"/>
    <w:rsid w:val="000536CD"/>
    <w:pPr>
      <w:tabs>
        <w:tab w:val="left" w:pos="851"/>
        <w:tab w:val="right" w:leader="dot" w:pos="9027"/>
      </w:tabs>
      <w:ind w:left="578" w:hanging="578"/>
    </w:pPr>
  </w:style>
  <w:style w:type="paragraph" w:customStyle="1" w:styleId="Inhoud3Kopnr">
    <w:name w:val="Inhoud 3 Kop nr."/>
    <w:basedOn w:val="Standaard"/>
    <w:next w:val="Standaard"/>
    <w:autoRedefine/>
    <w:uiPriority w:val="9"/>
    <w:rsid w:val="000536CD"/>
    <w:pPr>
      <w:tabs>
        <w:tab w:val="left" w:pos="851"/>
        <w:tab w:val="right" w:leader="dot" w:pos="9027"/>
      </w:tabs>
      <w:ind w:left="720" w:hanging="720"/>
    </w:pPr>
  </w:style>
  <w:style w:type="paragraph" w:customStyle="1" w:styleId="Inhoud4Kopnr">
    <w:name w:val="Inhoud 4 Kop nr."/>
    <w:basedOn w:val="Standaard"/>
    <w:next w:val="Standaard"/>
    <w:autoRedefine/>
    <w:uiPriority w:val="9"/>
    <w:rsid w:val="000536CD"/>
    <w:pPr>
      <w:tabs>
        <w:tab w:val="left" w:pos="851"/>
        <w:tab w:val="right" w:leader="dot" w:pos="9027"/>
      </w:tabs>
      <w:ind w:left="862" w:hanging="862"/>
    </w:pPr>
  </w:style>
  <w:style w:type="character" w:customStyle="1" w:styleId="Inhopg4Char">
    <w:name w:val="Inhopg 4 Char"/>
    <w:link w:val="Inhopg4"/>
    <w:uiPriority w:val="39"/>
    <w:semiHidden/>
    <w:rsid w:val="000536CD"/>
    <w:rPr>
      <w:sz w:val="20"/>
    </w:rPr>
  </w:style>
  <w:style w:type="paragraph" w:customStyle="1" w:styleId="Voettekstmettekstennummer">
    <w:name w:val="Voettekst met tekst en nummer"/>
    <w:basedOn w:val="Standaard"/>
    <w:next w:val="Standaard"/>
    <w:uiPriority w:val="99"/>
    <w:semiHidden/>
    <w:unhideWhenUsed/>
    <w:rsid w:val="000536CD"/>
    <w:pPr>
      <w:tabs>
        <w:tab w:val="left" w:pos="9072"/>
      </w:tabs>
    </w:pPr>
    <w:rPr>
      <w:sz w:val="15"/>
    </w:rPr>
  </w:style>
  <w:style w:type="paragraph" w:customStyle="1" w:styleId="Voettekstliggend">
    <w:name w:val="Voettekst liggend"/>
    <w:basedOn w:val="Standaard"/>
    <w:link w:val="VoettekstliggendChar"/>
    <w:uiPriority w:val="99"/>
    <w:semiHidden/>
    <w:unhideWhenUsed/>
    <w:rsid w:val="000536CD"/>
    <w:pPr>
      <w:tabs>
        <w:tab w:val="right" w:pos="13608"/>
      </w:tabs>
    </w:pPr>
    <w:rPr>
      <w:sz w:val="15"/>
    </w:rPr>
  </w:style>
  <w:style w:type="character" w:customStyle="1" w:styleId="VoettekstliggendChar">
    <w:name w:val="Voettekst liggend Char"/>
    <w:link w:val="Voettekstliggend"/>
    <w:uiPriority w:val="99"/>
    <w:semiHidden/>
    <w:rsid w:val="000536CD"/>
    <w:rPr>
      <w:sz w:val="15"/>
    </w:rPr>
  </w:style>
  <w:style w:type="numbering" w:customStyle="1" w:styleId="OpsommingABCNieuwsbegrip">
    <w:name w:val="Opsomming A.B.C. Nieuwsbegrip"/>
    <w:uiPriority w:val="99"/>
    <w:rsid w:val="000536CD"/>
    <w:pPr>
      <w:numPr>
        <w:numId w:val="10"/>
      </w:numPr>
    </w:pPr>
  </w:style>
  <w:style w:type="paragraph" w:customStyle="1" w:styleId="TitelBC">
    <w:name w:val="Titel BC"/>
    <w:basedOn w:val="Standaard"/>
    <w:next w:val="Standaard"/>
    <w:link w:val="TitelBCChar"/>
    <w:autoRedefine/>
    <w:uiPriority w:val="4"/>
    <w:qFormat/>
    <w:rsid w:val="002E2493"/>
    <w:rPr>
      <w:b/>
      <w:noProof/>
      <w:sz w:val="26"/>
    </w:rPr>
  </w:style>
  <w:style w:type="character" w:customStyle="1" w:styleId="TitelBCChar">
    <w:name w:val="Titel BC Char"/>
    <w:link w:val="TitelBC"/>
    <w:uiPriority w:val="4"/>
    <w:rsid w:val="002E2493"/>
    <w:rPr>
      <w:b/>
      <w:noProof/>
      <w:sz w:val="26"/>
      <w:szCs w:val="26"/>
      <w:lang w:eastAsia="en-US"/>
    </w:rPr>
  </w:style>
  <w:style w:type="character" w:styleId="Regelnummer">
    <w:name w:val="line number"/>
    <w:uiPriority w:val="99"/>
    <w:semiHidden/>
    <w:unhideWhenUsed/>
    <w:rsid w:val="00FF448B"/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CB638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30A40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C5EE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C5EE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C5EE6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C5EE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C5EE6"/>
    <w:rPr>
      <w:b/>
      <w:bCs/>
      <w:lang w:eastAsia="en-US"/>
    </w:rPr>
  </w:style>
  <w:style w:type="paragraph" w:styleId="Revisie">
    <w:name w:val="Revision"/>
    <w:hidden/>
    <w:uiPriority w:val="99"/>
    <w:semiHidden/>
    <w:rsid w:val="00A77CD0"/>
    <w:rPr>
      <w:szCs w:val="26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B2B37"/>
    <w:rPr>
      <w:color w:val="605E5C"/>
      <w:shd w:val="clear" w:color="auto" w:fill="E1DFDD"/>
    </w:rPr>
  </w:style>
  <w:style w:type="character" w:styleId="Nadruk">
    <w:name w:val="Emphasis"/>
    <w:uiPriority w:val="20"/>
    <w:qFormat/>
    <w:locked/>
    <w:rsid w:val="002E2493"/>
    <w:rPr>
      <w:caps/>
      <w:color w:val="1F3763" w:themeColor="accent1" w:themeShade="7F"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E2493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locked/>
    <w:rsid w:val="002E2493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E2493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locked/>
    <w:rsid w:val="002E249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E2493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locked/>
    <w:rsid w:val="002E2493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locked/>
    <w:rsid w:val="002E2493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2E2493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locked/>
    <w:rsid w:val="002E2493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E2493"/>
    <w:rPr>
      <w:color w:val="4472C4" w:themeColor="accent1"/>
      <w:sz w:val="24"/>
      <w:szCs w:val="24"/>
    </w:rPr>
  </w:style>
  <w:style w:type="character" w:styleId="Subtielebenadrukking">
    <w:name w:val="Subtle Emphasis"/>
    <w:uiPriority w:val="19"/>
    <w:qFormat/>
    <w:locked/>
    <w:rsid w:val="002E2493"/>
    <w:rPr>
      <w:i/>
      <w:iCs/>
      <w:color w:val="1F3763" w:themeColor="accent1" w:themeShade="7F"/>
    </w:rPr>
  </w:style>
  <w:style w:type="character" w:styleId="Intensievebenadrukking">
    <w:name w:val="Intense Emphasis"/>
    <w:uiPriority w:val="21"/>
    <w:qFormat/>
    <w:locked/>
    <w:rsid w:val="002E2493"/>
    <w:rPr>
      <w:b/>
      <w:bCs/>
      <w:caps/>
      <w:color w:val="1F3763" w:themeColor="accent1" w:themeShade="7F"/>
      <w:spacing w:val="10"/>
    </w:rPr>
  </w:style>
  <w:style w:type="character" w:styleId="Subtieleverwijzing">
    <w:name w:val="Subtle Reference"/>
    <w:uiPriority w:val="31"/>
    <w:qFormat/>
    <w:locked/>
    <w:rsid w:val="002E2493"/>
    <w:rPr>
      <w:b/>
      <w:bCs/>
      <w:color w:val="4472C4" w:themeColor="accent1"/>
    </w:rPr>
  </w:style>
  <w:style w:type="character" w:styleId="Intensieveverwijzing">
    <w:name w:val="Intense Reference"/>
    <w:uiPriority w:val="32"/>
    <w:qFormat/>
    <w:locked/>
    <w:rsid w:val="002E2493"/>
    <w:rPr>
      <w:b/>
      <w:bCs/>
      <w:i/>
      <w:iCs/>
      <w:caps/>
      <w:color w:val="4472C4" w:themeColor="accent1"/>
    </w:rPr>
  </w:style>
  <w:style w:type="character" w:styleId="Titelvanboek">
    <w:name w:val="Book Title"/>
    <w:uiPriority w:val="33"/>
    <w:qFormat/>
    <w:locked/>
    <w:rsid w:val="002E2493"/>
    <w:rPr>
      <w:b/>
      <w:bCs/>
      <w:i/>
      <w:iCs/>
      <w:spacing w:val="0"/>
    </w:rPr>
  </w:style>
  <w:style w:type="paragraph" w:styleId="Normaalweb">
    <w:name w:val="Normal (Web)"/>
    <w:basedOn w:val="Standaard"/>
    <w:uiPriority w:val="99"/>
    <w:unhideWhenUsed/>
    <w:rsid w:val="00FD2168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vj6y0g">
    <w:name w:val="text_3v_j6y0g"/>
    <w:basedOn w:val="Standaard"/>
    <w:rsid w:val="0063308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textparagraph">
    <w:name w:val="article__text__paragraph"/>
    <w:basedOn w:val="Standaard"/>
    <w:rsid w:val="00344A1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textboxparagraph">
    <w:name w:val="article__textbox__paragraph"/>
    <w:basedOn w:val="Standaard"/>
    <w:rsid w:val="00344A1C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7903">
          <w:marLeft w:val="0"/>
          <w:marRight w:val="0"/>
          <w:marTop w:val="0"/>
          <w:marBottom w:val="240"/>
          <w:divBdr>
            <w:top w:val="single" w:sz="6" w:space="24" w:color="C9D5DD"/>
            <w:left w:val="single" w:sz="6" w:space="24" w:color="C9D5DD"/>
            <w:bottom w:val="single" w:sz="6" w:space="24" w:color="C9D5DD"/>
            <w:right w:val="single" w:sz="6" w:space="24" w:color="C9D5DD"/>
          </w:divBdr>
        </w:div>
        <w:div w:id="6185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71996">
          <w:marLeft w:val="0"/>
          <w:marRight w:val="0"/>
          <w:marTop w:val="0"/>
          <w:marBottom w:val="240"/>
          <w:divBdr>
            <w:top w:val="single" w:sz="6" w:space="24" w:color="C9D5DD"/>
            <w:left w:val="single" w:sz="6" w:space="24" w:color="C9D5DD"/>
            <w:bottom w:val="single" w:sz="6" w:space="24" w:color="C9D5DD"/>
            <w:right w:val="single" w:sz="6" w:space="24" w:color="C9D5DD"/>
          </w:divBdr>
        </w:div>
        <w:div w:id="16460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3450">
          <w:marLeft w:val="0"/>
          <w:marRight w:val="0"/>
          <w:marTop w:val="0"/>
          <w:marBottom w:val="240"/>
          <w:divBdr>
            <w:top w:val="single" w:sz="6" w:space="24" w:color="C9D5DD"/>
            <w:left w:val="single" w:sz="6" w:space="24" w:color="C9D5DD"/>
            <w:bottom w:val="single" w:sz="6" w:space="24" w:color="C9D5DD"/>
            <w:right w:val="single" w:sz="6" w:space="24" w:color="C9D5DD"/>
          </w:divBdr>
        </w:div>
        <w:div w:id="2004776659">
          <w:marLeft w:val="0"/>
          <w:marRight w:val="0"/>
          <w:marTop w:val="0"/>
          <w:marBottom w:val="240"/>
          <w:divBdr>
            <w:top w:val="single" w:sz="6" w:space="24" w:color="C9D5DD"/>
            <w:left w:val="single" w:sz="6" w:space="24" w:color="C9D5DD"/>
            <w:bottom w:val="single" w:sz="6" w:space="24" w:color="C9D5DD"/>
            <w:right w:val="single" w:sz="6" w:space="24" w:color="C9D5DD"/>
          </w:divBdr>
        </w:div>
      </w:divsChild>
    </w:div>
    <w:div w:id="2084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mplates\Groep\Nieuwsbegrip\TekstC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DF28AA5AD9E8499284394957419302" ma:contentTypeVersion="20" ma:contentTypeDescription="Een nieuw document maken." ma:contentTypeScope="" ma:versionID="c6e57c357f831906932eb159e5cb5b1b">
  <xsd:schema xmlns:xsd="http://www.w3.org/2001/XMLSchema" xmlns:xs="http://www.w3.org/2001/XMLSchema" xmlns:p="http://schemas.microsoft.com/office/2006/metadata/properties" xmlns:ns2="9bdcb7bc-f87b-4fbc-8ea2-96404fdacdce" xmlns:ns3="1b8db55c-a2f4-401f-aa92-c43fa673a026" targetNamespace="http://schemas.microsoft.com/office/2006/metadata/properties" ma:root="true" ma:fieldsID="b1519531ffe6e91b3116a15dc1d204d7" ns2:_="" ns3:_="">
    <xsd:import namespace="9bdcb7bc-f87b-4fbc-8ea2-96404fdacdce"/>
    <xsd:import namespace="1b8db55c-a2f4-401f-aa92-c43fa673a0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Jaargang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cb7bc-f87b-4fbc-8ea2-96404fdacd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Jaargang" ma:index="18" nillable="true" ma:displayName="Jaargang" ma:default="2019-2020" ma:description="Nieuwsbegripjaar" ma:format="Dropdown" ma:internalName="Jaargang">
      <xsd:simpleType>
        <xsd:restriction base="dms:Choice">
          <xsd:enumeration value="2019-2020"/>
          <xsd:enumeration value="2018-2019"/>
          <xsd:enumeration value="2017-2018"/>
          <xsd:enumeration value="2016-2017"/>
          <xsd:enumeration value="2015-2016"/>
          <xsd:enumeration value="2014-2015"/>
          <xsd:enumeration value="2013-2014"/>
          <xsd:enumeration value="2012-2013"/>
          <xsd:enumeration value="2011-2012"/>
          <xsd:enumeration value="2010-2011"/>
          <xsd:enumeration value="2009-2010"/>
          <xsd:enumeration value="2008-2009"/>
          <xsd:enumeration value="2007-1008"/>
          <xsd:enumeration value="2006-2007"/>
          <xsd:enumeration value="2005-2006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446a1148-9548-4489-b6e2-22a9ea950b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db55c-a2f4-401f-aa92-c43fa673a02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6f38cd-b615-4c84-b738-4466b00c9e5f}" ma:internalName="TaxCatchAll" ma:showField="CatchAllData" ma:web="1b8db55c-a2f4-401f-aa92-c43fa673a0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argang xmlns="9bdcb7bc-f87b-4fbc-8ea2-96404fdacdce">2019-2020</Jaargang>
    <TaxCatchAll xmlns="1b8db55c-a2f4-401f-aa92-c43fa673a026" xsi:nil="true"/>
    <lcf76f155ced4ddcb4097134ff3c332f xmlns="9bdcb7bc-f87b-4fbc-8ea2-96404fdacdce">
      <Terms xmlns="http://schemas.microsoft.com/office/infopath/2007/PartnerControls"/>
    </lcf76f155ced4ddcb4097134ff3c332f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3A90B0-20C7-4963-9A41-2F91DD108A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58B895-EB3D-4726-A690-A3DD677444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cb7bc-f87b-4fbc-8ea2-96404fdacdce"/>
    <ds:schemaRef ds:uri="1b8db55c-a2f4-401f-aa92-c43fa673a0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EDA7F9-7556-4EF7-A9D9-E6E5B3593E10}">
  <ds:schemaRefs>
    <ds:schemaRef ds:uri="http://schemas.microsoft.com/office/2006/metadata/properties"/>
    <ds:schemaRef ds:uri="http://schemas.microsoft.com/office/infopath/2007/PartnerControls"/>
    <ds:schemaRef ds:uri="9bdcb7bc-f87b-4fbc-8ea2-96404fdacdce"/>
    <ds:schemaRef ds:uri="1b8db55c-a2f4-401f-aa92-c43fa673a026"/>
  </ds:schemaRefs>
</ds:datastoreItem>
</file>

<file path=customXml/itemProps4.xml><?xml version="1.0" encoding="utf-8"?>
<ds:datastoreItem xmlns:ds="http://schemas.openxmlformats.org/officeDocument/2006/customXml" ds:itemID="{5CFD94EE-70AA-4C27-8305-19E9561483CA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FDACAEB-AFFC-4972-9F0E-029DB29339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L:\Templates\Groep\Nieuwsbegrip\TekstC.dotx</Template>
  <TotalTime>14</TotalTime>
  <Pages>2</Pages>
  <Words>533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Nieuwsbegrip CED-Groep</vt:lpstr>
    </vt:vector>
  </TitlesOfParts>
  <Company>CED Groep</Company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Nieuwsbegrip CED-Groep</dc:title>
  <dc:subject/>
  <dc:creator>Mignon van Hasselt</dc:creator>
  <cp:keywords>Tekst C</cp:keywords>
  <dc:description/>
  <cp:lastModifiedBy>Betty van Dam</cp:lastModifiedBy>
  <cp:revision>2</cp:revision>
  <cp:lastPrinted>2024-03-12T00:36:00Z</cp:lastPrinted>
  <dcterms:created xsi:type="dcterms:W3CDTF">2024-03-12T09:13:00Z</dcterms:created>
  <dcterms:modified xsi:type="dcterms:W3CDTF">2024-03-12T09:13:00Z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Mignon van Hasselt</vt:lpwstr>
  </property>
  <property fmtid="{D5CDD505-2E9C-101B-9397-08002B2CF9AE}" pid="3" name="Order">
    <vt:lpwstr>100.000000000000</vt:lpwstr>
  </property>
  <property fmtid="{D5CDD505-2E9C-101B-9397-08002B2CF9AE}" pid="4" name="display_urn:schemas-microsoft-com:office:office#Author">
    <vt:lpwstr>Mignon van Hasselt</vt:lpwstr>
  </property>
  <property fmtid="{D5CDD505-2E9C-101B-9397-08002B2CF9AE}" pid="5" name="ContentTypeId">
    <vt:lpwstr>0x01010095DF28AA5AD9E8499284394957419302</vt:lpwstr>
  </property>
  <property fmtid="{D5CDD505-2E9C-101B-9397-08002B2CF9AE}" pid="6" name="_DocHome">
    <vt:i4>-580085750</vt:i4>
  </property>
  <property fmtid="{D5CDD505-2E9C-101B-9397-08002B2CF9AE}" pid="7" name="MediaServiceImageTags">
    <vt:lpwstr/>
  </property>
</Properties>
</file>