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A9E94" w14:textId="53E2D384" w:rsidR="009E385E" w:rsidRPr="008F6DCB" w:rsidRDefault="00A44F32" w:rsidP="00DA63C4">
      <w:pPr>
        <w:widowControl w:val="0"/>
        <w:suppressLineNumbers/>
        <w:spacing w:before="0" w:after="0" w:line="300" w:lineRule="atLeast"/>
        <w:rPr>
          <w:rFonts w:asciiTheme="majorHAnsi" w:eastAsiaTheme="majorEastAsia" w:hAnsiTheme="majorHAnsi" w:cstheme="majorBidi"/>
          <w:b/>
          <w:bCs/>
          <w:caps/>
          <w:color w:val="4472C4" w:themeColor="accent1"/>
          <w:spacing w:val="10"/>
          <w:sz w:val="36"/>
          <w:szCs w:val="36"/>
        </w:rPr>
      </w:pPr>
      <w:r w:rsidRPr="008F6DCB"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4352E46" wp14:editId="13B4FA2B">
                <wp:simplePos x="0" y="0"/>
                <wp:positionH relativeFrom="column">
                  <wp:posOffset>4165600</wp:posOffset>
                </wp:positionH>
                <wp:positionV relativeFrom="paragraph">
                  <wp:posOffset>3519170</wp:posOffset>
                </wp:positionV>
                <wp:extent cx="1676400" cy="488950"/>
                <wp:effectExtent l="0" t="0" r="0" b="6350"/>
                <wp:wrapNone/>
                <wp:docPr id="658165327" name="Text Box 658165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0B2614" w14:textId="7E95F7C6" w:rsidR="00B53B5B" w:rsidRPr="00A44F32" w:rsidRDefault="00B53B5B">
                            <w:pPr>
                              <w:rPr>
                                <w:b/>
                                <w:bCs/>
                                <w:lang w:val="es-ES"/>
                              </w:rPr>
                            </w:pPr>
                            <w:r w:rsidRPr="00A44F32">
                              <w:rPr>
                                <w:b/>
                                <w:bCs/>
                                <w:lang w:val="es-ES"/>
                              </w:rPr>
                              <w:t xml:space="preserve">Foto: </w:t>
                            </w:r>
                            <w:r w:rsidRPr="00A44F32">
                              <w:rPr>
                                <w:rFonts w:cstheme="minorHAnsi"/>
                                <w:b/>
                                <w:bCs/>
                                <w:lang w:val="es-ES"/>
                              </w:rPr>
                              <w:t>©</w:t>
                            </w:r>
                            <w:r w:rsidRPr="00A44F32">
                              <w:rPr>
                                <w:b/>
                                <w:bCs/>
                                <w:lang w:val="es-ES"/>
                              </w:rPr>
                              <w:t xml:space="preserve"> ANP </w:t>
                            </w:r>
                            <w:r w:rsidR="00C556C1" w:rsidRPr="00A44F32">
                              <w:rPr>
                                <w:b/>
                                <w:bCs/>
                                <w:lang w:val="es-ES"/>
                              </w:rPr>
                              <w:t>(</w:t>
                            </w:r>
                            <w:proofErr w:type="spellStart"/>
                            <w:r w:rsidR="00A44F32" w:rsidRPr="00A44F32">
                              <w:rPr>
                                <w:b/>
                                <w:bCs/>
                                <w:lang w:val="es-ES"/>
                              </w:rPr>
                              <w:t>Flip</w:t>
                            </w:r>
                            <w:proofErr w:type="spellEnd"/>
                            <w:r w:rsidR="00A44F32" w:rsidRPr="00A44F32">
                              <w:rPr>
                                <w:b/>
                                <w:bCs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="00A44F32" w:rsidRPr="00A44F32">
                              <w:rPr>
                                <w:b/>
                                <w:bCs/>
                                <w:lang w:val="es-ES"/>
                              </w:rPr>
                              <w:t>Franssen</w:t>
                            </w:r>
                            <w:proofErr w:type="spellEnd"/>
                            <w:r w:rsidR="00C556C1" w:rsidRPr="00A44F32">
                              <w:rPr>
                                <w:b/>
                                <w:bCs/>
                                <w:lang w:val="es-E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4352E46" id="_x0000_t202" coordsize="21600,21600" o:spt="202" path="m,l,21600r21600,l21600,xe">
                <v:stroke joinstyle="miter"/>
                <v:path gradientshapeok="t" o:connecttype="rect"/>
              </v:shapetype>
              <v:shape id="Text Box 658165327" o:spid="_x0000_s1026" type="#_x0000_t202" style="position:absolute;margin-left:328pt;margin-top:277.1pt;width:132pt;height:38.5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" filled="f" stroked="f" strokeweight=".5pt">
                <v:textbox>
                  <w:txbxContent>
                    <w:p w14:paraId="690B2614" w14:textId="7E95F7C6" w:rsidR="00B53B5B" w:rsidRPr="00A44F32" w:rsidRDefault="00B53B5B">
                      <w:pPr>
                        <w:rPr>
                          <w:b/>
                          <w:bCs/>
                          <w:lang w:val="es-ES"/>
                        </w:rPr>
                      </w:pPr>
                      <w:r w:rsidRPr="00A44F32">
                        <w:rPr>
                          <w:b/>
                          <w:bCs/>
                          <w:lang w:val="es-ES"/>
                        </w:rPr>
                        <w:t xml:space="preserve">Foto: </w:t>
                      </w:r>
                      <w:r w:rsidRPr="00A44F32">
                        <w:rPr>
                          <w:rFonts w:cstheme="minorHAnsi"/>
                          <w:b/>
                          <w:bCs/>
                          <w:lang w:val="es-ES"/>
                        </w:rPr>
                        <w:t>©</w:t>
                      </w:r>
                      <w:r w:rsidRPr="00A44F32">
                        <w:rPr>
                          <w:b/>
                          <w:bCs/>
                          <w:lang w:val="es-ES"/>
                        </w:rPr>
                        <w:t xml:space="preserve"> ANP </w:t>
                      </w:r>
                      <w:r w:rsidR="00C556C1" w:rsidRPr="00A44F32">
                        <w:rPr>
                          <w:b/>
                          <w:bCs/>
                          <w:lang w:val="es-ES"/>
                        </w:rPr>
                        <w:t>(</w:t>
                      </w:r>
                      <w:proofErr w:type="spellStart"/>
                      <w:r w:rsidR="00A44F32" w:rsidRPr="00A44F32">
                        <w:rPr>
                          <w:b/>
                          <w:bCs/>
                          <w:lang w:val="es-ES"/>
                        </w:rPr>
                        <w:t>Flip</w:t>
                      </w:r>
                      <w:proofErr w:type="spellEnd"/>
                      <w:r w:rsidR="00A44F32" w:rsidRPr="00A44F32">
                        <w:rPr>
                          <w:b/>
                          <w:bCs/>
                          <w:lang w:val="es-ES"/>
                        </w:rPr>
                        <w:t xml:space="preserve"> </w:t>
                      </w:r>
                      <w:proofErr w:type="spellStart"/>
                      <w:r w:rsidR="00A44F32" w:rsidRPr="00A44F32">
                        <w:rPr>
                          <w:b/>
                          <w:bCs/>
                          <w:lang w:val="es-ES"/>
                        </w:rPr>
                        <w:t>Franssen</w:t>
                      </w:r>
                      <w:proofErr w:type="spellEnd"/>
                      <w:r w:rsidR="00C556C1" w:rsidRPr="00A44F32">
                        <w:rPr>
                          <w:b/>
                          <w:bCs/>
                          <w:lang w:val="es-E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730143" w:rsidRPr="008F6DCB">
        <w:rPr>
          <w:noProof/>
        </w:rPr>
        <w:drawing>
          <wp:inline distT="0" distB="0" distL="0" distR="0" wp14:anchorId="4159E547" wp14:editId="50ECC5EB">
            <wp:extent cx="5837555" cy="3893253"/>
            <wp:effectExtent l="0" t="0" r="0" b="0"/>
            <wp:docPr id="425694059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611" cy="390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2A96FF" w14:textId="3FD95BC0" w:rsidR="00251CB3" w:rsidRPr="008F6DCB" w:rsidRDefault="000E48F9" w:rsidP="00DA63C4">
      <w:pPr>
        <w:suppressLineNumbers/>
        <w:spacing w:before="0"/>
        <w:rPr>
          <w:rFonts w:asciiTheme="majorHAnsi" w:eastAsiaTheme="majorEastAsia" w:hAnsiTheme="majorHAnsi" w:cstheme="majorBidi"/>
          <w:b/>
          <w:bCs/>
          <w:caps/>
          <w:color w:val="4472C4" w:themeColor="accent1"/>
          <w:spacing w:val="10"/>
          <w:sz w:val="36"/>
          <w:szCs w:val="36"/>
        </w:rPr>
      </w:pPr>
      <w:r w:rsidRPr="008F6DCB">
        <w:rPr>
          <w:rFonts w:ascii="Arial" w:hAnsi="Arial" w:cs="Arial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0ACAC630" wp14:editId="1C0682DE">
                <wp:simplePos x="0" y="0"/>
                <wp:positionH relativeFrom="margin">
                  <wp:posOffset>4445</wp:posOffset>
                </wp:positionH>
                <wp:positionV relativeFrom="paragraph">
                  <wp:posOffset>6985</wp:posOffset>
                </wp:positionV>
                <wp:extent cx="5837555" cy="276225"/>
                <wp:effectExtent l="0" t="0" r="0" b="9525"/>
                <wp:wrapNone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7555" cy="276225"/>
                        </a:xfrm>
                        <a:prstGeom prst="rect">
                          <a:avLst/>
                        </a:prstGeom>
                        <a:solidFill>
                          <a:srgbClr val="BBDFDC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B5FD78" w14:textId="386C5292" w:rsidR="009E385E" w:rsidRPr="00251CB3" w:rsidRDefault="009E385E" w:rsidP="00251CB3">
                            <w:pPr>
                              <w:widowControl w:val="0"/>
                              <w:spacing w:before="0" w:after="0" w:line="300" w:lineRule="atLeast"/>
                              <w:jc w:val="center"/>
                            </w:pPr>
                            <w:r w:rsidRPr="00251CB3">
                              <w:t>Welkom aan de robot?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AC630" id="Tekstvak 2" o:spid="_x0000_s1027" type="#_x0000_t202" style="position:absolute;margin-left:.35pt;margin-top:.55pt;width:459.65pt;height:21.75pt;z-index:-25165823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" fillcolor="#bbdfdc" stroked="f" strokeweight=".5pt">
                <v:fill opacity="52428f"/>
                <v:path arrowok="t"/>
                <v:textbox inset="0,0,0,0">
                  <w:txbxContent>
                    <w:p w14:paraId="2AB5FD78" w14:textId="386C5292" w:rsidR="009E385E" w:rsidRPr="00251CB3" w:rsidRDefault="009E385E" w:rsidP="00251CB3">
                      <w:pPr>
                        <w:widowControl w:val="0"/>
                        <w:spacing w:before="0" w:after="0" w:line="300" w:lineRule="atLeast"/>
                        <w:jc w:val="center"/>
                      </w:pPr>
                      <w:r w:rsidRPr="00251CB3">
                        <w:t>Welkom aan de robot?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2DFED3" w14:textId="29E0DA7C" w:rsidR="000802A1" w:rsidRPr="008F6DCB" w:rsidRDefault="00716FE9" w:rsidP="00DA63C4">
      <w:pPr>
        <w:suppressLineNumbers/>
        <w:spacing w:before="0"/>
        <w:rPr>
          <w:b/>
          <w:bCs/>
          <w:noProof/>
        </w:rPr>
      </w:pPr>
      <w:r w:rsidRPr="008F6DCB">
        <w:rPr>
          <w:rFonts w:asciiTheme="majorHAnsi" w:eastAsiaTheme="majorEastAsia" w:hAnsiTheme="majorHAnsi" w:cstheme="majorBidi"/>
          <w:b/>
          <w:bCs/>
          <w:caps/>
          <w:color w:val="4472C4" w:themeColor="accent1"/>
          <w:spacing w:val="10"/>
          <w:sz w:val="36"/>
          <w:szCs w:val="36"/>
        </w:rPr>
        <w:t xml:space="preserve">Mensen klaar? </w:t>
      </w:r>
      <w:r w:rsidR="0068629A" w:rsidRPr="008F6DCB">
        <w:rPr>
          <w:rFonts w:asciiTheme="majorHAnsi" w:eastAsiaTheme="majorEastAsia" w:hAnsiTheme="majorHAnsi" w:cstheme="majorBidi"/>
          <w:b/>
          <w:bCs/>
          <w:caps/>
          <w:color w:val="4472C4" w:themeColor="accent1"/>
          <w:spacing w:val="10"/>
          <w:sz w:val="36"/>
          <w:szCs w:val="36"/>
        </w:rPr>
        <w:t>Programmeren maar</w:t>
      </w:r>
      <w:r w:rsidRPr="008F6DCB">
        <w:rPr>
          <w:rFonts w:asciiTheme="majorHAnsi" w:eastAsiaTheme="majorEastAsia" w:hAnsiTheme="majorHAnsi" w:cstheme="majorBidi"/>
          <w:b/>
          <w:bCs/>
          <w:caps/>
          <w:color w:val="4472C4" w:themeColor="accent1"/>
          <w:spacing w:val="10"/>
          <w:sz w:val="36"/>
          <w:szCs w:val="36"/>
        </w:rPr>
        <w:t>!</w:t>
      </w:r>
    </w:p>
    <w:p w14:paraId="53001E4A" w14:textId="1EFAA165" w:rsidR="008C78C6" w:rsidRPr="008F6DCB" w:rsidRDefault="0086332B" w:rsidP="00751CF7">
      <w:pPr>
        <w:widowControl w:val="0"/>
        <w:spacing w:before="0" w:after="0"/>
        <w:rPr>
          <w:b/>
          <w:bCs/>
          <w:noProof/>
        </w:rPr>
      </w:pPr>
      <w:r w:rsidRPr="008F6DCB">
        <w:rPr>
          <w:b/>
          <w:bCs/>
          <w:noProof/>
        </w:rPr>
        <w:t xml:space="preserve">Robots </w:t>
      </w:r>
      <w:r w:rsidR="00C10D70" w:rsidRPr="008F6DCB">
        <w:rPr>
          <w:b/>
          <w:bCs/>
          <w:noProof/>
        </w:rPr>
        <w:t>kennen we uit sc</w:t>
      </w:r>
      <w:r w:rsidR="00A44F32" w:rsidRPr="008F6DCB">
        <w:rPr>
          <w:b/>
          <w:bCs/>
          <w:noProof/>
        </w:rPr>
        <w:t>i</w:t>
      </w:r>
      <w:r w:rsidR="00C10D70" w:rsidRPr="008F6DCB">
        <w:rPr>
          <w:b/>
          <w:bCs/>
          <w:noProof/>
        </w:rPr>
        <w:t xml:space="preserve">ence-fictionverhalen, maar ze </w:t>
      </w:r>
      <w:r w:rsidRPr="008F6DCB">
        <w:rPr>
          <w:b/>
          <w:bCs/>
          <w:noProof/>
        </w:rPr>
        <w:t xml:space="preserve">bestaan </w:t>
      </w:r>
      <w:r w:rsidR="00C10D70" w:rsidRPr="008F6DCB">
        <w:rPr>
          <w:b/>
          <w:bCs/>
          <w:noProof/>
        </w:rPr>
        <w:t xml:space="preserve">ook in de echte wereld </w:t>
      </w:r>
      <w:r w:rsidRPr="008F6DCB">
        <w:rPr>
          <w:b/>
          <w:bCs/>
          <w:noProof/>
        </w:rPr>
        <w:t>inmiddels al tientallen jaren</w:t>
      </w:r>
      <w:r w:rsidR="00C10D70" w:rsidRPr="008F6DCB">
        <w:rPr>
          <w:b/>
          <w:bCs/>
          <w:noProof/>
        </w:rPr>
        <w:t xml:space="preserve">. Ze zijn er </w:t>
      </w:r>
      <w:r w:rsidRPr="008F6DCB">
        <w:rPr>
          <w:b/>
          <w:bCs/>
          <w:noProof/>
        </w:rPr>
        <w:t>in allerlei soorten en maten</w:t>
      </w:r>
      <w:r w:rsidR="00C10D70" w:rsidRPr="008F6DCB">
        <w:rPr>
          <w:b/>
          <w:bCs/>
          <w:noProof/>
        </w:rPr>
        <w:t xml:space="preserve"> en ze worden overal voor ingezet. Ze zijn zelfs zo ingeb</w:t>
      </w:r>
      <w:r w:rsidR="00A85096" w:rsidRPr="008F6DCB">
        <w:rPr>
          <w:b/>
          <w:bCs/>
          <w:noProof/>
        </w:rPr>
        <w:t>urgerd dat er</w:t>
      </w:r>
      <w:r w:rsidR="00C10D70" w:rsidRPr="008F6DCB">
        <w:rPr>
          <w:b/>
          <w:bCs/>
          <w:noProof/>
        </w:rPr>
        <w:t xml:space="preserve"> </w:t>
      </w:r>
      <w:r w:rsidR="00527760" w:rsidRPr="008F6DCB">
        <w:rPr>
          <w:b/>
          <w:bCs/>
          <w:noProof/>
        </w:rPr>
        <w:t xml:space="preserve">nu ook </w:t>
      </w:r>
      <w:r w:rsidR="00C10D70" w:rsidRPr="008F6DCB">
        <w:rPr>
          <w:b/>
          <w:bCs/>
          <w:noProof/>
        </w:rPr>
        <w:t>robotwed</w:t>
      </w:r>
      <w:r w:rsidR="00A85096" w:rsidRPr="008F6DCB">
        <w:rPr>
          <w:b/>
          <w:bCs/>
          <w:noProof/>
        </w:rPr>
        <w:t>strijden</w:t>
      </w:r>
      <w:r w:rsidR="00D7320A" w:rsidRPr="008F6DCB">
        <w:rPr>
          <w:b/>
          <w:bCs/>
          <w:noProof/>
        </w:rPr>
        <w:t xml:space="preserve"> uitgeschreven worden, waarin mensen</w:t>
      </w:r>
      <w:r w:rsidR="00794904" w:rsidRPr="008F6DCB">
        <w:rPr>
          <w:b/>
          <w:bCs/>
          <w:noProof/>
        </w:rPr>
        <w:t>,</w:t>
      </w:r>
      <w:r w:rsidR="00D7320A" w:rsidRPr="008F6DCB">
        <w:rPr>
          <w:b/>
          <w:bCs/>
          <w:noProof/>
        </w:rPr>
        <w:t xml:space="preserve"> </w:t>
      </w:r>
      <w:r w:rsidR="0041131A" w:rsidRPr="008F6DCB">
        <w:rPr>
          <w:b/>
          <w:bCs/>
          <w:noProof/>
        </w:rPr>
        <w:t>zowel jong als oud</w:t>
      </w:r>
      <w:r w:rsidR="00794904" w:rsidRPr="008F6DCB">
        <w:rPr>
          <w:b/>
          <w:bCs/>
          <w:noProof/>
        </w:rPr>
        <w:t>,</w:t>
      </w:r>
      <w:r w:rsidR="00D7320A" w:rsidRPr="008F6DCB">
        <w:rPr>
          <w:b/>
          <w:bCs/>
          <w:noProof/>
        </w:rPr>
        <w:t xml:space="preserve"> aan de slag kunnen met </w:t>
      </w:r>
      <w:r w:rsidR="00794904" w:rsidRPr="008F6DCB">
        <w:rPr>
          <w:b/>
          <w:bCs/>
          <w:noProof/>
        </w:rPr>
        <w:t>zelf ontworpen robots.</w:t>
      </w:r>
      <w:r w:rsidR="00ED147D" w:rsidRPr="008F6DCB">
        <w:rPr>
          <w:b/>
          <w:bCs/>
          <w:noProof/>
        </w:rPr>
        <w:t xml:space="preserve"> Zaterdag 9 maart was de finale van de </w:t>
      </w:r>
      <w:r w:rsidR="00ED147D" w:rsidRPr="008F6DCB">
        <w:rPr>
          <w:b/>
          <w:bCs/>
          <w:i/>
          <w:iCs/>
          <w:noProof/>
        </w:rPr>
        <w:t>FIRST</w:t>
      </w:r>
      <w:r w:rsidR="00ED147D" w:rsidRPr="008F6DCB">
        <w:rPr>
          <w:b/>
          <w:bCs/>
          <w:noProof/>
        </w:rPr>
        <w:t xml:space="preserve"> LEGO League.</w:t>
      </w:r>
    </w:p>
    <w:p w14:paraId="4346FC38" w14:textId="0A4F6F6B" w:rsidR="005E277F" w:rsidRPr="008F6DCB" w:rsidRDefault="005E277F" w:rsidP="00751CF7">
      <w:pPr>
        <w:widowControl w:val="0"/>
        <w:suppressLineNumbers/>
        <w:spacing w:before="0" w:after="0"/>
        <w:rPr>
          <w:b/>
          <w:bCs/>
          <w:noProof/>
        </w:rPr>
      </w:pPr>
    </w:p>
    <w:p w14:paraId="27EEC01B" w14:textId="720E61DB" w:rsidR="003008E6" w:rsidRPr="008F6DCB" w:rsidRDefault="00053501" w:rsidP="00751CF7">
      <w:pPr>
        <w:pStyle w:val="Kop1"/>
        <w:spacing w:before="0"/>
        <w:rPr>
          <w:b/>
          <w:bCs/>
          <w:noProof/>
        </w:rPr>
      </w:pPr>
      <w:r w:rsidRPr="008F6DCB">
        <w:rPr>
          <w:b/>
          <w:bCs/>
          <w:noProof/>
        </w:rPr>
        <w:t xml:space="preserve">De eerste </w:t>
      </w:r>
      <w:r w:rsidR="00444B61" w:rsidRPr="008F6DCB">
        <w:rPr>
          <w:b/>
          <w:bCs/>
          <w:noProof/>
        </w:rPr>
        <w:t>robots</w:t>
      </w:r>
    </w:p>
    <w:p w14:paraId="3A0E7314" w14:textId="0637A9EF" w:rsidR="00AB5EE3" w:rsidRPr="008F6DCB" w:rsidRDefault="00764A16" w:rsidP="00751CF7">
      <w:pPr>
        <w:widowControl w:val="0"/>
        <w:spacing w:before="0" w:after="0" w:line="300" w:lineRule="atLeast"/>
      </w:pPr>
      <w:r w:rsidRPr="008F6DCB">
        <w:t xml:space="preserve">Het is, laten we zeggen 2057. </w:t>
      </w:r>
      <w:r w:rsidR="00640F1A" w:rsidRPr="008F6DCB">
        <w:t>Je komt ’s ochtends de klas binnen en daar staat</w:t>
      </w:r>
      <w:r w:rsidR="00893D7D" w:rsidRPr="008F6DCB">
        <w:t xml:space="preserve"> hij dan, </w:t>
      </w:r>
      <w:r w:rsidR="00B87189" w:rsidRPr="008F6DCB">
        <w:t xml:space="preserve">de </w:t>
      </w:r>
      <w:r w:rsidR="00893D7D" w:rsidRPr="008F6DCB">
        <w:t xml:space="preserve">nieuwe leraar. Of je nu hij of zij </w:t>
      </w:r>
      <w:r w:rsidR="00AF5D3F" w:rsidRPr="008F6DCB">
        <w:t xml:space="preserve">of iets anders </w:t>
      </w:r>
      <w:r w:rsidR="00893D7D" w:rsidRPr="008F6DCB">
        <w:t>moet z</w:t>
      </w:r>
      <w:r w:rsidR="00D74D7A" w:rsidRPr="008F6DCB">
        <w:t>eggen weet je niet goed, want het is … een robot</w:t>
      </w:r>
      <w:r w:rsidR="00476ED8">
        <w:t>!</w:t>
      </w:r>
      <w:r w:rsidR="00D74D7A" w:rsidRPr="008F6DCB">
        <w:t xml:space="preserve"> De school heeft</w:t>
      </w:r>
      <w:r w:rsidRPr="008F6DCB">
        <w:t xml:space="preserve"> enige tijd geleden al laten weten dat </w:t>
      </w:r>
      <w:r w:rsidR="00122F19" w:rsidRPr="008F6DCB">
        <w:t xml:space="preserve">ze </w:t>
      </w:r>
      <w:r w:rsidR="005527E6" w:rsidRPr="008F6DCB">
        <w:t xml:space="preserve">vanwege het lerarentekort op zoek </w:t>
      </w:r>
      <w:r w:rsidR="00476ED8">
        <w:t>is</w:t>
      </w:r>
      <w:r w:rsidR="005527E6" w:rsidRPr="008F6DCB">
        <w:t xml:space="preserve"> gegaan naar een </w:t>
      </w:r>
      <w:r w:rsidR="005527E6" w:rsidRPr="00476ED8">
        <w:rPr>
          <w:i/>
          <w:iCs/>
        </w:rPr>
        <w:t>onconventionele</w:t>
      </w:r>
      <w:r w:rsidR="00476ED8">
        <w:rPr>
          <w:rStyle w:val="Voetnootmarkering"/>
          <w:i/>
          <w:iCs/>
        </w:rPr>
        <w:footnoteReference w:id="2"/>
      </w:r>
      <w:r w:rsidR="005527E6" w:rsidRPr="008F6DCB">
        <w:t xml:space="preserve"> </w:t>
      </w:r>
      <w:r w:rsidR="00AF5D3F" w:rsidRPr="008F6DCB">
        <w:t>oplossing</w:t>
      </w:r>
      <w:r w:rsidR="00122F19" w:rsidRPr="008F6DCB">
        <w:t xml:space="preserve"> en </w:t>
      </w:r>
      <w:r w:rsidR="00B87189" w:rsidRPr="008F6DCB">
        <w:t xml:space="preserve">toen stuitte men op </w:t>
      </w:r>
      <w:r w:rsidR="009B77CD" w:rsidRPr="008F6DCB">
        <w:t xml:space="preserve">de robot </w:t>
      </w:r>
      <w:proofErr w:type="spellStart"/>
      <w:r w:rsidR="009B77CD" w:rsidRPr="00476ED8">
        <w:rPr>
          <w:b/>
          <w:bCs/>
          <w:i/>
          <w:iCs/>
        </w:rPr>
        <w:t>Bertal</w:t>
      </w:r>
      <w:proofErr w:type="spellEnd"/>
      <w:r w:rsidR="009B77CD" w:rsidRPr="008F6DCB">
        <w:t xml:space="preserve">. Het bedrijf dat </w:t>
      </w:r>
      <w:r w:rsidR="00040770" w:rsidRPr="008F6DCB">
        <w:t xml:space="preserve">deze </w:t>
      </w:r>
      <w:r w:rsidR="001C2349" w:rsidRPr="008F6DCB">
        <w:t xml:space="preserve">robots voor het onderwijs </w:t>
      </w:r>
      <w:r w:rsidR="00476ED8">
        <w:t xml:space="preserve">kan leveren, </w:t>
      </w:r>
      <w:r w:rsidR="005015FB" w:rsidRPr="008F6DCB">
        <w:t xml:space="preserve">heeft </w:t>
      </w:r>
      <w:r w:rsidR="00A113D4" w:rsidRPr="008F6DCB">
        <w:t>z</w:t>
      </w:r>
      <w:r w:rsidR="00035D60" w:rsidRPr="008F6DCB">
        <w:t>e</w:t>
      </w:r>
      <w:r w:rsidR="00712139" w:rsidRPr="008F6DCB">
        <w:t xml:space="preserve"> tot in de finesses getraind, </w:t>
      </w:r>
      <w:r w:rsidR="00362767" w:rsidRPr="008F6DCB">
        <w:t>is op hun site te lezen</w:t>
      </w:r>
      <w:r w:rsidR="00712139" w:rsidRPr="008F6DCB">
        <w:t xml:space="preserve">. </w:t>
      </w:r>
      <w:r w:rsidR="00712139" w:rsidRPr="00476ED8">
        <w:rPr>
          <w:i/>
          <w:iCs/>
        </w:rPr>
        <w:t xml:space="preserve">Alles wat een leraar moet weten en kunnen </w:t>
      </w:r>
      <w:r w:rsidR="00900E0A" w:rsidRPr="00476ED8">
        <w:rPr>
          <w:i/>
          <w:iCs/>
        </w:rPr>
        <w:t>zit in de robot ingebouwd</w:t>
      </w:r>
      <w:r w:rsidR="0045753A" w:rsidRPr="008F6DCB">
        <w:t xml:space="preserve">, garanderen ze. </w:t>
      </w:r>
      <w:r w:rsidR="008634F4" w:rsidRPr="008F6DCB">
        <w:t>Even bl</w:t>
      </w:r>
      <w:r w:rsidR="007B1D1B" w:rsidRPr="008F6DCB">
        <w:t xml:space="preserve">ijf je staan op de drempel. </w:t>
      </w:r>
      <w:r w:rsidR="000A73CC" w:rsidRPr="008F6DCB">
        <w:t>J</w:t>
      </w:r>
      <w:r w:rsidR="007B1D1B" w:rsidRPr="008F6DCB">
        <w:t>e ziet j</w:t>
      </w:r>
      <w:r w:rsidR="00800D89" w:rsidRPr="008F6DCB">
        <w:t>e klasgenoten</w:t>
      </w:r>
      <w:r w:rsidR="000A73CC" w:rsidRPr="008F6DCB">
        <w:t xml:space="preserve"> </w:t>
      </w:r>
      <w:r w:rsidR="00476ED8">
        <w:t xml:space="preserve">ook verbaasd staren naar de robot </w:t>
      </w:r>
      <w:r w:rsidR="00B12863" w:rsidRPr="008F6DCB">
        <w:t xml:space="preserve">en onderling </w:t>
      </w:r>
      <w:r w:rsidR="00E96E6F" w:rsidRPr="008F6DCB">
        <w:t xml:space="preserve">fluisterend, hun gedachtes </w:t>
      </w:r>
      <w:r w:rsidR="00476ED8">
        <w:t xml:space="preserve">en verbazing </w:t>
      </w:r>
      <w:r w:rsidR="00E96E6F" w:rsidRPr="008F6DCB">
        <w:t xml:space="preserve">over dit nieuwe </w:t>
      </w:r>
      <w:r w:rsidR="00476ED8" w:rsidRPr="00476ED8">
        <w:rPr>
          <w:i/>
          <w:iCs/>
        </w:rPr>
        <w:t>fenomeen</w:t>
      </w:r>
      <w:r w:rsidR="00476ED8">
        <w:rPr>
          <w:rStyle w:val="Voetnootmarkering"/>
          <w:i/>
          <w:iCs/>
        </w:rPr>
        <w:footnoteReference w:id="3"/>
      </w:r>
      <w:r w:rsidR="00476ED8">
        <w:rPr>
          <w:i/>
          <w:iCs/>
        </w:rPr>
        <w:t xml:space="preserve"> </w:t>
      </w:r>
      <w:r w:rsidR="00073C0B" w:rsidRPr="008F6DCB">
        <w:t>uitwisselen</w:t>
      </w:r>
      <w:r w:rsidR="00E96E6F" w:rsidRPr="008F6DCB">
        <w:t>.</w:t>
      </w:r>
    </w:p>
    <w:p w14:paraId="40397CD6" w14:textId="36FF1C39" w:rsidR="00C54FAF" w:rsidRPr="008F6DCB" w:rsidRDefault="00670349" w:rsidP="00D460A5">
      <w:pPr>
        <w:widowControl w:val="0"/>
        <w:spacing w:before="0" w:after="0" w:line="300" w:lineRule="atLeast"/>
      </w:pPr>
      <w:r w:rsidRPr="008F6DCB">
        <w:t xml:space="preserve">Maar nu gaan we terug naar </w:t>
      </w:r>
      <w:r w:rsidR="00256F3C" w:rsidRPr="008F6DCB">
        <w:t xml:space="preserve">1937, het jaar van </w:t>
      </w:r>
      <w:r w:rsidR="004A5365" w:rsidRPr="008F6DCB">
        <w:t>de</w:t>
      </w:r>
      <w:r w:rsidR="00256F3C" w:rsidRPr="008F6DCB">
        <w:t xml:space="preserve"> eerste </w:t>
      </w:r>
      <w:r w:rsidR="00256F3C" w:rsidRPr="00476ED8">
        <w:rPr>
          <w:i/>
          <w:iCs/>
        </w:rPr>
        <w:t>robot</w:t>
      </w:r>
      <w:r w:rsidR="00BC5DD7" w:rsidRPr="00476ED8">
        <w:rPr>
          <w:i/>
          <w:iCs/>
        </w:rPr>
        <w:t>achtige</w:t>
      </w:r>
      <w:r w:rsidR="00BC5DD7" w:rsidRPr="008F6DCB">
        <w:t xml:space="preserve"> </w:t>
      </w:r>
      <w:r w:rsidR="004A5365" w:rsidRPr="008F6DCB">
        <w:t>uitvinding</w:t>
      </w:r>
      <w:r w:rsidR="00BC5A8F" w:rsidRPr="008F6DCB">
        <w:t xml:space="preserve">. </w:t>
      </w:r>
      <w:r w:rsidR="001B48C6" w:rsidRPr="008F6DCB">
        <w:t>Het leek totaal niet op d</w:t>
      </w:r>
      <w:r w:rsidR="00476ED8">
        <w:t>ie</w:t>
      </w:r>
      <w:r w:rsidR="001B48C6" w:rsidRPr="008F6DCB">
        <w:t xml:space="preserve"> leraar </w:t>
      </w:r>
      <w:r w:rsidR="00476ED8">
        <w:t xml:space="preserve">die nu voor de klas staat! De eerste robot was </w:t>
      </w:r>
      <w:r w:rsidR="00A95F4C" w:rsidRPr="008F6DCB">
        <w:t xml:space="preserve">een </w:t>
      </w:r>
      <w:r w:rsidR="00713C8C" w:rsidRPr="008F6DCB">
        <w:t xml:space="preserve">kraanachtig apparaat met een grijphand die om zijn eigen as kon </w:t>
      </w:r>
      <w:r w:rsidR="00713C8C" w:rsidRPr="008F6DCB">
        <w:lastRenderedPageBreak/>
        <w:t>draaien</w:t>
      </w:r>
      <w:r w:rsidR="004C2F9E" w:rsidRPr="008F6DCB">
        <w:t xml:space="preserve"> en waarmee hij </w:t>
      </w:r>
      <w:r w:rsidR="006B6D39" w:rsidRPr="008F6DCB">
        <w:t>houten blokken in voorgeprogrammeerde patronen neer</w:t>
      </w:r>
      <w:r w:rsidR="004C2F9E" w:rsidRPr="008F6DCB">
        <w:t xml:space="preserve"> kon </w:t>
      </w:r>
      <w:r w:rsidR="006B6D39" w:rsidRPr="008F6DCB">
        <w:t>leggen.</w:t>
      </w:r>
      <w:r w:rsidR="006A27D6" w:rsidRPr="008F6DCB">
        <w:t xml:space="preserve"> </w:t>
      </w:r>
      <w:r w:rsidR="00A54D21" w:rsidRPr="008F6DCB">
        <w:t>Dit robotachtige apparaat moest dus eerst op een of ander</w:t>
      </w:r>
      <w:r w:rsidR="00412DA6" w:rsidRPr="008F6DCB">
        <w:t>e</w:t>
      </w:r>
      <w:r w:rsidR="00A54D21" w:rsidRPr="008F6DCB">
        <w:t xml:space="preserve"> manier verteld worden </w:t>
      </w:r>
      <w:r w:rsidR="0023156C" w:rsidRPr="008F6DCB">
        <w:t xml:space="preserve">in welk patroon de blokken moesten liggen en kon dit dan vervolgens automatisch uitvoeren. </w:t>
      </w:r>
      <w:r w:rsidR="0071525D" w:rsidRPr="008F6DCB">
        <w:t>Het woord robot</w:t>
      </w:r>
      <w:r w:rsidR="00F457EE" w:rsidRPr="008F6DCB">
        <w:t xml:space="preserve"> </w:t>
      </w:r>
      <w:r w:rsidR="00292308" w:rsidRPr="008F6DCB">
        <w:t xml:space="preserve">bestond overigens al. De </w:t>
      </w:r>
      <w:r w:rsidR="002E575A" w:rsidRPr="008F6DCB">
        <w:t>T</w:t>
      </w:r>
      <w:r w:rsidR="00292308" w:rsidRPr="008F6DCB">
        <w:t xml:space="preserve">sjechische schrijver </w:t>
      </w:r>
      <w:r w:rsidR="002E575A" w:rsidRPr="008F6DCB">
        <w:t>K</w:t>
      </w:r>
      <w:r w:rsidR="00457E3F" w:rsidRPr="008F6DCB">
        <w:t xml:space="preserve">arel </w:t>
      </w:r>
      <w:proofErr w:type="spellStart"/>
      <w:r w:rsidR="00027E7C" w:rsidRPr="008F6DCB">
        <w:t>Čapek</w:t>
      </w:r>
      <w:proofErr w:type="spellEnd"/>
      <w:r w:rsidR="00457E3F" w:rsidRPr="008F6DCB">
        <w:t xml:space="preserve"> introduceerde het in 1921 in een toneelstuk</w:t>
      </w:r>
      <w:r w:rsidR="00EA40DF" w:rsidRPr="008F6DCB">
        <w:t xml:space="preserve"> en </w:t>
      </w:r>
      <w:r w:rsidR="0012739F" w:rsidRPr="008F6DCB">
        <w:t xml:space="preserve">leidde het af van </w:t>
      </w:r>
      <w:r w:rsidR="00285ED2" w:rsidRPr="008F6DCB">
        <w:t xml:space="preserve">het </w:t>
      </w:r>
      <w:r w:rsidR="006C56ED" w:rsidRPr="008F6DCB">
        <w:t xml:space="preserve">woord </w:t>
      </w:r>
      <w:proofErr w:type="spellStart"/>
      <w:r w:rsidR="00D460A5" w:rsidRPr="00476ED8">
        <w:rPr>
          <w:i/>
          <w:iCs/>
        </w:rPr>
        <w:t>robota</w:t>
      </w:r>
      <w:proofErr w:type="spellEnd"/>
      <w:r w:rsidR="00D460A5" w:rsidRPr="008F6DCB">
        <w:t xml:space="preserve">, dat 'werken' betekent. </w:t>
      </w:r>
      <w:r w:rsidR="00B04B67" w:rsidRPr="008F6DCB">
        <w:t xml:space="preserve">Als eerste </w:t>
      </w:r>
      <w:r w:rsidR="00476ED8">
        <w:t xml:space="preserve">echte </w:t>
      </w:r>
      <w:r w:rsidR="00B04B67" w:rsidRPr="008F6DCB">
        <w:t xml:space="preserve">robot wordt soms ook de </w:t>
      </w:r>
      <w:proofErr w:type="spellStart"/>
      <w:r w:rsidR="00B04B67" w:rsidRPr="008F6DCB">
        <w:rPr>
          <w:i/>
          <w:iCs/>
        </w:rPr>
        <w:t>Unimate</w:t>
      </w:r>
      <w:proofErr w:type="spellEnd"/>
      <w:r w:rsidR="00B04B67" w:rsidRPr="008F6DCB">
        <w:t xml:space="preserve"> genoemd</w:t>
      </w:r>
      <w:r w:rsidR="00B57D65" w:rsidRPr="008F6DCB">
        <w:t>, ontwikkeld in de jaren 50</w:t>
      </w:r>
      <w:r w:rsidR="00DF0F1D" w:rsidRPr="008F6DCB">
        <w:t xml:space="preserve">. </w:t>
      </w:r>
      <w:r w:rsidR="00AF4E50" w:rsidRPr="008F6DCB">
        <w:t>Dit was een</w:t>
      </w:r>
      <w:r w:rsidR="00C777C7" w:rsidRPr="008F6DCB">
        <w:t xml:space="preserve"> digitaal programmeerbare</w:t>
      </w:r>
      <w:r w:rsidR="00AF4E50" w:rsidRPr="008F6DCB">
        <w:t xml:space="preserve"> robot</w:t>
      </w:r>
      <w:r w:rsidR="00AF4E50" w:rsidRPr="00476ED8">
        <w:rPr>
          <w:b/>
          <w:bCs/>
        </w:rPr>
        <w:t>arm</w:t>
      </w:r>
      <w:r w:rsidR="00AF4E50" w:rsidRPr="008F6DCB">
        <w:t xml:space="preserve"> die allerlei </w:t>
      </w:r>
      <w:r w:rsidR="00DF44AB" w:rsidRPr="008F6DCB">
        <w:t xml:space="preserve">min of meer </w:t>
      </w:r>
      <w:r w:rsidR="00AF4E50" w:rsidRPr="008F6DCB">
        <w:t>gevaarlijk werk kon doen</w:t>
      </w:r>
      <w:r w:rsidR="00024C58" w:rsidRPr="008F6DCB">
        <w:t>, zoals l</w:t>
      </w:r>
      <w:r w:rsidR="002B609A" w:rsidRPr="008F6DCB">
        <w:t>assen aan een auto</w:t>
      </w:r>
      <w:r w:rsidR="00DF44AB" w:rsidRPr="008F6DCB">
        <w:t>.</w:t>
      </w:r>
      <w:r w:rsidR="00A6799C" w:rsidRPr="008F6DCB">
        <w:t xml:space="preserve"> </w:t>
      </w:r>
      <w:r w:rsidR="00476ED8">
        <w:t>H</w:t>
      </w:r>
      <w:r w:rsidR="004F62B6" w:rsidRPr="008F6DCB">
        <w:t>oe staat de robotica</w:t>
      </w:r>
      <w:r w:rsidR="00476ED8">
        <w:rPr>
          <w:rStyle w:val="Voetnootmarkering"/>
        </w:rPr>
        <w:footnoteReference w:id="4"/>
      </w:r>
      <w:r w:rsidR="00476ED8">
        <w:t xml:space="preserve"> </w:t>
      </w:r>
      <w:r w:rsidR="004F62B6" w:rsidRPr="008F6DCB">
        <w:t>er nu voor in 2024? Robots zijn inmiddels zo inge</w:t>
      </w:r>
      <w:r w:rsidR="00C52AE6" w:rsidRPr="008F6DCB">
        <w:t>burgerd dat er ze</w:t>
      </w:r>
      <w:r w:rsidR="00764A4C" w:rsidRPr="008F6DCB">
        <w:t>l</w:t>
      </w:r>
      <w:r w:rsidR="00C52AE6" w:rsidRPr="008F6DCB">
        <w:t xml:space="preserve">fs robotwedstrijden </w:t>
      </w:r>
      <w:r w:rsidR="00764A4C" w:rsidRPr="008F6DCB">
        <w:t>zijn</w:t>
      </w:r>
      <w:r w:rsidR="008A2862" w:rsidRPr="008F6DCB">
        <w:t>, waarbij mensen, en ook leerlingen op school, zelf robots kunnen bouwen en programmeren</w:t>
      </w:r>
      <w:r w:rsidR="00753D2D" w:rsidRPr="008F6DCB">
        <w:t>.</w:t>
      </w:r>
      <w:r w:rsidR="00DE5D48" w:rsidRPr="008F6DCB">
        <w:t xml:space="preserve"> Zaterdag 9 maart vond in Den Bosch </w:t>
      </w:r>
      <w:r w:rsidR="0027724C" w:rsidRPr="008F6DCB">
        <w:t xml:space="preserve">de finale van </w:t>
      </w:r>
      <w:r w:rsidR="00DE5D48" w:rsidRPr="008F6DCB">
        <w:t>de</w:t>
      </w:r>
      <w:r w:rsidR="00391BC7" w:rsidRPr="008F6DCB">
        <w:t xml:space="preserve"> jaarlijkse</w:t>
      </w:r>
      <w:r w:rsidR="00DE5D48" w:rsidRPr="008F6DCB">
        <w:t xml:space="preserve"> </w:t>
      </w:r>
      <w:r w:rsidR="00DE5D48" w:rsidRPr="008F6DCB">
        <w:rPr>
          <w:i/>
        </w:rPr>
        <w:t>FIRST</w:t>
      </w:r>
      <w:r w:rsidR="00DE5D48" w:rsidRPr="008F6DCB">
        <w:t xml:space="preserve"> LEGO League</w:t>
      </w:r>
      <w:r w:rsidR="00391BC7" w:rsidRPr="008F6DCB">
        <w:t xml:space="preserve"> plaats</w:t>
      </w:r>
      <w:r w:rsidR="0026662E" w:rsidRPr="008F6DCB">
        <w:t>, waar zo’n 350 jongeren in de leeftijd van 9 tot en met 15 jaar aan deelnamen.</w:t>
      </w:r>
    </w:p>
    <w:p w14:paraId="10D5E5EC" w14:textId="77777777" w:rsidR="00F92982" w:rsidRPr="008F6DCB" w:rsidRDefault="00F92982" w:rsidP="00D460A5">
      <w:pPr>
        <w:widowControl w:val="0"/>
        <w:spacing w:before="0" w:after="0" w:line="300" w:lineRule="atLeast"/>
      </w:pPr>
    </w:p>
    <w:p w14:paraId="0518D18E" w14:textId="6AA9467E" w:rsidR="001F2C51" w:rsidRPr="008F6DCB" w:rsidRDefault="00004A9F" w:rsidP="00751CF7">
      <w:pPr>
        <w:pStyle w:val="Kop1"/>
        <w:spacing w:before="0"/>
        <w:rPr>
          <w:b/>
          <w:bCs/>
          <w:noProof/>
        </w:rPr>
      </w:pPr>
      <w:r w:rsidRPr="008F6DCB">
        <w:rPr>
          <w:b/>
          <w:bCs/>
          <w:noProof/>
        </w:rPr>
        <w:t>Opkomst</w:t>
      </w:r>
    </w:p>
    <w:p w14:paraId="75203507" w14:textId="2FD6480A" w:rsidR="00CD25CC" w:rsidRPr="008F6DCB" w:rsidRDefault="00023A4E" w:rsidP="00751CF7">
      <w:pPr>
        <w:widowControl w:val="0"/>
        <w:spacing w:before="0" w:after="0" w:line="300" w:lineRule="atLeast"/>
      </w:pPr>
      <w:r w:rsidRPr="008F6DCB">
        <w:t xml:space="preserve">We kijken nog even terug in het verleden. </w:t>
      </w:r>
      <w:r w:rsidR="008A06C4" w:rsidRPr="008F6DCB">
        <w:t>De</w:t>
      </w:r>
      <w:r w:rsidR="00421DD6" w:rsidRPr="008F6DCB">
        <w:t xml:space="preserve"> eerste </w:t>
      </w:r>
      <w:r w:rsidR="005C23A5" w:rsidRPr="008F6DCB">
        <w:t>robot</w:t>
      </w:r>
      <w:r w:rsidR="008A06C4" w:rsidRPr="008F6DCB">
        <w:t>achtige machine</w:t>
      </w:r>
      <w:r w:rsidR="005C23A5" w:rsidRPr="008F6DCB">
        <w:t xml:space="preserve"> kwam dus ter wereld in 1937, maar het</w:t>
      </w:r>
      <w:r w:rsidR="00D73293" w:rsidRPr="008F6DCB">
        <w:t xml:space="preserve"> idee van slimme apparaten die als het ware</w:t>
      </w:r>
      <w:r w:rsidR="00E94F86" w:rsidRPr="008F6DCB">
        <w:t xml:space="preserve"> mensen konden vervangen leefde al lang</w:t>
      </w:r>
      <w:r w:rsidR="001C0B2B" w:rsidRPr="008F6DCB">
        <w:t xml:space="preserve">. De vermaarde </w:t>
      </w:r>
      <w:proofErr w:type="gramStart"/>
      <w:r w:rsidR="001C0B2B" w:rsidRPr="008F6DCB">
        <w:t xml:space="preserve">Italiaanse </w:t>
      </w:r>
      <w:r w:rsidR="002D6CB1" w:rsidRPr="008F6DCB">
        <w:t xml:space="preserve"> </w:t>
      </w:r>
      <w:r w:rsidR="001C0B2B" w:rsidRPr="008F6DCB">
        <w:t>kunstenaar</w:t>
      </w:r>
      <w:proofErr w:type="gramEnd"/>
      <w:r w:rsidR="001C0B2B" w:rsidRPr="008F6DCB">
        <w:t xml:space="preserve"> en uitvinder Leonardo da Vinci</w:t>
      </w:r>
      <w:r w:rsidR="00CE16FF" w:rsidRPr="008F6DCB">
        <w:t xml:space="preserve"> had bijvoorbeeld in 1495 al een idee voor een mechanische ridder uitgewerkt. </w:t>
      </w:r>
      <w:r w:rsidR="00285DBD" w:rsidRPr="008F6DCB">
        <w:t>Waarschijnlijk hebben wij mensen al</w:t>
      </w:r>
      <w:r w:rsidR="007305FA" w:rsidRPr="008F6DCB">
        <w:t xml:space="preserve">tijd al </w:t>
      </w:r>
      <w:r w:rsidR="007F1388" w:rsidRPr="008F6DCB">
        <w:t xml:space="preserve">een </w:t>
      </w:r>
      <w:r w:rsidR="00925198" w:rsidRPr="008F6DCB">
        <w:t>beeld in ons hoofd</w:t>
      </w:r>
      <w:r w:rsidR="007F1388" w:rsidRPr="008F6DCB">
        <w:t xml:space="preserve"> gehad </w:t>
      </w:r>
      <w:r w:rsidR="00925198" w:rsidRPr="008F6DCB">
        <w:t>van</w:t>
      </w:r>
      <w:r w:rsidR="007F1388" w:rsidRPr="008F6DCB">
        <w:t xml:space="preserve"> </w:t>
      </w:r>
      <w:r w:rsidR="00A83594" w:rsidRPr="008F6DCB">
        <w:t xml:space="preserve">kunstmatige </w:t>
      </w:r>
      <w:r w:rsidR="004902D8" w:rsidRPr="008F6DCB">
        <w:t xml:space="preserve">personen </w:t>
      </w:r>
      <w:r w:rsidR="00925198" w:rsidRPr="008F6DCB">
        <w:t xml:space="preserve">die we </w:t>
      </w:r>
      <w:r w:rsidR="004902D8" w:rsidRPr="008F6DCB">
        <w:t xml:space="preserve">allerlei klussen op </w:t>
      </w:r>
      <w:r w:rsidR="00925198" w:rsidRPr="008F6DCB">
        <w:t>konden</w:t>
      </w:r>
      <w:r w:rsidR="004902D8" w:rsidRPr="008F6DCB">
        <w:t xml:space="preserve"> laten knappen.</w:t>
      </w:r>
    </w:p>
    <w:p w14:paraId="3C6B758B" w14:textId="34EBDF95" w:rsidR="00871091" w:rsidRPr="008F6DCB" w:rsidRDefault="00871091" w:rsidP="00751CF7">
      <w:pPr>
        <w:widowControl w:val="0"/>
        <w:spacing w:before="0" w:after="0" w:line="300" w:lineRule="atLeast"/>
      </w:pPr>
      <w:r w:rsidRPr="008F6DCB">
        <w:t>In de twintigste</w:t>
      </w:r>
      <w:r w:rsidR="007C5A42" w:rsidRPr="008F6DCB">
        <w:t xml:space="preserve"> eeuw</w:t>
      </w:r>
      <w:r w:rsidRPr="008F6DCB">
        <w:t xml:space="preserve"> </w:t>
      </w:r>
      <w:r w:rsidR="00CE675A" w:rsidRPr="008F6DCB">
        <w:t xml:space="preserve">kwam dit </w:t>
      </w:r>
      <w:r w:rsidR="00A46A25" w:rsidRPr="008F6DCB">
        <w:t xml:space="preserve">dus </w:t>
      </w:r>
      <w:r w:rsidR="00476ED8">
        <w:t xml:space="preserve">echt </w:t>
      </w:r>
      <w:r w:rsidR="00CE675A" w:rsidRPr="008F6DCB">
        <w:t>op gang</w:t>
      </w:r>
      <w:r w:rsidR="00BE5AB4" w:rsidRPr="008F6DCB">
        <w:t>: s</w:t>
      </w:r>
      <w:r w:rsidR="005A033A" w:rsidRPr="008F6DCB">
        <w:t>teeds m</w:t>
      </w:r>
      <w:r w:rsidR="00C16FD7" w:rsidRPr="008F6DCB">
        <w:t xml:space="preserve">eer varianten van robots </w:t>
      </w:r>
      <w:r w:rsidR="00BE5AB4" w:rsidRPr="008F6DCB">
        <w:t xml:space="preserve">zagen het licht. </w:t>
      </w:r>
      <w:r w:rsidR="000F29C1" w:rsidRPr="008F6DCB">
        <w:t xml:space="preserve">We weten dat robots niet altijd </w:t>
      </w:r>
      <w:r w:rsidR="00F35B70" w:rsidRPr="008F6DCB">
        <w:t>van die</w:t>
      </w:r>
      <w:r w:rsidR="006B5B62" w:rsidRPr="008F6DCB">
        <w:t xml:space="preserve"> mensachtige metalen figu</w:t>
      </w:r>
      <w:r w:rsidR="00F35B70" w:rsidRPr="008F6DCB">
        <w:t>ren</w:t>
      </w:r>
      <w:r w:rsidR="006B5B62" w:rsidRPr="008F6DCB">
        <w:t xml:space="preserve"> </w:t>
      </w:r>
      <w:r w:rsidR="00B813E3" w:rsidRPr="008F6DCB">
        <w:t xml:space="preserve">zijn </w:t>
      </w:r>
      <w:r w:rsidR="006B5B62" w:rsidRPr="008F6DCB">
        <w:t>die op twee benen lop</w:t>
      </w:r>
      <w:r w:rsidR="00F35B70" w:rsidRPr="008F6DCB">
        <w:t>en</w:t>
      </w:r>
      <w:r w:rsidR="006B5B62" w:rsidRPr="008F6DCB">
        <w:t xml:space="preserve"> en met een blikkerige stem pr</w:t>
      </w:r>
      <w:r w:rsidR="004F122A" w:rsidRPr="008F6DCB">
        <w:t>aten</w:t>
      </w:r>
      <w:r w:rsidR="00B813E3" w:rsidRPr="008F6DCB">
        <w:t xml:space="preserve">. Want ze </w:t>
      </w:r>
      <w:r w:rsidR="00A66A9B" w:rsidRPr="008F6DCB">
        <w:t xml:space="preserve">zijn er in alle soorten en maten. </w:t>
      </w:r>
      <w:r w:rsidR="00AE78EF" w:rsidRPr="008F6DCB">
        <w:t xml:space="preserve">Zo </w:t>
      </w:r>
      <w:r w:rsidR="008C7D58" w:rsidRPr="008F6DCB">
        <w:t>bestaan</w:t>
      </w:r>
      <w:r w:rsidR="00AE78EF" w:rsidRPr="008F6DCB">
        <w:t xml:space="preserve"> er </w:t>
      </w:r>
      <w:r w:rsidR="00C3425C" w:rsidRPr="008F6DCB">
        <w:t xml:space="preserve">– zagen we al </w:t>
      </w:r>
      <w:r w:rsidR="00D453CA" w:rsidRPr="008F6DCB">
        <w:t xml:space="preserve">– </w:t>
      </w:r>
      <w:r w:rsidR="00A66A9B" w:rsidRPr="008F6DCB">
        <w:t>industriële robotarmen die helpen met lassen</w:t>
      </w:r>
      <w:r w:rsidR="00AD08DB" w:rsidRPr="008F6DCB">
        <w:t>, boren of schroeven vastdraaien</w:t>
      </w:r>
      <w:r w:rsidR="00D651A9" w:rsidRPr="008F6DCB">
        <w:t xml:space="preserve">. </w:t>
      </w:r>
      <w:r w:rsidR="004C3CCF" w:rsidRPr="008F6DCB">
        <w:t xml:space="preserve">Maar ook zijn er </w:t>
      </w:r>
      <w:proofErr w:type="gramStart"/>
      <w:r w:rsidR="004C3CCF" w:rsidRPr="008F6DCB">
        <w:t>robot</w:t>
      </w:r>
      <w:r w:rsidR="00A66A9B" w:rsidRPr="008F6DCB">
        <w:t>stofzuiger</w:t>
      </w:r>
      <w:r w:rsidR="004C3CCF" w:rsidRPr="008F6DCB">
        <w:t xml:space="preserve">s, </w:t>
      </w:r>
      <w:r w:rsidR="00A66A9B" w:rsidRPr="008F6DCB">
        <w:t xml:space="preserve"> geautomatiseerde</w:t>
      </w:r>
      <w:proofErr w:type="gramEnd"/>
      <w:r w:rsidR="00A66A9B" w:rsidRPr="008F6DCB">
        <w:t xml:space="preserve"> drones en zelfrijdende auto’s. Maar als er zoveel verschillende soorten bestaan, wat is een robot dan precies? Het antwoord op die vraag is vreemd genoeg niet zo makkelijk te geven. </w:t>
      </w:r>
      <w:r w:rsidR="00A26B94" w:rsidRPr="008F6DCB">
        <w:t xml:space="preserve">Het is nog altijd een onderwerp voor discussie, ook onder deskundigen. </w:t>
      </w:r>
    </w:p>
    <w:p w14:paraId="377C589C" w14:textId="1510861F" w:rsidR="008B6906" w:rsidRPr="008F6DCB" w:rsidRDefault="00A26B94" w:rsidP="00751CF7">
      <w:pPr>
        <w:widowControl w:val="0"/>
        <w:spacing w:before="0" w:after="0" w:line="300" w:lineRule="atLeast"/>
      </w:pPr>
      <w:r w:rsidRPr="008F6DCB">
        <w:t>Je zou kunnen stellen dat</w:t>
      </w:r>
      <w:r w:rsidR="008B6906" w:rsidRPr="008F6DCB">
        <w:t xml:space="preserve"> een robot een programmeerbare machine </w:t>
      </w:r>
      <w:r w:rsidR="00211971" w:rsidRPr="008F6DCB">
        <w:t xml:space="preserve">is </w:t>
      </w:r>
      <w:r w:rsidR="008B6906" w:rsidRPr="008F6DCB">
        <w:t xml:space="preserve">die zelfstandig taken uitvoert. </w:t>
      </w:r>
      <w:r w:rsidR="007C25FF" w:rsidRPr="008F6DCB">
        <w:t>Maar zijn</w:t>
      </w:r>
      <w:r w:rsidR="008B6906" w:rsidRPr="008F6DCB">
        <w:t xml:space="preserve"> een pinautomaat en wasmachine </w:t>
      </w:r>
      <w:r w:rsidR="007C25FF" w:rsidRPr="008F6DCB">
        <w:t xml:space="preserve">dan ook </w:t>
      </w:r>
      <w:r w:rsidR="008B6906" w:rsidRPr="008F6DCB">
        <w:t>robots</w:t>
      </w:r>
      <w:r w:rsidR="007C25FF" w:rsidRPr="008F6DCB">
        <w:t>?</w:t>
      </w:r>
      <w:r w:rsidR="008B6906" w:rsidRPr="008F6DCB">
        <w:t xml:space="preserve"> </w:t>
      </w:r>
      <w:r w:rsidR="00DC36A2" w:rsidRPr="008F6DCB">
        <w:t xml:space="preserve">Nee, zo benoemen we deze apparaten niet en dat heeft een reden. </w:t>
      </w:r>
      <w:r w:rsidR="004919BD" w:rsidRPr="008F6DCB">
        <w:t xml:space="preserve">Ze kunnen namelijk niet </w:t>
      </w:r>
      <w:r w:rsidR="008B6906" w:rsidRPr="008F6DCB">
        <w:t>reageren op omgevingsfactoren</w:t>
      </w:r>
      <w:r w:rsidR="00722FE9" w:rsidRPr="008F6DCB">
        <w:t xml:space="preserve"> en r</w:t>
      </w:r>
      <w:r w:rsidR="008B6906" w:rsidRPr="008F6DCB">
        <w:t xml:space="preserve">obots kunnen dat wel. </w:t>
      </w:r>
      <w:r w:rsidR="002571EB" w:rsidRPr="008F6DCB">
        <w:t>Die</w:t>
      </w:r>
      <w:r w:rsidR="008B6906" w:rsidRPr="008F6DCB">
        <w:t xml:space="preserve"> zijn vaak uitgerust met sensoren zoals camera’s, thermometers en lichtmeters</w:t>
      </w:r>
      <w:r w:rsidR="00722FE9" w:rsidRPr="008F6DCB">
        <w:t xml:space="preserve">. Daarmee </w:t>
      </w:r>
      <w:r w:rsidR="00444EB6" w:rsidRPr="008F6DCB">
        <w:t xml:space="preserve">kunnen ze </w:t>
      </w:r>
      <w:r w:rsidR="008B6906" w:rsidRPr="008F6DCB">
        <w:t xml:space="preserve">zo nodig hun programma aanpassen </w:t>
      </w:r>
      <w:r w:rsidR="00444EB6" w:rsidRPr="008F6DCB">
        <w:t>aan wat ze in de</w:t>
      </w:r>
      <w:r w:rsidR="008B6906" w:rsidRPr="008F6DCB">
        <w:t xml:space="preserve"> omgeving</w:t>
      </w:r>
      <w:r w:rsidR="00444EB6" w:rsidRPr="008F6DCB">
        <w:t xml:space="preserve"> opmerken.</w:t>
      </w:r>
    </w:p>
    <w:p w14:paraId="5C637F53" w14:textId="77777777" w:rsidR="00D97860" w:rsidRPr="008F6DCB" w:rsidRDefault="00D97860" w:rsidP="00751CF7">
      <w:pPr>
        <w:widowControl w:val="0"/>
        <w:suppressLineNumbers/>
        <w:spacing w:before="0" w:after="0" w:line="300" w:lineRule="atLeast"/>
      </w:pPr>
    </w:p>
    <w:p w14:paraId="659D5627" w14:textId="2113CEE5" w:rsidR="00084E5E" w:rsidRPr="008F6DCB" w:rsidRDefault="00122828" w:rsidP="00751CF7">
      <w:pPr>
        <w:pStyle w:val="Kop1"/>
        <w:spacing w:before="0"/>
        <w:rPr>
          <w:b/>
          <w:bCs/>
        </w:rPr>
      </w:pPr>
      <w:r w:rsidRPr="008F6DCB">
        <w:rPr>
          <w:b/>
          <w:bCs/>
        </w:rPr>
        <w:t>Toekomst?</w:t>
      </w:r>
    </w:p>
    <w:p w14:paraId="7187B289" w14:textId="6C643007" w:rsidR="00DB3429" w:rsidRPr="008F6DCB" w:rsidRDefault="003C70A8" w:rsidP="00751CF7">
      <w:pPr>
        <w:widowControl w:val="0"/>
        <w:spacing w:before="0" w:after="0" w:line="300" w:lineRule="atLeast"/>
      </w:pPr>
      <w:r w:rsidRPr="008F6DCB">
        <w:t>Robots komen er steeds mee</w:t>
      </w:r>
      <w:r w:rsidR="00AB42E1" w:rsidRPr="008F6DCB">
        <w:t>r. Ze zijn welkom, want ze kunnen de mens op allerlei manieren helpen</w:t>
      </w:r>
      <w:r w:rsidR="00E4352E" w:rsidRPr="008F6DCB">
        <w:t xml:space="preserve">. </w:t>
      </w:r>
      <w:r w:rsidR="00535F20" w:rsidRPr="008F6DCB">
        <w:t>Behalve bijvoorbeeld auto’s in elkaar zetten, kunnen ze voorwerpen vervoeren</w:t>
      </w:r>
      <w:r w:rsidR="00165B14" w:rsidRPr="008F6DCB">
        <w:t>, kunnen ze 3D-printen, en kunnen ze verven.</w:t>
      </w:r>
      <w:r w:rsidR="00321CD0" w:rsidRPr="008F6DCB">
        <w:t xml:space="preserve"> Ook in het ziekenhuis zijn ze onmisbaar geworden. </w:t>
      </w:r>
      <w:r w:rsidR="006B735C" w:rsidRPr="008F6DCB">
        <w:t xml:space="preserve">Deze geautomatiseerde dokters </w:t>
      </w:r>
      <w:r w:rsidR="00421628" w:rsidRPr="008F6DCB">
        <w:t xml:space="preserve">voeren </w:t>
      </w:r>
      <w:r w:rsidR="006B735C" w:rsidRPr="008F6DCB">
        <w:t xml:space="preserve">operaties </w:t>
      </w:r>
      <w:r w:rsidR="00421628" w:rsidRPr="008F6DCB">
        <w:t xml:space="preserve">uit, </w:t>
      </w:r>
      <w:proofErr w:type="gramStart"/>
      <w:r w:rsidR="00D10037" w:rsidRPr="008F6DCB">
        <w:t>helpen  mensen</w:t>
      </w:r>
      <w:proofErr w:type="gramEnd"/>
      <w:r w:rsidR="00D10037" w:rsidRPr="008F6DCB">
        <w:t xml:space="preserve"> met </w:t>
      </w:r>
      <w:r w:rsidR="006B735C" w:rsidRPr="008F6DCB">
        <w:t xml:space="preserve">revalideren </w:t>
      </w:r>
      <w:r w:rsidR="00D10037" w:rsidRPr="008F6DCB">
        <w:t>en</w:t>
      </w:r>
      <w:r w:rsidR="006B735C" w:rsidRPr="008F6DCB">
        <w:t xml:space="preserve"> </w:t>
      </w:r>
      <w:r w:rsidR="00D10037" w:rsidRPr="008F6DCB">
        <w:t>ontsmette</w:t>
      </w:r>
      <w:r w:rsidR="00D06877" w:rsidRPr="008F6DCB">
        <w:t xml:space="preserve">n </w:t>
      </w:r>
      <w:r w:rsidR="006B735C" w:rsidRPr="008F6DCB">
        <w:t>ziekenhuis- en operatiekamers.</w:t>
      </w:r>
      <w:r w:rsidR="00F94A26" w:rsidRPr="008F6DCB">
        <w:t xml:space="preserve"> </w:t>
      </w:r>
      <w:r w:rsidR="00216F6C" w:rsidRPr="008F6DCB">
        <w:t>Bekend om in huis te gebruiken is de robotstofzuiger die ons een hoop tijd bespaart</w:t>
      </w:r>
      <w:r w:rsidR="00AD28DE" w:rsidRPr="008F6DCB">
        <w:t xml:space="preserve">. Hetzelfde geldt voor de robotgrasmaaier die net als </w:t>
      </w:r>
      <w:r w:rsidR="00CC619E" w:rsidRPr="008F6DCB">
        <w:t xml:space="preserve">zijn </w:t>
      </w:r>
      <w:r w:rsidR="004C2D3E" w:rsidRPr="008F6DCB">
        <w:t>zusje</w:t>
      </w:r>
      <w:r w:rsidR="00CC619E" w:rsidRPr="008F6DCB">
        <w:t xml:space="preserve"> de</w:t>
      </w:r>
      <w:r w:rsidR="00AD28DE" w:rsidRPr="008F6DCB">
        <w:t xml:space="preserve"> stofzuiger</w:t>
      </w:r>
      <w:r w:rsidR="00B633C2" w:rsidRPr="008F6DCB">
        <w:t xml:space="preserve"> prima de weg kan vinden en het gazon </w:t>
      </w:r>
      <w:r w:rsidR="008A7008" w:rsidRPr="008F6DCB">
        <w:t>keurig onderhoudt.</w:t>
      </w:r>
    </w:p>
    <w:p w14:paraId="359D4EE1" w14:textId="420385B0" w:rsidR="00390BD6" w:rsidRPr="008F6DCB" w:rsidRDefault="00D6022E" w:rsidP="00751CF7">
      <w:pPr>
        <w:widowControl w:val="0"/>
        <w:spacing w:before="0" w:after="0" w:line="300" w:lineRule="atLeast"/>
      </w:pPr>
      <w:r w:rsidRPr="008F6DCB">
        <w:t xml:space="preserve">Soms zijn robots slimmer dan mensen. </w:t>
      </w:r>
      <w:r w:rsidR="004A7EB5" w:rsidRPr="008F6DCB">
        <w:t>De rob</w:t>
      </w:r>
      <w:r w:rsidR="00D56036" w:rsidRPr="008F6DCB">
        <w:t>o</w:t>
      </w:r>
      <w:r w:rsidR="004A7EB5" w:rsidRPr="008F6DCB">
        <w:t xml:space="preserve">t </w:t>
      </w:r>
      <w:proofErr w:type="spellStart"/>
      <w:r w:rsidR="004A7EB5" w:rsidRPr="008F6DCB">
        <w:rPr>
          <w:i/>
          <w:iCs/>
        </w:rPr>
        <w:t>AlphaGo</w:t>
      </w:r>
      <w:proofErr w:type="spellEnd"/>
      <w:r w:rsidR="004A7EB5" w:rsidRPr="008F6DCB">
        <w:t xml:space="preserve"> </w:t>
      </w:r>
      <w:r w:rsidR="00D56036" w:rsidRPr="008F6DCB">
        <w:t xml:space="preserve">bijvoorbeeld </w:t>
      </w:r>
      <w:r w:rsidR="004A7EB5" w:rsidRPr="008F6DCB">
        <w:t xml:space="preserve">bleek in 2015 </w:t>
      </w:r>
      <w:r w:rsidR="00D56036" w:rsidRPr="008F6DCB">
        <w:t xml:space="preserve">de wereldkampioen </w:t>
      </w:r>
      <w:r w:rsidR="00702943" w:rsidRPr="008F6DCB">
        <w:t>van het bordspel Go</w:t>
      </w:r>
      <w:r w:rsidR="00D56036" w:rsidRPr="008F6DCB">
        <w:t xml:space="preserve"> te kunnen verslaan. </w:t>
      </w:r>
      <w:r w:rsidR="002A4A59" w:rsidRPr="008F6DCB">
        <w:t xml:space="preserve">Hoe kan een robot zo slim zijn? </w:t>
      </w:r>
      <w:r w:rsidR="00A130DD" w:rsidRPr="008F6DCB">
        <w:t xml:space="preserve">Belangrijk, net als bij ons mensen, is </w:t>
      </w:r>
      <w:r w:rsidR="00A130DD" w:rsidRPr="00476ED8">
        <w:rPr>
          <w:b/>
          <w:bCs/>
          <w:i/>
          <w:iCs/>
        </w:rPr>
        <w:t>oefenen</w:t>
      </w:r>
      <w:r w:rsidR="00A130DD" w:rsidRPr="008F6DCB">
        <w:t xml:space="preserve">. </w:t>
      </w:r>
      <w:proofErr w:type="spellStart"/>
      <w:r w:rsidR="00A130DD" w:rsidRPr="008F6DCB">
        <w:rPr>
          <w:i/>
          <w:iCs/>
        </w:rPr>
        <w:t>AlphaGo</w:t>
      </w:r>
      <w:proofErr w:type="spellEnd"/>
      <w:r w:rsidR="00A130DD" w:rsidRPr="008F6DCB">
        <w:t xml:space="preserve"> kon miljoenen partijen </w:t>
      </w:r>
      <w:r w:rsidR="007F7E17" w:rsidRPr="008F6DCB">
        <w:t xml:space="preserve">Go </w:t>
      </w:r>
      <w:r w:rsidR="00A130DD" w:rsidRPr="008F6DCB">
        <w:t>oefenen</w:t>
      </w:r>
      <w:r w:rsidR="007F7E17" w:rsidRPr="008F6DCB">
        <w:t>, terwijl</w:t>
      </w:r>
      <w:r w:rsidR="00632907" w:rsidRPr="008F6DCB">
        <w:t xml:space="preserve"> dat aantal bij wereldkampioen </w:t>
      </w:r>
      <w:r w:rsidR="0092006B" w:rsidRPr="008F6DCB">
        <w:t xml:space="preserve">Lee </w:t>
      </w:r>
      <w:proofErr w:type="spellStart"/>
      <w:r w:rsidR="0092006B" w:rsidRPr="008F6DCB">
        <w:t>Sadol</w:t>
      </w:r>
      <w:proofErr w:type="spellEnd"/>
      <w:r w:rsidR="0092006B" w:rsidRPr="008F6DCB">
        <w:t xml:space="preserve"> </w:t>
      </w:r>
      <w:r w:rsidR="00632907" w:rsidRPr="008F6DCB">
        <w:t>op enkele duizenden lag.</w:t>
      </w:r>
      <w:r w:rsidR="005178C8" w:rsidRPr="008F6DCB">
        <w:t xml:space="preserve"> Maar als robots zo slim kunnen worden, </w:t>
      </w:r>
      <w:r w:rsidR="00434226" w:rsidRPr="008F6DCB">
        <w:t xml:space="preserve">worden ze dan ook gevaarlijk? Zouden ze de macht over kunnen </w:t>
      </w:r>
      <w:r w:rsidR="00434226" w:rsidRPr="008F6DCB">
        <w:lastRenderedPageBreak/>
        <w:t>nemen in de wereld?</w:t>
      </w:r>
      <w:r w:rsidR="00567E10" w:rsidRPr="008F6DCB">
        <w:t xml:space="preserve"> Dat is een vraagstuk waar zelfs deskundigen het niet helemaal over eens zijn. Sommige voeren aan dat we die robots zelf bedenke</w:t>
      </w:r>
      <w:r w:rsidR="009C34A1" w:rsidRPr="008F6DCB">
        <w:t>n</w:t>
      </w:r>
      <w:r w:rsidR="00567E10" w:rsidRPr="008F6DCB">
        <w:t xml:space="preserve">, </w:t>
      </w:r>
      <w:r w:rsidR="004D461B" w:rsidRPr="008F6DCB">
        <w:t xml:space="preserve">en dat ze daarom nooit </w:t>
      </w:r>
      <w:r w:rsidR="009C34A1" w:rsidRPr="008F6DCB">
        <w:t xml:space="preserve">in alles </w:t>
      </w:r>
      <w:r w:rsidR="004D461B" w:rsidRPr="008F6DCB">
        <w:t>slimmer dan wijzelf kunnen worden</w:t>
      </w:r>
      <w:r w:rsidR="00D93FA1" w:rsidRPr="008F6DCB">
        <w:t>.</w:t>
      </w:r>
      <w:r w:rsidR="001079C9" w:rsidRPr="008F6DCB">
        <w:t xml:space="preserve"> Andere</w:t>
      </w:r>
      <w:r w:rsidR="00476ED8">
        <w:t>n</w:t>
      </w:r>
      <w:r w:rsidR="00A432AA" w:rsidRPr="008F6DCB">
        <w:t xml:space="preserve"> </w:t>
      </w:r>
      <w:r w:rsidR="009247E5" w:rsidRPr="008F6DCB">
        <w:t xml:space="preserve">zijn van mening dat dat wel kan gebeuren. Maar </w:t>
      </w:r>
      <w:r w:rsidR="00144E59" w:rsidRPr="008F6DCB">
        <w:t>sommigen komen dan met weer een tegenargument: wij zijn zelf slim en creatief genoeg om dat te voorkomen.</w:t>
      </w:r>
      <w:r w:rsidR="00C1655D" w:rsidRPr="008F6DCB">
        <w:t xml:space="preserve"> In ieder geval zullen robots een steeds grotere rol krijgen in de samenleving.</w:t>
      </w:r>
    </w:p>
    <w:p w14:paraId="69669E38" w14:textId="77777777" w:rsidR="00B767C4" w:rsidRPr="008F6DCB" w:rsidRDefault="00B767C4" w:rsidP="00751CF7">
      <w:pPr>
        <w:widowControl w:val="0"/>
        <w:suppressLineNumbers/>
        <w:spacing w:before="0" w:after="0" w:line="300" w:lineRule="atLeast"/>
      </w:pPr>
    </w:p>
    <w:p w14:paraId="323BA482" w14:textId="400B1D11" w:rsidR="00B767C4" w:rsidRPr="008F6DCB" w:rsidRDefault="007B6815" w:rsidP="00751CF7">
      <w:pPr>
        <w:pStyle w:val="Kop1"/>
        <w:spacing w:before="0"/>
      </w:pPr>
      <w:r w:rsidRPr="008F6DCB">
        <w:rPr>
          <w:b/>
          <w:bCs/>
        </w:rPr>
        <w:t>De winnaar!</w:t>
      </w:r>
    </w:p>
    <w:p w14:paraId="1B143CBA" w14:textId="03E28201" w:rsidR="008C12FE" w:rsidRPr="008F6DCB" w:rsidRDefault="008743B8" w:rsidP="00751CF7">
      <w:pPr>
        <w:widowControl w:val="0"/>
        <w:spacing w:before="0" w:after="0" w:line="300" w:lineRule="atLeast"/>
      </w:pPr>
      <w:r w:rsidRPr="008F6DCB">
        <w:t xml:space="preserve">Bij de finale van de </w:t>
      </w:r>
      <w:r w:rsidRPr="008F6DCB">
        <w:rPr>
          <w:i/>
          <w:iCs/>
        </w:rPr>
        <w:t>FIRST</w:t>
      </w:r>
      <w:r w:rsidRPr="008F6DCB">
        <w:t xml:space="preserve"> LEGO League</w:t>
      </w:r>
      <w:r w:rsidR="003D20F8" w:rsidRPr="008F6DCB">
        <w:t xml:space="preserve"> won, van 41 teams, het team</w:t>
      </w:r>
      <w:r w:rsidR="002929E8" w:rsidRPr="008F6DCB">
        <w:t xml:space="preserve"> </w:t>
      </w:r>
      <w:proofErr w:type="spellStart"/>
      <w:r w:rsidR="002929E8" w:rsidRPr="00476ED8">
        <w:rPr>
          <w:b/>
          <w:bCs/>
          <w:i/>
          <w:iCs/>
        </w:rPr>
        <w:t>Zunder</w:t>
      </w:r>
      <w:proofErr w:type="spellEnd"/>
      <w:r w:rsidR="002929E8" w:rsidRPr="00476ED8">
        <w:rPr>
          <w:b/>
          <w:bCs/>
          <w:i/>
          <w:iCs/>
        </w:rPr>
        <w:t xml:space="preserve"> de </w:t>
      </w:r>
      <w:proofErr w:type="spellStart"/>
      <w:r w:rsidR="002929E8" w:rsidRPr="00476ED8">
        <w:rPr>
          <w:b/>
          <w:bCs/>
          <w:i/>
          <w:iCs/>
        </w:rPr>
        <w:t>Mudder</w:t>
      </w:r>
      <w:proofErr w:type="spellEnd"/>
      <w:r w:rsidR="002929E8" w:rsidRPr="008F6DCB">
        <w:t xml:space="preserve"> van Basisschool </w:t>
      </w:r>
      <w:proofErr w:type="spellStart"/>
      <w:r w:rsidR="002929E8" w:rsidRPr="008F6DCB">
        <w:t>Telgenborch</w:t>
      </w:r>
      <w:proofErr w:type="spellEnd"/>
      <w:r w:rsidR="002929E8" w:rsidRPr="008F6DCB">
        <w:t xml:space="preserve"> uit Almelo.</w:t>
      </w:r>
      <w:r w:rsidR="00A63547" w:rsidRPr="008F6DCB">
        <w:t xml:space="preserve"> Dit team mag door </w:t>
      </w:r>
      <w:r w:rsidR="00BD4AD9" w:rsidRPr="008F6DCB">
        <w:t xml:space="preserve">deze </w:t>
      </w:r>
      <w:r w:rsidR="00A63547" w:rsidRPr="008F6DCB">
        <w:t xml:space="preserve">overwinning deelnemen aan de internationale </w:t>
      </w:r>
      <w:r w:rsidR="00BD4AD9" w:rsidRPr="008F6DCB">
        <w:rPr>
          <w:i/>
          <w:iCs/>
        </w:rPr>
        <w:t>FIRST</w:t>
      </w:r>
      <w:r w:rsidR="00BD4AD9" w:rsidRPr="008F6DCB">
        <w:t xml:space="preserve"> LEGO</w:t>
      </w:r>
      <w:r w:rsidR="00476ED8">
        <w:t xml:space="preserve"> </w:t>
      </w:r>
      <w:r w:rsidR="00A63547" w:rsidRPr="008F6DCB">
        <w:t xml:space="preserve"> </w:t>
      </w:r>
      <w:proofErr w:type="spellStart"/>
      <w:r w:rsidR="00A63547" w:rsidRPr="00476ED8">
        <w:t>League-finale</w:t>
      </w:r>
      <w:proofErr w:type="spellEnd"/>
      <w:r w:rsidR="00A63547" w:rsidRPr="00476ED8">
        <w:rPr>
          <w:sz w:val="21"/>
          <w:szCs w:val="21"/>
        </w:rPr>
        <w:t xml:space="preserve"> </w:t>
      </w:r>
      <w:r w:rsidR="00A63547" w:rsidRPr="008F6DCB">
        <w:t xml:space="preserve">in </w:t>
      </w:r>
      <w:r w:rsidR="004D4E38" w:rsidRPr="008F6DCB">
        <w:t xml:space="preserve">Houston, </w:t>
      </w:r>
      <w:r w:rsidR="00337A8D" w:rsidRPr="008F6DCB">
        <w:t>in de Verenigde Staten</w:t>
      </w:r>
      <w:r w:rsidR="008D16FB" w:rsidRPr="008F6DCB">
        <w:t>.</w:t>
      </w:r>
      <w:r w:rsidR="007C116D" w:rsidRPr="008F6DCB">
        <w:t xml:space="preserve"> </w:t>
      </w:r>
      <w:r w:rsidR="00E909C2" w:rsidRPr="008F6DCB">
        <w:t xml:space="preserve">De teamleden waren door emoties overmand toen ze uitgeroepen werden tot winnaar. </w:t>
      </w:r>
      <w:r w:rsidR="001952B7" w:rsidRPr="008F6DCB">
        <w:t xml:space="preserve">De tranen kwamen los. ‘Dit is echt een droom die </w:t>
      </w:r>
      <w:proofErr w:type="gramStart"/>
      <w:r w:rsidR="001952B7" w:rsidRPr="008F6DCB">
        <w:t>uitkomt!</w:t>
      </w:r>
      <w:r w:rsidR="008C12FE" w:rsidRPr="008F6DCB">
        <w:t>‘</w:t>
      </w:r>
      <w:proofErr w:type="gramEnd"/>
      <w:r w:rsidR="00CB2131" w:rsidRPr="008F6DCB">
        <w:t xml:space="preserve"> </w:t>
      </w:r>
      <w:r w:rsidR="008C12FE" w:rsidRPr="008F6DCB">
        <w:t>zei een van hen. ‘</w:t>
      </w:r>
      <w:r w:rsidR="001952B7" w:rsidRPr="008F6DCB">
        <w:t>Ik heb nog nooit zoiets groots gewonnen</w:t>
      </w:r>
      <w:r w:rsidR="008C12FE" w:rsidRPr="008F6DCB">
        <w:t>.’</w:t>
      </w:r>
    </w:p>
    <w:p w14:paraId="6EEFB99C" w14:textId="5923BA7C" w:rsidR="00B767C4" w:rsidRPr="008F6DCB" w:rsidRDefault="007C116D" w:rsidP="00751CF7">
      <w:pPr>
        <w:widowControl w:val="0"/>
        <w:spacing w:before="0" w:after="0" w:line="300" w:lineRule="atLeast"/>
      </w:pPr>
      <w:r w:rsidRPr="008F6DCB">
        <w:t>De</w:t>
      </w:r>
      <w:r w:rsidR="00476ED8">
        <w:t>ze</w:t>
      </w:r>
      <w:r w:rsidRPr="008F6DCB">
        <w:t xml:space="preserve"> </w:t>
      </w:r>
      <w:proofErr w:type="gramStart"/>
      <w:r w:rsidRPr="008F6DCB">
        <w:t xml:space="preserve">school </w:t>
      </w:r>
      <w:r w:rsidR="00476ED8">
        <w:t xml:space="preserve"> De</w:t>
      </w:r>
      <w:proofErr w:type="gramEnd"/>
      <w:r w:rsidR="00476ED8">
        <w:t xml:space="preserve"> </w:t>
      </w:r>
      <w:proofErr w:type="spellStart"/>
      <w:r w:rsidRPr="008F6DCB">
        <w:t>Telgenborch</w:t>
      </w:r>
      <w:proofErr w:type="spellEnd"/>
      <w:r w:rsidRPr="008F6DCB">
        <w:t xml:space="preserve"> heeft als motto</w:t>
      </w:r>
      <w:r w:rsidR="00476ED8">
        <w:t>:</w:t>
      </w:r>
      <w:r w:rsidRPr="008F6DCB">
        <w:t xml:space="preserve"> ‘</w:t>
      </w:r>
      <w:r w:rsidR="00476ED8" w:rsidRPr="00476ED8">
        <w:rPr>
          <w:i/>
          <w:iCs/>
        </w:rPr>
        <w:t>O</w:t>
      </w:r>
      <w:r w:rsidR="00462DD3" w:rsidRPr="00476ED8">
        <w:rPr>
          <w:i/>
          <w:iCs/>
        </w:rPr>
        <w:t>nderwijs voor een nieuwe tijd’</w:t>
      </w:r>
      <w:r w:rsidR="00462DD3" w:rsidRPr="008F6DCB">
        <w:t>. Wat voor onderwijs zullen deze leerlingen krijgen? Vast iets met</w:t>
      </w:r>
      <w:r w:rsidR="0038637E" w:rsidRPr="008F6DCB">
        <w:t xml:space="preserve"> </w:t>
      </w:r>
      <w:r w:rsidR="00A53AF9" w:rsidRPr="008F6DCB">
        <w:t>… vul maar in</w:t>
      </w:r>
      <w:r w:rsidR="00476ED8">
        <w:t>!</w:t>
      </w:r>
    </w:p>
    <w:p w14:paraId="4C6C8140" w14:textId="77777777" w:rsidR="00AF59F5" w:rsidRPr="008F6DCB" w:rsidRDefault="00AF59F5" w:rsidP="00751CF7">
      <w:pPr>
        <w:widowControl w:val="0"/>
        <w:spacing w:before="0" w:after="0" w:line="300" w:lineRule="atLeast"/>
      </w:pPr>
    </w:p>
    <w:p w14:paraId="6E1E13C6" w14:textId="689945D7" w:rsidR="00AA6A3C" w:rsidRPr="008F6DCB" w:rsidRDefault="0080348B" w:rsidP="00751CF7">
      <w:pPr>
        <w:pStyle w:val="Kop2"/>
        <w:suppressLineNumbers/>
        <w:spacing w:before="0"/>
      </w:pPr>
      <w:r w:rsidRPr="008F6DCB">
        <w:rPr>
          <w:b/>
          <w:bCs/>
        </w:rPr>
        <w:t>Bronnen:</w:t>
      </w:r>
      <w:r w:rsidR="00552DC4" w:rsidRPr="008F6DCB">
        <w:rPr>
          <w:b/>
          <w:bCs/>
        </w:rPr>
        <w:t xml:space="preserve"> </w:t>
      </w:r>
      <w:r w:rsidR="00B15599" w:rsidRPr="008F6DCB">
        <w:t xml:space="preserve">nationaleonderwijsgids.nl, </w:t>
      </w:r>
      <w:r w:rsidR="0071525D" w:rsidRPr="008F6DCB">
        <w:t>npokennis.</w:t>
      </w:r>
      <w:r w:rsidR="00B15599" w:rsidRPr="008F6DCB">
        <w:t>n</w:t>
      </w:r>
      <w:r w:rsidR="0071525D" w:rsidRPr="008F6DCB">
        <w:t>l</w:t>
      </w:r>
      <w:r w:rsidR="00A44942" w:rsidRPr="008F6DCB">
        <w:t xml:space="preserve">, </w:t>
      </w:r>
      <w:r w:rsidR="00414632" w:rsidRPr="008F6DCB">
        <w:t>telgenborch.nl, wiredworks.io</w:t>
      </w:r>
    </w:p>
    <w:p w14:paraId="5213FC8C" w14:textId="471F4FB0" w:rsidR="002321DD" w:rsidRPr="008F6DCB" w:rsidRDefault="002321DD" w:rsidP="00751CF7">
      <w:pPr>
        <w:spacing w:before="0"/>
        <w:jc w:val="center"/>
      </w:pPr>
    </w:p>
    <w:p w14:paraId="1BF55CA9" w14:textId="15508364" w:rsidR="005F2FA8" w:rsidRPr="005F2FA8" w:rsidRDefault="00B53B5B" w:rsidP="0024254D">
      <w:pPr>
        <w:suppressLineNumbers/>
        <w:spacing w:before="0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6DCB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B248D9F" wp14:editId="4A68789E">
                <wp:simplePos x="0" y="0"/>
                <wp:positionH relativeFrom="column">
                  <wp:posOffset>477520</wp:posOffset>
                </wp:positionH>
                <wp:positionV relativeFrom="paragraph">
                  <wp:posOffset>185420</wp:posOffset>
                </wp:positionV>
                <wp:extent cx="2197100" cy="488950"/>
                <wp:effectExtent l="0" t="0" r="0" b="6350"/>
                <wp:wrapNone/>
                <wp:docPr id="1669085330" name="Text Box 1669085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7100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57E650" w14:textId="45F7352A" w:rsidR="00B53B5B" w:rsidRPr="00B53B5B" w:rsidRDefault="00B53B5B" w:rsidP="00B53B5B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B53B5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Foto: </w:t>
                            </w:r>
                            <w:r w:rsidRPr="00B53B5B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</w:rPr>
                              <w:t>©</w:t>
                            </w:r>
                            <w:r w:rsidRPr="00B53B5B"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ANP </w:t>
                            </w:r>
                            <w:r w:rsidR="0049739F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SOPA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248D9F" id="Text Box 1669085330" o:spid="_x0000_s1028" type="#_x0000_t202" style="position:absolute;margin-left:37.6pt;margin-top:14.6pt;width:173pt;height:38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" filled="f" stroked="f" strokeweight=".5pt">
                <v:textbox>
                  <w:txbxContent>
                    <w:p w14:paraId="0857E650" w14:textId="45F7352A" w:rsidR="00B53B5B" w:rsidRPr="00B53B5B" w:rsidRDefault="00B53B5B" w:rsidP="00B53B5B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B53B5B">
                        <w:rPr>
                          <w:b/>
                          <w:bCs/>
                          <w:color w:val="FFFFFF" w:themeColor="background1"/>
                        </w:rPr>
                        <w:t xml:space="preserve">Foto: </w:t>
                      </w:r>
                      <w:r w:rsidRPr="00B53B5B">
                        <w:rPr>
                          <w:rFonts w:cstheme="minorHAnsi"/>
                          <w:b/>
                          <w:bCs/>
                          <w:color w:val="FFFFFF" w:themeColor="background1"/>
                        </w:rPr>
                        <w:t>©</w:t>
                      </w:r>
                      <w:r w:rsidRPr="00B53B5B">
                        <w:rPr>
                          <w:b/>
                          <w:bCs/>
                          <w:color w:val="FFFFFF" w:themeColor="background1"/>
                        </w:rPr>
                        <w:t xml:space="preserve"> ANP </w:t>
                      </w:r>
                      <w:r w:rsidR="0049739F">
                        <w:rPr>
                          <w:b/>
                          <w:bCs/>
                          <w:color w:val="FFFFFF" w:themeColor="background1"/>
                        </w:rPr>
                        <w:t>SOPA Images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F2FA8" w:rsidRPr="005F2FA8" w:rsidSect="001308A1">
      <w:headerReference w:type="default" r:id="rId13"/>
      <w:footerReference w:type="default" r:id="rId14"/>
      <w:pgSz w:w="11906" w:h="16838" w:code="9"/>
      <w:pgMar w:top="1418" w:right="1106" w:bottom="902" w:left="1418" w:header="709" w:footer="709" w:gutter="0"/>
      <w:lnNumType w:countBy="5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52646" w14:textId="77777777" w:rsidR="001308A1" w:rsidRDefault="001308A1" w:rsidP="008734B4">
      <w:r>
        <w:separator/>
      </w:r>
    </w:p>
  </w:endnote>
  <w:endnote w:type="continuationSeparator" w:id="0">
    <w:p w14:paraId="0E7225B2" w14:textId="77777777" w:rsidR="001308A1" w:rsidRDefault="001308A1" w:rsidP="008734B4">
      <w:r>
        <w:continuationSeparator/>
      </w:r>
    </w:p>
  </w:endnote>
  <w:endnote w:type="continuationNotice" w:id="1">
    <w:p w14:paraId="0A844D40" w14:textId="77777777" w:rsidR="001308A1" w:rsidRDefault="001308A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Yu Mincho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2D9C2" w14:textId="0B33BCE4" w:rsidR="00E65579" w:rsidRDefault="00E65579" w:rsidP="00D162F8">
    <w:pPr>
      <w:pStyle w:val="Voettekst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8242" behindDoc="0" locked="0" layoutInCell="1" allowOverlap="1" wp14:anchorId="714AD705" wp14:editId="2CCF6B32">
              <wp:simplePos x="0" y="0"/>
              <wp:positionH relativeFrom="margin">
                <wp:posOffset>-561975</wp:posOffset>
              </wp:positionH>
              <wp:positionV relativeFrom="paragraph">
                <wp:posOffset>58419</wp:posOffset>
              </wp:positionV>
              <wp:extent cx="6520180" cy="0"/>
              <wp:effectExtent l="0" t="0" r="33020" b="19050"/>
              <wp:wrapNone/>
              <wp:docPr id="7" name="Straight Arrow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01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shapetype w14:anchorId="16F37A5E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7" o:spid="_x0000_s1026" type="#_x0000_t32" style="position:absolute;margin-left:-44.25pt;margin-top:4.6pt;width:513.4pt;height:0;z-index:25165824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" strokecolor="purple" strokeweight="1.5pt">
              <w10:wrap anchorx="margin"/>
            </v:shape>
          </w:pict>
        </mc:Fallback>
      </mc:AlternateContent>
    </w:r>
  </w:p>
  <w:p w14:paraId="0468B0C3" w14:textId="77777777" w:rsidR="00E65579" w:rsidRPr="00D162F8" w:rsidRDefault="00E65579" w:rsidP="00D162F8">
    <w:pPr>
      <w:pStyle w:val="Voettekst"/>
      <w:tabs>
        <w:tab w:val="clear" w:pos="9026"/>
        <w:tab w:val="right" w:pos="9356"/>
      </w:tabs>
      <w:jc w:val="left"/>
      <w:rPr>
        <w:rFonts w:cs="Arial"/>
        <w:sz w:val="20"/>
      </w:rPr>
    </w:pPr>
    <w:r>
      <w:rPr>
        <w:rFonts w:cs="Arial"/>
        <w:sz w:val="20"/>
      </w:rPr>
      <w:t>© CED-Groep www.nieuwsbegrip.nl</w:t>
    </w:r>
    <w:r>
      <w:rPr>
        <w:rFonts w:cs="Arial"/>
        <w:sz w:val="20"/>
      </w:rPr>
      <w:tab/>
    </w:r>
    <w:r>
      <w:rPr>
        <w:rFonts w:cs="Arial"/>
        <w:sz w:val="20"/>
      </w:rPr>
      <w:tab/>
    </w:r>
    <w:r w:rsidRPr="0052444B">
      <w:rPr>
        <w:rFonts w:cs="Arial"/>
        <w:sz w:val="20"/>
      </w:rPr>
      <w:t xml:space="preserve">Pagina </w:t>
    </w:r>
    <w:r w:rsidRPr="0052444B">
      <w:rPr>
        <w:rFonts w:cs="Arial"/>
        <w:b/>
        <w:bCs/>
        <w:sz w:val="20"/>
      </w:rPr>
      <w:fldChar w:fldCharType="begin"/>
    </w:r>
    <w:r w:rsidRPr="0052444B">
      <w:rPr>
        <w:rFonts w:cs="Arial"/>
        <w:b/>
        <w:bCs/>
        <w:sz w:val="20"/>
      </w:rPr>
      <w:instrText>PAGE</w:instrText>
    </w:r>
    <w:r w:rsidRPr="0052444B">
      <w:rPr>
        <w:rFonts w:cs="Arial"/>
        <w:b/>
        <w:bCs/>
        <w:sz w:val="20"/>
      </w:rPr>
      <w:fldChar w:fldCharType="separate"/>
    </w:r>
    <w:r w:rsidR="001D4D1D">
      <w:rPr>
        <w:rFonts w:cs="Arial"/>
        <w:b/>
        <w:bCs/>
        <w:noProof/>
        <w:sz w:val="20"/>
      </w:rPr>
      <w:t>1</w:t>
    </w:r>
    <w:r w:rsidRPr="0052444B">
      <w:rPr>
        <w:rFonts w:cs="Arial"/>
        <w:b/>
        <w:bCs/>
        <w:sz w:val="20"/>
      </w:rPr>
      <w:fldChar w:fldCharType="end"/>
    </w:r>
    <w:r w:rsidRPr="0052444B">
      <w:rPr>
        <w:rFonts w:cs="Arial"/>
        <w:sz w:val="20"/>
      </w:rPr>
      <w:t xml:space="preserve"> van </w:t>
    </w:r>
    <w:r w:rsidRPr="0052444B">
      <w:rPr>
        <w:rFonts w:cs="Arial"/>
        <w:b/>
        <w:bCs/>
        <w:sz w:val="20"/>
      </w:rPr>
      <w:fldChar w:fldCharType="begin"/>
    </w:r>
    <w:r w:rsidRPr="0052444B">
      <w:rPr>
        <w:rFonts w:cs="Arial"/>
        <w:b/>
        <w:bCs/>
        <w:sz w:val="20"/>
      </w:rPr>
      <w:instrText>NUMPAGES</w:instrText>
    </w:r>
    <w:r w:rsidRPr="0052444B">
      <w:rPr>
        <w:rFonts w:cs="Arial"/>
        <w:b/>
        <w:bCs/>
        <w:sz w:val="20"/>
      </w:rPr>
      <w:fldChar w:fldCharType="separate"/>
    </w:r>
    <w:r w:rsidR="001D4D1D">
      <w:rPr>
        <w:rFonts w:cs="Arial"/>
        <w:b/>
        <w:bCs/>
        <w:noProof/>
        <w:sz w:val="20"/>
      </w:rPr>
      <w:t>2</w:t>
    </w:r>
    <w:r w:rsidRPr="0052444B">
      <w:rPr>
        <w:rFonts w:cs="Arial"/>
        <w:b/>
        <w:bCs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5AFFC" w14:textId="77777777" w:rsidR="001308A1" w:rsidRDefault="001308A1" w:rsidP="008734B4">
      <w:r>
        <w:separator/>
      </w:r>
    </w:p>
  </w:footnote>
  <w:footnote w:type="continuationSeparator" w:id="0">
    <w:p w14:paraId="3AB7B849" w14:textId="77777777" w:rsidR="001308A1" w:rsidRDefault="001308A1" w:rsidP="008734B4">
      <w:r>
        <w:continuationSeparator/>
      </w:r>
    </w:p>
  </w:footnote>
  <w:footnote w:type="continuationNotice" w:id="1">
    <w:p w14:paraId="7D17F484" w14:textId="77777777" w:rsidR="001308A1" w:rsidRDefault="001308A1">
      <w:pPr>
        <w:spacing w:line="240" w:lineRule="auto"/>
      </w:pPr>
    </w:p>
  </w:footnote>
  <w:footnote w:id="2">
    <w:p w14:paraId="499EBF58" w14:textId="17FE67EB" w:rsidR="00476ED8" w:rsidRDefault="00476ED8">
      <w:pPr>
        <w:pStyle w:val="Voetnoottekst"/>
      </w:pPr>
      <w:r>
        <w:rPr>
          <w:rStyle w:val="Voetnootmarkering"/>
        </w:rPr>
        <w:footnoteRef/>
      </w:r>
      <w:r>
        <w:t xml:space="preserve"> Onconventioneel: </w:t>
      </w:r>
      <w:r>
        <w:rPr>
          <w:rFonts w:ascii="Arial" w:hAnsi="Arial" w:cs="Arial"/>
          <w:color w:val="4D5156"/>
          <w:shd w:val="clear" w:color="auto" w:fill="FFFFFF"/>
        </w:rPr>
        <w:t>anders dan je zou verwachten.</w:t>
      </w:r>
    </w:p>
  </w:footnote>
  <w:footnote w:id="3">
    <w:p w14:paraId="3031B6C8" w14:textId="6C4987DD" w:rsidR="00476ED8" w:rsidRDefault="00476ED8">
      <w:pPr>
        <w:pStyle w:val="Voetnoottekst"/>
      </w:pPr>
      <w:r>
        <w:rPr>
          <w:rStyle w:val="Voetnootmarkering"/>
        </w:rPr>
        <w:footnoteRef/>
      </w:r>
      <w:r>
        <w:t xml:space="preserve"> Fenomeen: Een opmerkelijke gebeurtenis of verschijnsel.</w:t>
      </w:r>
    </w:p>
  </w:footnote>
  <w:footnote w:id="4">
    <w:p w14:paraId="0C1893CB" w14:textId="1D538BE4" w:rsidR="00476ED8" w:rsidRDefault="00476ED8">
      <w:pPr>
        <w:pStyle w:val="Voetnoottekst"/>
      </w:pPr>
      <w:r>
        <w:rPr>
          <w:rStyle w:val="Voetnootmarkering"/>
        </w:rPr>
        <w:footnoteRef/>
      </w:r>
      <w:r>
        <w:t xml:space="preserve"> Robotica: </w:t>
      </w:r>
      <w:r>
        <w:rPr>
          <w:rFonts w:ascii="Arial" w:hAnsi="Arial" w:cs="Arial"/>
          <w:color w:val="4D5156"/>
          <w:shd w:val="clear" w:color="auto" w:fill="FFFFFF"/>
        </w:rPr>
        <w:t>De robotica is de tak van de wetenschap die zich met</w:t>
      </w:r>
      <w:r>
        <w:rPr>
          <w:rStyle w:val="apple-converted-space"/>
          <w:rFonts w:ascii="Arial" w:hAnsi="Arial" w:cs="Arial"/>
          <w:color w:val="4D5156"/>
          <w:shd w:val="clear" w:color="auto" w:fill="FFFFFF"/>
        </w:rPr>
        <w:t> </w:t>
      </w:r>
      <w:r>
        <w:rPr>
          <w:rFonts w:ascii="Arial" w:hAnsi="Arial" w:cs="Arial"/>
          <w:color w:val="040C28"/>
          <w:shd w:val="clear" w:color="auto" w:fill="D3E3FD"/>
        </w:rPr>
        <w:t>het ontwikkelen en bestuderen van robots</w:t>
      </w:r>
      <w:r>
        <w:rPr>
          <w:rStyle w:val="apple-converted-space"/>
          <w:rFonts w:ascii="Arial" w:hAnsi="Arial" w:cs="Arial"/>
          <w:color w:val="4D5156"/>
          <w:shd w:val="clear" w:color="auto" w:fill="FFFFFF"/>
        </w:rPr>
        <w:t> </w:t>
      </w:r>
      <w:r>
        <w:rPr>
          <w:rFonts w:ascii="Arial" w:hAnsi="Arial" w:cs="Arial"/>
          <w:color w:val="4D5156"/>
          <w:shd w:val="clear" w:color="auto" w:fill="FFFFFF"/>
        </w:rPr>
        <w:t>bezighoudt.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387B61" w14:textId="54A123A1" w:rsidR="00E65579" w:rsidRDefault="002C6B37">
    <w:pPr>
      <w:pStyle w:val="Koptekst"/>
    </w:pPr>
    <w:r>
      <w:rPr>
        <w:noProof/>
      </w:rPr>
      <w:drawing>
        <wp:anchor distT="0" distB="0" distL="114300" distR="114300" simplePos="0" relativeHeight="251658243" behindDoc="0" locked="0" layoutInCell="1" allowOverlap="1" wp14:anchorId="668791CA" wp14:editId="7A731F1F">
          <wp:simplePos x="0" y="0"/>
          <wp:positionH relativeFrom="column">
            <wp:posOffset>-589280</wp:posOffset>
          </wp:positionH>
          <wp:positionV relativeFrom="paragraph">
            <wp:posOffset>-216906</wp:posOffset>
          </wp:positionV>
          <wp:extent cx="2736000" cy="659946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65994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5579">
      <w:rPr>
        <w:noProof/>
      </w:rPr>
      <mc:AlternateContent>
        <mc:Choice Requires="wps">
          <w:drawing>
            <wp:anchor distT="4294967295" distB="4294967295" distL="114300" distR="114300" simplePos="0" relativeHeight="251658241" behindDoc="0" locked="0" layoutInCell="1" allowOverlap="1" wp14:anchorId="0C220D60" wp14:editId="58B53FBE">
              <wp:simplePos x="0" y="0"/>
              <wp:positionH relativeFrom="margin">
                <wp:posOffset>-528955</wp:posOffset>
              </wp:positionH>
              <wp:positionV relativeFrom="paragraph">
                <wp:posOffset>361949</wp:posOffset>
              </wp:positionV>
              <wp:extent cx="6520180" cy="0"/>
              <wp:effectExtent l="0" t="0" r="33020" b="19050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2018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8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 xmlns:arto="http://schemas.microsoft.com/office/word/2006/arto">
          <w:pict>
            <v:shapetype w14:anchorId="61150A9A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-41.65pt;margin-top:28.5pt;width:513.4pt;height:0;z-index:251658241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" strokecolor="purple" strokeweight="1.5pt">
              <w10:wrap anchorx="margin"/>
            </v:shape>
          </w:pict>
        </mc:Fallback>
      </mc:AlternateContent>
    </w:r>
    <w:r w:rsidR="00E65579"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167CC48" wp14:editId="16E0AC8A">
              <wp:simplePos x="0" y="0"/>
              <wp:positionH relativeFrom="margin">
                <wp:posOffset>2776220</wp:posOffset>
              </wp:positionH>
              <wp:positionV relativeFrom="paragraph">
                <wp:posOffset>-78740</wp:posOffset>
              </wp:positionV>
              <wp:extent cx="3200400" cy="390525"/>
              <wp:effectExtent l="0" t="0" r="0" b="952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00400" cy="3905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53A9424" w14:textId="5E083FE9" w:rsidR="00E65579" w:rsidRPr="002D1C57" w:rsidRDefault="00E65579" w:rsidP="00D162F8">
                          <w:pPr>
                            <w:jc w:val="right"/>
                            <w:rPr>
                              <w:rFonts w:cs="Arial"/>
                            </w:rPr>
                          </w:pPr>
                          <w:r>
                            <w:rPr>
                              <w:rFonts w:cs="Arial"/>
                            </w:rPr>
                            <w:t xml:space="preserve">week </w:t>
                          </w:r>
                          <w:r w:rsidR="00C556C1">
                            <w:rPr>
                              <w:rFonts w:cs="Arial"/>
                            </w:rPr>
                            <w:t>11</w:t>
                          </w:r>
                          <w:r>
                            <w:rPr>
                              <w:rFonts w:cs="Arial"/>
                            </w:rPr>
                            <w:t xml:space="preserve"> – </w:t>
                          </w:r>
                          <w:r w:rsidR="00C2085D">
                            <w:rPr>
                              <w:rFonts w:cs="Arial"/>
                            </w:rPr>
                            <w:t>11</w:t>
                          </w:r>
                          <w:r w:rsidR="002F67F2">
                            <w:rPr>
                              <w:rFonts w:cs="Arial"/>
                            </w:rPr>
                            <w:t xml:space="preserve"> </w:t>
                          </w:r>
                          <w:r w:rsidR="00C2085D">
                            <w:rPr>
                              <w:rFonts w:cs="Arial"/>
                            </w:rPr>
                            <w:t>maart</w:t>
                          </w:r>
                          <w:r w:rsidR="00256EF9">
                            <w:rPr>
                              <w:rFonts w:cs="Arial"/>
                            </w:rPr>
                            <w:t xml:space="preserve"> </w:t>
                          </w:r>
                          <w:r>
                            <w:rPr>
                              <w:rFonts w:cs="Arial"/>
                            </w:rPr>
                            <w:t>202</w:t>
                          </w:r>
                          <w:r w:rsidR="005F31C9">
                            <w:rPr>
                              <w:rFonts w:cs="Arial"/>
                            </w:rPr>
                            <w:t>4</w:t>
                          </w:r>
                          <w:r>
                            <w:rPr>
                              <w:rFonts w:cs="Arial"/>
                            </w:rPr>
                            <w:t xml:space="preserve"> – </w:t>
                          </w:r>
                          <w:proofErr w:type="gramStart"/>
                          <w:r>
                            <w:rPr>
                              <w:rFonts w:cs="Arial"/>
                            </w:rPr>
                            <w:t>tekst niveau C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67CC4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218.6pt;margin-top:-6.2pt;width:252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" fillcolor="window" stroked="f" strokeweight=".5pt">
              <v:textbox>
                <w:txbxContent>
                  <w:p w14:paraId="653A9424" w14:textId="5E083FE9" w:rsidR="00E65579" w:rsidRPr="002D1C57" w:rsidRDefault="00E65579" w:rsidP="00D162F8">
                    <w:pPr>
                      <w:jc w:val="right"/>
                      <w:rPr>
                        <w:rFonts w:cs="Arial"/>
                      </w:rPr>
                    </w:pPr>
                    <w:r>
                      <w:rPr>
                        <w:rFonts w:cs="Arial"/>
                      </w:rPr>
                      <w:t xml:space="preserve">week </w:t>
                    </w:r>
                    <w:r w:rsidR="00C556C1">
                      <w:rPr>
                        <w:rFonts w:cs="Arial"/>
                      </w:rPr>
                      <w:t>11</w:t>
                    </w:r>
                    <w:r>
                      <w:rPr>
                        <w:rFonts w:cs="Arial"/>
                      </w:rPr>
                      <w:t xml:space="preserve"> – </w:t>
                    </w:r>
                    <w:r w:rsidR="00C2085D">
                      <w:rPr>
                        <w:rFonts w:cs="Arial"/>
                      </w:rPr>
                      <w:t>11</w:t>
                    </w:r>
                    <w:r w:rsidR="002F67F2">
                      <w:rPr>
                        <w:rFonts w:cs="Arial"/>
                      </w:rPr>
                      <w:t xml:space="preserve"> </w:t>
                    </w:r>
                    <w:r w:rsidR="00C2085D">
                      <w:rPr>
                        <w:rFonts w:cs="Arial"/>
                      </w:rPr>
                      <w:t>maart</w:t>
                    </w:r>
                    <w:r w:rsidR="00256EF9">
                      <w:rPr>
                        <w:rFonts w:cs="Arial"/>
                      </w:rPr>
                      <w:t xml:space="preserve"> </w:t>
                    </w:r>
                    <w:r>
                      <w:rPr>
                        <w:rFonts w:cs="Arial"/>
                      </w:rPr>
                      <w:t>202</w:t>
                    </w:r>
                    <w:r w:rsidR="005F31C9">
                      <w:rPr>
                        <w:rFonts w:cs="Arial"/>
                      </w:rPr>
                      <w:t>4</w:t>
                    </w:r>
                    <w:r>
                      <w:rPr>
                        <w:rFonts w:cs="Arial"/>
                      </w:rPr>
                      <w:t xml:space="preserve"> – </w:t>
                    </w:r>
                    <w:proofErr w:type="gramStart"/>
                    <w:r>
                      <w:rPr>
                        <w:rFonts w:cs="Arial"/>
                      </w:rPr>
                      <w:t>tekst niveau C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86AF7"/>
    <w:multiLevelType w:val="multilevel"/>
    <w:tmpl w:val="B40A534E"/>
    <w:name w:val="Nummering inhoudsopgave CED-Groep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03C13328"/>
    <w:multiLevelType w:val="multilevel"/>
    <w:tmpl w:val="A0B61886"/>
    <w:styleLink w:val="OpsommingABCNieuwsbegrip"/>
    <w:lvl w:ilvl="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lvlText w:val="%2"/>
      <w:lvlJc w:val="left"/>
      <w:pPr>
        <w:ind w:left="1080" w:hanging="360"/>
      </w:pPr>
      <w:rPr>
        <w:rFonts w:hint="default"/>
      </w:rPr>
    </w:lvl>
    <w:lvl w:ilvl="2">
      <w:start w:val="1"/>
      <w:numFmt w:val="none"/>
      <w:lvlText w:val="%3"/>
      <w:lvlJc w:val="left"/>
      <w:pPr>
        <w:ind w:left="1440" w:hanging="360"/>
      </w:pPr>
      <w:rPr>
        <w:rFonts w:ascii="Times New Roman" w:hAnsi="Times New Roman" w:hint="default"/>
      </w:rPr>
    </w:lvl>
    <w:lvl w:ilvl="3">
      <w:start w:val="1"/>
      <w:numFmt w:val="none"/>
      <w:lvlText w:val="%4"/>
      <w:lvlJc w:val="left"/>
      <w:pPr>
        <w:ind w:left="1800" w:hanging="360"/>
      </w:pPr>
      <w:rPr>
        <w:rFonts w:ascii="Courier New" w:hAnsi="Courier New" w:hint="default"/>
      </w:rPr>
    </w:lvl>
    <w:lvl w:ilvl="4">
      <w:start w:val="1"/>
      <w:numFmt w:val="none"/>
      <w:lvlText w:val="%5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880" w:hanging="360"/>
      </w:pPr>
      <w:rPr>
        <w:rFonts w:hint="default"/>
      </w:rPr>
    </w:lvl>
    <w:lvl w:ilvl="7">
      <w:start w:val="1"/>
      <w:numFmt w:val="none"/>
      <w:lvlText w:val="%8"/>
      <w:lvlJc w:val="left"/>
      <w:pPr>
        <w:ind w:left="3240" w:hanging="360"/>
      </w:pPr>
      <w:rPr>
        <w:rFonts w:hint="default"/>
      </w:rPr>
    </w:lvl>
    <w:lvl w:ilvl="8">
      <w:start w:val="1"/>
      <w:numFmt w:val="none"/>
      <w:lvlText w:val="%9"/>
      <w:lvlJc w:val="left"/>
      <w:pPr>
        <w:ind w:left="3600" w:hanging="360"/>
      </w:pPr>
      <w:rPr>
        <w:rFonts w:ascii="Arial" w:hAnsi="Arial" w:hint="default"/>
      </w:rPr>
    </w:lvl>
  </w:abstractNum>
  <w:abstractNum w:abstractNumId="2" w15:restartNumberingAfterBreak="0">
    <w:nsid w:val="047E0167"/>
    <w:multiLevelType w:val="hybridMultilevel"/>
    <w:tmpl w:val="252EDDD6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990019B"/>
    <w:multiLevelType w:val="multilevel"/>
    <w:tmpl w:val="9D2298D8"/>
    <w:name w:val="Opsomming nummer en letter CED-Groep"/>
    <w:numStyleLink w:val="OpsommingnummerenletterCED-Groep"/>
  </w:abstractNum>
  <w:abstractNum w:abstractNumId="4" w15:restartNumberingAfterBreak="0">
    <w:nsid w:val="104E3EFC"/>
    <w:multiLevelType w:val="multilevel"/>
    <w:tmpl w:val="BB7E70A8"/>
    <w:name w:val="Inhoudsopgave Nummering CED-Groep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1D740F7C"/>
    <w:multiLevelType w:val="hybridMultilevel"/>
    <w:tmpl w:val="2EE224AC"/>
    <w:lvl w:ilvl="0" w:tplc="9E10631E">
      <w:start w:val="1"/>
      <w:numFmt w:val="bullet"/>
      <w:pStyle w:val="Opsomming3eniveau"/>
      <w:lvlText w:val="­"/>
      <w:lvlJc w:val="left"/>
      <w:pPr>
        <w:ind w:left="1077" w:hanging="360"/>
      </w:pPr>
      <w:rPr>
        <w:rFonts w:ascii="Courier New" w:hAnsi="Courier New" w:hint="default"/>
      </w:rPr>
    </w:lvl>
    <w:lvl w:ilvl="1" w:tplc="0413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22B66262"/>
    <w:multiLevelType w:val="hybridMultilevel"/>
    <w:tmpl w:val="133E74BE"/>
    <w:lvl w:ilvl="0" w:tplc="1C263B96">
      <w:start w:val="1"/>
      <w:numFmt w:val="decimal"/>
      <w:pStyle w:val="OpsommingNumm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82796B"/>
    <w:multiLevelType w:val="multilevel"/>
    <w:tmpl w:val="9D3A3CDE"/>
    <w:name w:val="Opsommingslijst rondje CED-groep22222"/>
    <w:numStyleLink w:val="LijstopsommingstekensCED-Groep"/>
  </w:abstractNum>
  <w:abstractNum w:abstractNumId="8" w15:restartNumberingAfterBreak="0">
    <w:nsid w:val="2B6910DA"/>
    <w:multiLevelType w:val="multilevel"/>
    <w:tmpl w:val="BB788D72"/>
    <w:name w:val="Lijststijl CED-Groep Kop + nummer2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2FFA36D0"/>
    <w:multiLevelType w:val="hybridMultilevel"/>
    <w:tmpl w:val="21485366"/>
    <w:lvl w:ilvl="0" w:tplc="C14E4A9C">
      <w:start w:val="1"/>
      <w:numFmt w:val="bullet"/>
      <w:pStyle w:val="Opsomming1eniveau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CD3D86"/>
    <w:multiLevelType w:val="hybridMultilevel"/>
    <w:tmpl w:val="03B0D58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1A94175"/>
    <w:multiLevelType w:val="multilevel"/>
    <w:tmpl w:val="9D3A3CDE"/>
    <w:name w:val="Opsommingslijst rondje CED-groep2"/>
    <w:numStyleLink w:val="LijstopsommingstekensCED-Groep"/>
  </w:abstractNum>
  <w:abstractNum w:abstractNumId="12" w15:restartNumberingAfterBreak="0">
    <w:nsid w:val="4F1D562C"/>
    <w:multiLevelType w:val="multilevel"/>
    <w:tmpl w:val="9D3A3CDE"/>
    <w:name w:val="Lijst Nummering CED-Groep2"/>
    <w:numStyleLink w:val="LijstopsommingstekensCED-Groep"/>
  </w:abstractNum>
  <w:abstractNum w:abstractNumId="13" w15:restartNumberingAfterBreak="0">
    <w:nsid w:val="54FE4A47"/>
    <w:multiLevelType w:val="multilevel"/>
    <w:tmpl w:val="9D2298D8"/>
    <w:styleLink w:val="OpsommingnummerenletterCED-Groep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4">
      <w:start w:val="1"/>
      <w:numFmt w:val="bullet"/>
      <w:lvlText w:val="­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)"/>
      <w:lvlJc w:val="left"/>
      <w:pPr>
        <w:ind w:left="2880" w:hanging="360"/>
      </w:pPr>
      <w:rPr>
        <w:rFonts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4" w15:restartNumberingAfterBreak="0">
    <w:nsid w:val="565D7315"/>
    <w:multiLevelType w:val="hybridMultilevel"/>
    <w:tmpl w:val="9FC0F67E"/>
    <w:name w:val="Opsommingslijst rondje CED-groep2222"/>
    <w:lvl w:ilvl="0" w:tplc="632AB2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FA0EF0"/>
    <w:multiLevelType w:val="multilevel"/>
    <w:tmpl w:val="34B4430E"/>
    <w:name w:val="Inhoudsopgave Nummering CED-Groep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E0403E6"/>
    <w:multiLevelType w:val="multilevel"/>
    <w:tmpl w:val="9D3A3CDE"/>
    <w:name w:val="Opsommingslijst rondje CED-groep22"/>
    <w:numStyleLink w:val="LijstopsommingstekensCED-Groep"/>
  </w:abstractNum>
  <w:abstractNum w:abstractNumId="17" w15:restartNumberingAfterBreak="0">
    <w:nsid w:val="60143C47"/>
    <w:multiLevelType w:val="hybridMultilevel"/>
    <w:tmpl w:val="651E9954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5065DD"/>
    <w:multiLevelType w:val="multilevel"/>
    <w:tmpl w:val="9D3A3CDE"/>
    <w:styleLink w:val="LijstopsommingstekensCED-Groep"/>
    <w:lvl w:ilvl="0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37" w:hanging="368"/>
      </w:pPr>
      <w:rPr>
        <w:rFonts w:ascii="Courier New" w:hAnsi="Courier New" w:hint="default"/>
      </w:rPr>
    </w:lvl>
    <w:lvl w:ilvl="2">
      <w:start w:val="1"/>
      <w:numFmt w:val="bullet"/>
      <w:lvlText w:val="­"/>
      <w:lvlJc w:val="left"/>
      <w:pPr>
        <w:ind w:left="1083" w:hanging="374"/>
      </w:pPr>
      <w:rPr>
        <w:rFonts w:ascii="Courier New" w:hAnsi="Courier New" w:hint="default"/>
      </w:rPr>
    </w:lvl>
    <w:lvl w:ilvl="3">
      <w:start w:val="1"/>
      <w:numFmt w:val="bullet"/>
      <w:lvlText w:val=""/>
      <w:lvlJc w:val="left"/>
      <w:pPr>
        <w:ind w:left="1440" w:hanging="33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797" w:hanging="351"/>
      </w:pPr>
      <w:rPr>
        <w:rFonts w:ascii="Courier New" w:hAnsi="Courier New" w:hint="default"/>
      </w:rPr>
    </w:lvl>
    <w:lvl w:ilvl="5">
      <w:start w:val="1"/>
      <w:numFmt w:val="bullet"/>
      <w:lvlText w:val="­"/>
      <w:lvlJc w:val="left"/>
      <w:pPr>
        <w:ind w:left="2155" w:hanging="341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ind w:left="2512" w:hanging="329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69" w:hanging="346"/>
      </w:pPr>
      <w:rPr>
        <w:rFonts w:ascii="Courier New" w:hAnsi="Courier New" w:hint="default"/>
      </w:rPr>
    </w:lvl>
    <w:lvl w:ilvl="8">
      <w:start w:val="1"/>
      <w:numFmt w:val="bullet"/>
      <w:lvlText w:val="­"/>
      <w:lvlJc w:val="left"/>
      <w:pPr>
        <w:ind w:left="3226" w:hanging="334"/>
      </w:pPr>
      <w:rPr>
        <w:rFonts w:ascii="Courier New" w:hAnsi="Courier New" w:hint="default"/>
      </w:rPr>
    </w:lvl>
  </w:abstractNum>
  <w:abstractNum w:abstractNumId="19" w15:restartNumberingAfterBreak="0">
    <w:nsid w:val="66CC6155"/>
    <w:multiLevelType w:val="hybridMultilevel"/>
    <w:tmpl w:val="21004BFC"/>
    <w:lvl w:ilvl="0" w:tplc="74EE3B28">
      <w:start w:val="1"/>
      <w:numFmt w:val="bullet"/>
      <w:pStyle w:val="Opsomming2eniveau"/>
      <w:lvlText w:val="o"/>
      <w:lvlJc w:val="left"/>
      <w:pPr>
        <w:ind w:left="717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1B3258"/>
    <w:multiLevelType w:val="multilevel"/>
    <w:tmpl w:val="55BC7DA6"/>
    <w:name w:val="Lijst Nummering CED-Groep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2"/>
        </w:tabs>
        <w:ind w:left="2002" w:hanging="9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59"/>
        </w:tabs>
        <w:ind w:left="2359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6"/>
        </w:tabs>
        <w:ind w:left="2716" w:hanging="12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73"/>
        </w:tabs>
        <w:ind w:left="3073" w:hanging="142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0"/>
        </w:tabs>
        <w:ind w:left="3430" w:hanging="161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8"/>
        </w:tabs>
        <w:ind w:left="3788" w:hanging="1775"/>
      </w:pPr>
      <w:rPr>
        <w:rFonts w:hint="default"/>
      </w:rPr>
    </w:lvl>
  </w:abstractNum>
  <w:abstractNum w:abstractNumId="21" w15:restartNumberingAfterBreak="0">
    <w:nsid w:val="6C1C29D8"/>
    <w:multiLevelType w:val="multilevel"/>
    <w:tmpl w:val="B7D87D30"/>
    <w:styleLink w:val="LijststijlnummerCED-Groep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79"/>
        </w:tabs>
        <w:ind w:left="879" w:hanging="53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644"/>
        </w:tabs>
        <w:ind w:left="1644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02"/>
        </w:tabs>
        <w:ind w:left="2002" w:hanging="92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359"/>
        </w:tabs>
        <w:ind w:left="2359" w:hanging="1083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16"/>
        </w:tabs>
        <w:ind w:left="2716" w:hanging="124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073"/>
        </w:tabs>
        <w:ind w:left="3073" w:hanging="142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30"/>
        </w:tabs>
        <w:ind w:left="3430" w:hanging="161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88"/>
        </w:tabs>
        <w:ind w:left="3788" w:hanging="1775"/>
      </w:pPr>
      <w:rPr>
        <w:rFonts w:hint="default"/>
      </w:rPr>
    </w:lvl>
  </w:abstractNum>
  <w:abstractNum w:abstractNumId="22" w15:restartNumberingAfterBreak="0">
    <w:nsid w:val="6D406F87"/>
    <w:multiLevelType w:val="multilevel"/>
    <w:tmpl w:val="9B72E1FA"/>
    <w:lvl w:ilvl="0">
      <w:start w:val="1"/>
      <w:numFmt w:val="decimal"/>
      <w:pStyle w:val="Kop1Numm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Kop2Nummer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Kop3Numm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Kop4Nummer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6D5D4D4E"/>
    <w:multiLevelType w:val="hybridMultilevel"/>
    <w:tmpl w:val="4E6AB630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45C3BCF"/>
    <w:multiLevelType w:val="hybridMultilevel"/>
    <w:tmpl w:val="15D6F592"/>
    <w:lvl w:ilvl="0" w:tplc="B80ACFE2">
      <w:start w:val="1"/>
      <w:numFmt w:val="decimal"/>
      <w:pStyle w:val="OpsommingNummervet"/>
      <w:lvlText w:val="%1."/>
      <w:lvlJc w:val="left"/>
      <w:pPr>
        <w:ind w:left="720" w:hanging="360"/>
      </w:pPr>
      <w:rPr>
        <w:rFonts w:ascii="Verdana" w:hAnsi="Verdana" w:hint="default"/>
        <w:b/>
        <w:i w:val="0"/>
        <w:sz w:val="18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623EE"/>
    <w:multiLevelType w:val="hybridMultilevel"/>
    <w:tmpl w:val="5286463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B506FE"/>
    <w:multiLevelType w:val="hybridMultilevel"/>
    <w:tmpl w:val="D2EEA47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96594895">
    <w:abstractNumId w:val="6"/>
  </w:num>
  <w:num w:numId="2" w16cid:durableId="424615260">
    <w:abstractNumId w:val="24"/>
  </w:num>
  <w:num w:numId="3" w16cid:durableId="492381846">
    <w:abstractNumId w:val="5"/>
  </w:num>
  <w:num w:numId="4" w16cid:durableId="30350706">
    <w:abstractNumId w:val="9"/>
  </w:num>
  <w:num w:numId="5" w16cid:durableId="761224008">
    <w:abstractNumId w:val="19"/>
  </w:num>
  <w:num w:numId="6" w16cid:durableId="1055156501">
    <w:abstractNumId w:val="18"/>
  </w:num>
  <w:num w:numId="7" w16cid:durableId="1305701797">
    <w:abstractNumId w:val="22"/>
  </w:num>
  <w:num w:numId="8" w16cid:durableId="903182331">
    <w:abstractNumId w:val="13"/>
  </w:num>
  <w:num w:numId="9" w16cid:durableId="2103647311">
    <w:abstractNumId w:val="21"/>
  </w:num>
  <w:num w:numId="10" w16cid:durableId="612902005">
    <w:abstractNumId w:val="1"/>
  </w:num>
  <w:num w:numId="11" w16cid:durableId="613289657">
    <w:abstractNumId w:val="26"/>
  </w:num>
  <w:num w:numId="12" w16cid:durableId="1126125291">
    <w:abstractNumId w:val="25"/>
  </w:num>
  <w:num w:numId="13" w16cid:durableId="217087805">
    <w:abstractNumId w:val="23"/>
  </w:num>
  <w:num w:numId="14" w16cid:durableId="1946302927">
    <w:abstractNumId w:val="17"/>
  </w:num>
  <w:num w:numId="15" w16cid:durableId="2086873321">
    <w:abstractNumId w:val="2"/>
  </w:num>
  <w:num w:numId="16" w16cid:durableId="875890024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GrammaticalErrors/>
  <w:proofState w:spelling="clean" w:grammar="clean"/>
  <w:attachedTemplate r:id="rId1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11A7"/>
    <w:rsid w:val="0000010B"/>
    <w:rsid w:val="00000180"/>
    <w:rsid w:val="000004AB"/>
    <w:rsid w:val="00000C7E"/>
    <w:rsid w:val="00000C9D"/>
    <w:rsid w:val="00000D9D"/>
    <w:rsid w:val="00001240"/>
    <w:rsid w:val="0000124A"/>
    <w:rsid w:val="00001FFB"/>
    <w:rsid w:val="00002894"/>
    <w:rsid w:val="00002A0A"/>
    <w:rsid w:val="00002C20"/>
    <w:rsid w:val="00003396"/>
    <w:rsid w:val="00003A34"/>
    <w:rsid w:val="00003AB1"/>
    <w:rsid w:val="00003DA2"/>
    <w:rsid w:val="00003F70"/>
    <w:rsid w:val="0000425C"/>
    <w:rsid w:val="000047BC"/>
    <w:rsid w:val="0000482C"/>
    <w:rsid w:val="00004A9F"/>
    <w:rsid w:val="00004F95"/>
    <w:rsid w:val="00005D5E"/>
    <w:rsid w:val="000061B1"/>
    <w:rsid w:val="00006256"/>
    <w:rsid w:val="00006591"/>
    <w:rsid w:val="00006A1B"/>
    <w:rsid w:val="00006E3B"/>
    <w:rsid w:val="0000721C"/>
    <w:rsid w:val="0000736C"/>
    <w:rsid w:val="0000759D"/>
    <w:rsid w:val="0001034D"/>
    <w:rsid w:val="00010435"/>
    <w:rsid w:val="00010711"/>
    <w:rsid w:val="00010831"/>
    <w:rsid w:val="00010DC9"/>
    <w:rsid w:val="00011074"/>
    <w:rsid w:val="00011442"/>
    <w:rsid w:val="0001156E"/>
    <w:rsid w:val="000117E7"/>
    <w:rsid w:val="00011874"/>
    <w:rsid w:val="00011D61"/>
    <w:rsid w:val="00011D91"/>
    <w:rsid w:val="00012B3F"/>
    <w:rsid w:val="00013233"/>
    <w:rsid w:val="0001362E"/>
    <w:rsid w:val="00013AE1"/>
    <w:rsid w:val="00013BDC"/>
    <w:rsid w:val="00013FD3"/>
    <w:rsid w:val="000140F6"/>
    <w:rsid w:val="00014115"/>
    <w:rsid w:val="000143F1"/>
    <w:rsid w:val="0001496A"/>
    <w:rsid w:val="00014B6F"/>
    <w:rsid w:val="00014F34"/>
    <w:rsid w:val="00015C35"/>
    <w:rsid w:val="00016537"/>
    <w:rsid w:val="00016AB3"/>
    <w:rsid w:val="00016CEE"/>
    <w:rsid w:val="00017179"/>
    <w:rsid w:val="000176F6"/>
    <w:rsid w:val="00017BB6"/>
    <w:rsid w:val="0002008D"/>
    <w:rsid w:val="000202C9"/>
    <w:rsid w:val="00020E76"/>
    <w:rsid w:val="000213AC"/>
    <w:rsid w:val="000213CF"/>
    <w:rsid w:val="000219AA"/>
    <w:rsid w:val="000224AF"/>
    <w:rsid w:val="00022590"/>
    <w:rsid w:val="000226B3"/>
    <w:rsid w:val="000226CE"/>
    <w:rsid w:val="000227E6"/>
    <w:rsid w:val="000228B4"/>
    <w:rsid w:val="00022B07"/>
    <w:rsid w:val="00022F5A"/>
    <w:rsid w:val="0002303C"/>
    <w:rsid w:val="0002303E"/>
    <w:rsid w:val="00023A4E"/>
    <w:rsid w:val="00023E3D"/>
    <w:rsid w:val="00024325"/>
    <w:rsid w:val="00024637"/>
    <w:rsid w:val="00024880"/>
    <w:rsid w:val="00024910"/>
    <w:rsid w:val="00024C58"/>
    <w:rsid w:val="00025218"/>
    <w:rsid w:val="000252F1"/>
    <w:rsid w:val="0002568C"/>
    <w:rsid w:val="00025EC7"/>
    <w:rsid w:val="0002644C"/>
    <w:rsid w:val="000267A6"/>
    <w:rsid w:val="000270DB"/>
    <w:rsid w:val="00027332"/>
    <w:rsid w:val="00027B8B"/>
    <w:rsid w:val="00027CA8"/>
    <w:rsid w:val="00027E7C"/>
    <w:rsid w:val="000309FA"/>
    <w:rsid w:val="00030B25"/>
    <w:rsid w:val="00030C54"/>
    <w:rsid w:val="00030CD0"/>
    <w:rsid w:val="00031071"/>
    <w:rsid w:val="00031279"/>
    <w:rsid w:val="000313A8"/>
    <w:rsid w:val="00031C18"/>
    <w:rsid w:val="00031C51"/>
    <w:rsid w:val="00031E1E"/>
    <w:rsid w:val="00031F0D"/>
    <w:rsid w:val="00032362"/>
    <w:rsid w:val="000331EE"/>
    <w:rsid w:val="0003384B"/>
    <w:rsid w:val="00033BAC"/>
    <w:rsid w:val="00033D04"/>
    <w:rsid w:val="0003437E"/>
    <w:rsid w:val="000343A7"/>
    <w:rsid w:val="000347BD"/>
    <w:rsid w:val="0003584A"/>
    <w:rsid w:val="00035871"/>
    <w:rsid w:val="00035C38"/>
    <w:rsid w:val="00035C42"/>
    <w:rsid w:val="00035D60"/>
    <w:rsid w:val="00035E28"/>
    <w:rsid w:val="0003612C"/>
    <w:rsid w:val="000366C4"/>
    <w:rsid w:val="00036DD5"/>
    <w:rsid w:val="0003750B"/>
    <w:rsid w:val="00037984"/>
    <w:rsid w:val="00037ECE"/>
    <w:rsid w:val="00040103"/>
    <w:rsid w:val="00040718"/>
    <w:rsid w:val="0004076F"/>
    <w:rsid w:val="00040770"/>
    <w:rsid w:val="000409CF"/>
    <w:rsid w:val="0004134A"/>
    <w:rsid w:val="00041463"/>
    <w:rsid w:val="0004230C"/>
    <w:rsid w:val="00042A52"/>
    <w:rsid w:val="00042E23"/>
    <w:rsid w:val="00043341"/>
    <w:rsid w:val="000437D3"/>
    <w:rsid w:val="00043CD6"/>
    <w:rsid w:val="00043E39"/>
    <w:rsid w:val="00043F7F"/>
    <w:rsid w:val="000441BF"/>
    <w:rsid w:val="00044415"/>
    <w:rsid w:val="000444C8"/>
    <w:rsid w:val="00044A5C"/>
    <w:rsid w:val="00044E80"/>
    <w:rsid w:val="00045535"/>
    <w:rsid w:val="00045696"/>
    <w:rsid w:val="00045751"/>
    <w:rsid w:val="00045C90"/>
    <w:rsid w:val="000464C2"/>
    <w:rsid w:val="00046B61"/>
    <w:rsid w:val="00046DB4"/>
    <w:rsid w:val="000471AA"/>
    <w:rsid w:val="000472C9"/>
    <w:rsid w:val="00047565"/>
    <w:rsid w:val="000476C0"/>
    <w:rsid w:val="00047DB7"/>
    <w:rsid w:val="00050017"/>
    <w:rsid w:val="00050065"/>
    <w:rsid w:val="000501FB"/>
    <w:rsid w:val="00050779"/>
    <w:rsid w:val="00050B22"/>
    <w:rsid w:val="0005101D"/>
    <w:rsid w:val="00051179"/>
    <w:rsid w:val="00051DC7"/>
    <w:rsid w:val="00051F73"/>
    <w:rsid w:val="0005257D"/>
    <w:rsid w:val="00053501"/>
    <w:rsid w:val="000536CD"/>
    <w:rsid w:val="0005377D"/>
    <w:rsid w:val="00053AC1"/>
    <w:rsid w:val="000544EA"/>
    <w:rsid w:val="00054897"/>
    <w:rsid w:val="00054D8F"/>
    <w:rsid w:val="0005572F"/>
    <w:rsid w:val="00055802"/>
    <w:rsid w:val="000559BA"/>
    <w:rsid w:val="00055A81"/>
    <w:rsid w:val="00055EB9"/>
    <w:rsid w:val="000565B7"/>
    <w:rsid w:val="00056A9D"/>
    <w:rsid w:val="00057836"/>
    <w:rsid w:val="0006004C"/>
    <w:rsid w:val="000600B2"/>
    <w:rsid w:val="00060822"/>
    <w:rsid w:val="00060C97"/>
    <w:rsid w:val="00060E7E"/>
    <w:rsid w:val="0006107A"/>
    <w:rsid w:val="0006178C"/>
    <w:rsid w:val="00061A34"/>
    <w:rsid w:val="0006219B"/>
    <w:rsid w:val="00062386"/>
    <w:rsid w:val="000623BD"/>
    <w:rsid w:val="000624C8"/>
    <w:rsid w:val="000626CA"/>
    <w:rsid w:val="0006284B"/>
    <w:rsid w:val="0006325C"/>
    <w:rsid w:val="0006378C"/>
    <w:rsid w:val="0006386B"/>
    <w:rsid w:val="00063A3C"/>
    <w:rsid w:val="00063B6D"/>
    <w:rsid w:val="00065818"/>
    <w:rsid w:val="00065FE2"/>
    <w:rsid w:val="0006618F"/>
    <w:rsid w:val="000661EC"/>
    <w:rsid w:val="000662D2"/>
    <w:rsid w:val="0006636B"/>
    <w:rsid w:val="000664B4"/>
    <w:rsid w:val="00066AEC"/>
    <w:rsid w:val="00066B43"/>
    <w:rsid w:val="00067562"/>
    <w:rsid w:val="00067993"/>
    <w:rsid w:val="000702C9"/>
    <w:rsid w:val="00070600"/>
    <w:rsid w:val="000709ED"/>
    <w:rsid w:val="00071424"/>
    <w:rsid w:val="000722B3"/>
    <w:rsid w:val="00072C5C"/>
    <w:rsid w:val="00072DC0"/>
    <w:rsid w:val="0007315C"/>
    <w:rsid w:val="00073397"/>
    <w:rsid w:val="00073489"/>
    <w:rsid w:val="00073A64"/>
    <w:rsid w:val="00073B56"/>
    <w:rsid w:val="00073C0B"/>
    <w:rsid w:val="00073FCE"/>
    <w:rsid w:val="000742E0"/>
    <w:rsid w:val="00074BBB"/>
    <w:rsid w:val="0007547D"/>
    <w:rsid w:val="000756C9"/>
    <w:rsid w:val="00076541"/>
    <w:rsid w:val="00077590"/>
    <w:rsid w:val="000779A2"/>
    <w:rsid w:val="00077EFC"/>
    <w:rsid w:val="000802A1"/>
    <w:rsid w:val="00080565"/>
    <w:rsid w:val="000808C8"/>
    <w:rsid w:val="000809B6"/>
    <w:rsid w:val="00080F42"/>
    <w:rsid w:val="00081203"/>
    <w:rsid w:val="0008130E"/>
    <w:rsid w:val="000814BF"/>
    <w:rsid w:val="00081506"/>
    <w:rsid w:val="00081C35"/>
    <w:rsid w:val="0008213C"/>
    <w:rsid w:val="000821D0"/>
    <w:rsid w:val="00082AA5"/>
    <w:rsid w:val="000837BA"/>
    <w:rsid w:val="00083B55"/>
    <w:rsid w:val="00083C90"/>
    <w:rsid w:val="000842EB"/>
    <w:rsid w:val="00084443"/>
    <w:rsid w:val="00084577"/>
    <w:rsid w:val="000848A9"/>
    <w:rsid w:val="00084973"/>
    <w:rsid w:val="00084E5E"/>
    <w:rsid w:val="0008515F"/>
    <w:rsid w:val="00085352"/>
    <w:rsid w:val="000854F1"/>
    <w:rsid w:val="00085696"/>
    <w:rsid w:val="00086152"/>
    <w:rsid w:val="0008674F"/>
    <w:rsid w:val="00086871"/>
    <w:rsid w:val="000869E7"/>
    <w:rsid w:val="00087021"/>
    <w:rsid w:val="0008719B"/>
    <w:rsid w:val="00087464"/>
    <w:rsid w:val="000874E7"/>
    <w:rsid w:val="000901B6"/>
    <w:rsid w:val="0009029B"/>
    <w:rsid w:val="0009048E"/>
    <w:rsid w:val="0009063A"/>
    <w:rsid w:val="00090810"/>
    <w:rsid w:val="000909D1"/>
    <w:rsid w:val="000910F9"/>
    <w:rsid w:val="000913C9"/>
    <w:rsid w:val="00091668"/>
    <w:rsid w:val="000916D4"/>
    <w:rsid w:val="00091A06"/>
    <w:rsid w:val="00091C97"/>
    <w:rsid w:val="00091FCB"/>
    <w:rsid w:val="00092724"/>
    <w:rsid w:val="000929F0"/>
    <w:rsid w:val="000929F4"/>
    <w:rsid w:val="00092D6A"/>
    <w:rsid w:val="000932D6"/>
    <w:rsid w:val="0009370F"/>
    <w:rsid w:val="00093B26"/>
    <w:rsid w:val="00093FFE"/>
    <w:rsid w:val="0009401C"/>
    <w:rsid w:val="000940A1"/>
    <w:rsid w:val="00094203"/>
    <w:rsid w:val="00094419"/>
    <w:rsid w:val="00094E2E"/>
    <w:rsid w:val="00094EF1"/>
    <w:rsid w:val="00094F3C"/>
    <w:rsid w:val="00094F3F"/>
    <w:rsid w:val="000950FB"/>
    <w:rsid w:val="0009550E"/>
    <w:rsid w:val="0009597F"/>
    <w:rsid w:val="00095C9F"/>
    <w:rsid w:val="0009609D"/>
    <w:rsid w:val="0009614D"/>
    <w:rsid w:val="000963F2"/>
    <w:rsid w:val="00096BC1"/>
    <w:rsid w:val="0009780E"/>
    <w:rsid w:val="0009790E"/>
    <w:rsid w:val="00097A5A"/>
    <w:rsid w:val="00097C23"/>
    <w:rsid w:val="000A023A"/>
    <w:rsid w:val="000A0369"/>
    <w:rsid w:val="000A03B9"/>
    <w:rsid w:val="000A04EF"/>
    <w:rsid w:val="000A0D85"/>
    <w:rsid w:val="000A1106"/>
    <w:rsid w:val="000A11BC"/>
    <w:rsid w:val="000A19EE"/>
    <w:rsid w:val="000A1A26"/>
    <w:rsid w:val="000A22D8"/>
    <w:rsid w:val="000A241B"/>
    <w:rsid w:val="000A288D"/>
    <w:rsid w:val="000A2A7D"/>
    <w:rsid w:val="000A2E1C"/>
    <w:rsid w:val="000A2FDC"/>
    <w:rsid w:val="000A2FE6"/>
    <w:rsid w:val="000A307A"/>
    <w:rsid w:val="000A3E38"/>
    <w:rsid w:val="000A4314"/>
    <w:rsid w:val="000A4419"/>
    <w:rsid w:val="000A4C4C"/>
    <w:rsid w:val="000A5866"/>
    <w:rsid w:val="000A5E66"/>
    <w:rsid w:val="000A6583"/>
    <w:rsid w:val="000A6605"/>
    <w:rsid w:val="000A6ACE"/>
    <w:rsid w:val="000A6D13"/>
    <w:rsid w:val="000A6F30"/>
    <w:rsid w:val="000A73CC"/>
    <w:rsid w:val="000B098B"/>
    <w:rsid w:val="000B0E97"/>
    <w:rsid w:val="000B15DB"/>
    <w:rsid w:val="000B1B55"/>
    <w:rsid w:val="000B234F"/>
    <w:rsid w:val="000B2D42"/>
    <w:rsid w:val="000B32C2"/>
    <w:rsid w:val="000B3401"/>
    <w:rsid w:val="000B3D53"/>
    <w:rsid w:val="000B4226"/>
    <w:rsid w:val="000B4278"/>
    <w:rsid w:val="000B4369"/>
    <w:rsid w:val="000B52E7"/>
    <w:rsid w:val="000B5334"/>
    <w:rsid w:val="000B5689"/>
    <w:rsid w:val="000B5CF0"/>
    <w:rsid w:val="000B6D06"/>
    <w:rsid w:val="000B6E84"/>
    <w:rsid w:val="000B7340"/>
    <w:rsid w:val="000B758D"/>
    <w:rsid w:val="000B7B42"/>
    <w:rsid w:val="000B7FA2"/>
    <w:rsid w:val="000C011F"/>
    <w:rsid w:val="000C0955"/>
    <w:rsid w:val="000C0B9D"/>
    <w:rsid w:val="000C10B2"/>
    <w:rsid w:val="000C1FF8"/>
    <w:rsid w:val="000C25E7"/>
    <w:rsid w:val="000C2DEC"/>
    <w:rsid w:val="000C408A"/>
    <w:rsid w:val="000C4C95"/>
    <w:rsid w:val="000C5483"/>
    <w:rsid w:val="000C54E2"/>
    <w:rsid w:val="000C5CBE"/>
    <w:rsid w:val="000C5E90"/>
    <w:rsid w:val="000C65FC"/>
    <w:rsid w:val="000C68BA"/>
    <w:rsid w:val="000C6DA5"/>
    <w:rsid w:val="000C70E2"/>
    <w:rsid w:val="000C73F8"/>
    <w:rsid w:val="000D0824"/>
    <w:rsid w:val="000D0A42"/>
    <w:rsid w:val="000D0ABB"/>
    <w:rsid w:val="000D0BBD"/>
    <w:rsid w:val="000D1511"/>
    <w:rsid w:val="000D1999"/>
    <w:rsid w:val="000D1A31"/>
    <w:rsid w:val="000D206A"/>
    <w:rsid w:val="000D2898"/>
    <w:rsid w:val="000D2D03"/>
    <w:rsid w:val="000D3A0E"/>
    <w:rsid w:val="000D3D2D"/>
    <w:rsid w:val="000D3EC4"/>
    <w:rsid w:val="000D409C"/>
    <w:rsid w:val="000D41F3"/>
    <w:rsid w:val="000D4294"/>
    <w:rsid w:val="000D441E"/>
    <w:rsid w:val="000D461D"/>
    <w:rsid w:val="000D46F4"/>
    <w:rsid w:val="000D480A"/>
    <w:rsid w:val="000D4961"/>
    <w:rsid w:val="000D49A6"/>
    <w:rsid w:val="000D4B12"/>
    <w:rsid w:val="000D5007"/>
    <w:rsid w:val="000D5053"/>
    <w:rsid w:val="000D5193"/>
    <w:rsid w:val="000D5307"/>
    <w:rsid w:val="000D53A8"/>
    <w:rsid w:val="000D5849"/>
    <w:rsid w:val="000D5AC2"/>
    <w:rsid w:val="000D5D37"/>
    <w:rsid w:val="000D607C"/>
    <w:rsid w:val="000D607E"/>
    <w:rsid w:val="000D63B7"/>
    <w:rsid w:val="000D66DE"/>
    <w:rsid w:val="000D6F59"/>
    <w:rsid w:val="000D72DF"/>
    <w:rsid w:val="000D73C1"/>
    <w:rsid w:val="000D749D"/>
    <w:rsid w:val="000D7715"/>
    <w:rsid w:val="000D794B"/>
    <w:rsid w:val="000E0577"/>
    <w:rsid w:val="000E05E3"/>
    <w:rsid w:val="000E10AF"/>
    <w:rsid w:val="000E16C1"/>
    <w:rsid w:val="000E1728"/>
    <w:rsid w:val="000E1B14"/>
    <w:rsid w:val="000E287C"/>
    <w:rsid w:val="000E2A61"/>
    <w:rsid w:val="000E2EDA"/>
    <w:rsid w:val="000E3539"/>
    <w:rsid w:val="000E3569"/>
    <w:rsid w:val="000E3A02"/>
    <w:rsid w:val="000E429F"/>
    <w:rsid w:val="000E45D3"/>
    <w:rsid w:val="000E4786"/>
    <w:rsid w:val="000E48F9"/>
    <w:rsid w:val="000E4B9E"/>
    <w:rsid w:val="000E5116"/>
    <w:rsid w:val="000E531C"/>
    <w:rsid w:val="000E5582"/>
    <w:rsid w:val="000E56E6"/>
    <w:rsid w:val="000E56E9"/>
    <w:rsid w:val="000E56ED"/>
    <w:rsid w:val="000E5FB4"/>
    <w:rsid w:val="000E6466"/>
    <w:rsid w:val="000E6643"/>
    <w:rsid w:val="000E6778"/>
    <w:rsid w:val="000E6964"/>
    <w:rsid w:val="000E6A3D"/>
    <w:rsid w:val="000E6CD2"/>
    <w:rsid w:val="000E6FB1"/>
    <w:rsid w:val="000E74CF"/>
    <w:rsid w:val="000E7EB2"/>
    <w:rsid w:val="000F003D"/>
    <w:rsid w:val="000F0817"/>
    <w:rsid w:val="000F0C6B"/>
    <w:rsid w:val="000F0CF1"/>
    <w:rsid w:val="000F1393"/>
    <w:rsid w:val="000F14A3"/>
    <w:rsid w:val="000F1920"/>
    <w:rsid w:val="000F19A0"/>
    <w:rsid w:val="000F1C46"/>
    <w:rsid w:val="000F1CE0"/>
    <w:rsid w:val="000F1D07"/>
    <w:rsid w:val="000F2112"/>
    <w:rsid w:val="000F224B"/>
    <w:rsid w:val="000F280B"/>
    <w:rsid w:val="000F29C1"/>
    <w:rsid w:val="000F2C43"/>
    <w:rsid w:val="000F308B"/>
    <w:rsid w:val="000F3B2E"/>
    <w:rsid w:val="000F42BF"/>
    <w:rsid w:val="000F434F"/>
    <w:rsid w:val="000F4BD1"/>
    <w:rsid w:val="000F5616"/>
    <w:rsid w:val="000F5916"/>
    <w:rsid w:val="000F5A00"/>
    <w:rsid w:val="000F5E5D"/>
    <w:rsid w:val="000F62E2"/>
    <w:rsid w:val="000F64F2"/>
    <w:rsid w:val="000F6602"/>
    <w:rsid w:val="000F6675"/>
    <w:rsid w:val="000F6DF8"/>
    <w:rsid w:val="000F7AA3"/>
    <w:rsid w:val="000F7AC2"/>
    <w:rsid w:val="000F7AD8"/>
    <w:rsid w:val="00100519"/>
    <w:rsid w:val="0010093E"/>
    <w:rsid w:val="00101396"/>
    <w:rsid w:val="001013EC"/>
    <w:rsid w:val="0010198F"/>
    <w:rsid w:val="00101A53"/>
    <w:rsid w:val="00101DD7"/>
    <w:rsid w:val="0010283E"/>
    <w:rsid w:val="00102D12"/>
    <w:rsid w:val="001032B9"/>
    <w:rsid w:val="00103A0A"/>
    <w:rsid w:val="00103ACD"/>
    <w:rsid w:val="00103BA8"/>
    <w:rsid w:val="00103D4A"/>
    <w:rsid w:val="00103E64"/>
    <w:rsid w:val="0010484F"/>
    <w:rsid w:val="0010485B"/>
    <w:rsid w:val="0010497C"/>
    <w:rsid w:val="00104D97"/>
    <w:rsid w:val="00104F64"/>
    <w:rsid w:val="00105A75"/>
    <w:rsid w:val="001069BC"/>
    <w:rsid w:val="0010748E"/>
    <w:rsid w:val="001079C9"/>
    <w:rsid w:val="00110046"/>
    <w:rsid w:val="00110922"/>
    <w:rsid w:val="00110A6D"/>
    <w:rsid w:val="00111366"/>
    <w:rsid w:val="0011167D"/>
    <w:rsid w:val="00111D2A"/>
    <w:rsid w:val="00111EF0"/>
    <w:rsid w:val="00111FBA"/>
    <w:rsid w:val="00112007"/>
    <w:rsid w:val="001123AD"/>
    <w:rsid w:val="001123B7"/>
    <w:rsid w:val="001129BB"/>
    <w:rsid w:val="00112F82"/>
    <w:rsid w:val="00113112"/>
    <w:rsid w:val="0011392B"/>
    <w:rsid w:val="00113E83"/>
    <w:rsid w:val="00114572"/>
    <w:rsid w:val="001146B3"/>
    <w:rsid w:val="00114A69"/>
    <w:rsid w:val="00114B83"/>
    <w:rsid w:val="00114C5C"/>
    <w:rsid w:val="00115270"/>
    <w:rsid w:val="00115506"/>
    <w:rsid w:val="00115991"/>
    <w:rsid w:val="00116B06"/>
    <w:rsid w:val="00116C04"/>
    <w:rsid w:val="00117230"/>
    <w:rsid w:val="00117820"/>
    <w:rsid w:val="00117C17"/>
    <w:rsid w:val="00117D2D"/>
    <w:rsid w:val="00120222"/>
    <w:rsid w:val="0012047D"/>
    <w:rsid w:val="001204DC"/>
    <w:rsid w:val="00120829"/>
    <w:rsid w:val="00120D7F"/>
    <w:rsid w:val="00120DDF"/>
    <w:rsid w:val="00120EEB"/>
    <w:rsid w:val="00120EFD"/>
    <w:rsid w:val="001211BA"/>
    <w:rsid w:val="001211EA"/>
    <w:rsid w:val="0012197B"/>
    <w:rsid w:val="00122573"/>
    <w:rsid w:val="001227BD"/>
    <w:rsid w:val="00122828"/>
    <w:rsid w:val="0012286E"/>
    <w:rsid w:val="001228AF"/>
    <w:rsid w:val="00122F19"/>
    <w:rsid w:val="001239BE"/>
    <w:rsid w:val="00124175"/>
    <w:rsid w:val="001241F6"/>
    <w:rsid w:val="00124219"/>
    <w:rsid w:val="00124727"/>
    <w:rsid w:val="001247F1"/>
    <w:rsid w:val="0012488F"/>
    <w:rsid w:val="00124906"/>
    <w:rsid w:val="00124A7F"/>
    <w:rsid w:val="00124C04"/>
    <w:rsid w:val="001262D8"/>
    <w:rsid w:val="001263C6"/>
    <w:rsid w:val="0012681C"/>
    <w:rsid w:val="0012681E"/>
    <w:rsid w:val="00127032"/>
    <w:rsid w:val="001270A1"/>
    <w:rsid w:val="00127163"/>
    <w:rsid w:val="001271C9"/>
    <w:rsid w:val="00127224"/>
    <w:rsid w:val="0012739F"/>
    <w:rsid w:val="00127E7D"/>
    <w:rsid w:val="00130479"/>
    <w:rsid w:val="001306AB"/>
    <w:rsid w:val="001308A1"/>
    <w:rsid w:val="00130FE3"/>
    <w:rsid w:val="001316DD"/>
    <w:rsid w:val="00131B17"/>
    <w:rsid w:val="00131DDA"/>
    <w:rsid w:val="001320D8"/>
    <w:rsid w:val="001324C6"/>
    <w:rsid w:val="00132F4B"/>
    <w:rsid w:val="0013312C"/>
    <w:rsid w:val="001333C1"/>
    <w:rsid w:val="001333CF"/>
    <w:rsid w:val="00133EF5"/>
    <w:rsid w:val="0013420D"/>
    <w:rsid w:val="00134BEA"/>
    <w:rsid w:val="00134E4D"/>
    <w:rsid w:val="001358D5"/>
    <w:rsid w:val="00136824"/>
    <w:rsid w:val="001369F6"/>
    <w:rsid w:val="00137462"/>
    <w:rsid w:val="00137ADC"/>
    <w:rsid w:val="00137CBF"/>
    <w:rsid w:val="00140063"/>
    <w:rsid w:val="00140BC3"/>
    <w:rsid w:val="00140E17"/>
    <w:rsid w:val="001412D3"/>
    <w:rsid w:val="001418BD"/>
    <w:rsid w:val="00141B24"/>
    <w:rsid w:val="00142784"/>
    <w:rsid w:val="001430AD"/>
    <w:rsid w:val="00143473"/>
    <w:rsid w:val="001437D5"/>
    <w:rsid w:val="001438BD"/>
    <w:rsid w:val="00143C21"/>
    <w:rsid w:val="00143DCF"/>
    <w:rsid w:val="0014472E"/>
    <w:rsid w:val="001447A8"/>
    <w:rsid w:val="00144E59"/>
    <w:rsid w:val="00144EDA"/>
    <w:rsid w:val="00144F31"/>
    <w:rsid w:val="0014521A"/>
    <w:rsid w:val="00145C44"/>
    <w:rsid w:val="00145D30"/>
    <w:rsid w:val="00145D4D"/>
    <w:rsid w:val="001461DD"/>
    <w:rsid w:val="001465D4"/>
    <w:rsid w:val="00146863"/>
    <w:rsid w:val="00146D52"/>
    <w:rsid w:val="00146DFD"/>
    <w:rsid w:val="00147763"/>
    <w:rsid w:val="00147962"/>
    <w:rsid w:val="00150100"/>
    <w:rsid w:val="001503FB"/>
    <w:rsid w:val="001504AF"/>
    <w:rsid w:val="001509E1"/>
    <w:rsid w:val="00150D76"/>
    <w:rsid w:val="00150DA2"/>
    <w:rsid w:val="00150DF4"/>
    <w:rsid w:val="0015104A"/>
    <w:rsid w:val="0015105B"/>
    <w:rsid w:val="00151983"/>
    <w:rsid w:val="00151A12"/>
    <w:rsid w:val="00151C95"/>
    <w:rsid w:val="00152019"/>
    <w:rsid w:val="001520FC"/>
    <w:rsid w:val="00152645"/>
    <w:rsid w:val="001527D7"/>
    <w:rsid w:val="00152B13"/>
    <w:rsid w:val="00152E0F"/>
    <w:rsid w:val="00152E9A"/>
    <w:rsid w:val="0015328E"/>
    <w:rsid w:val="001535E6"/>
    <w:rsid w:val="00153B0F"/>
    <w:rsid w:val="00153EDC"/>
    <w:rsid w:val="00154F4D"/>
    <w:rsid w:val="00155120"/>
    <w:rsid w:val="001556AC"/>
    <w:rsid w:val="00155AA8"/>
    <w:rsid w:val="00156851"/>
    <w:rsid w:val="0015692B"/>
    <w:rsid w:val="00156ECA"/>
    <w:rsid w:val="00157ADA"/>
    <w:rsid w:val="00157C41"/>
    <w:rsid w:val="00157E2B"/>
    <w:rsid w:val="0016001D"/>
    <w:rsid w:val="0016097D"/>
    <w:rsid w:val="00161183"/>
    <w:rsid w:val="0016159F"/>
    <w:rsid w:val="00161F2F"/>
    <w:rsid w:val="001620CA"/>
    <w:rsid w:val="0016264F"/>
    <w:rsid w:val="00162B87"/>
    <w:rsid w:val="00162D2E"/>
    <w:rsid w:val="00162DDE"/>
    <w:rsid w:val="001637E2"/>
    <w:rsid w:val="00163A9D"/>
    <w:rsid w:val="00163ABB"/>
    <w:rsid w:val="00163DCC"/>
    <w:rsid w:val="00163DEF"/>
    <w:rsid w:val="00164477"/>
    <w:rsid w:val="00164C5D"/>
    <w:rsid w:val="00164D63"/>
    <w:rsid w:val="00165677"/>
    <w:rsid w:val="001658D4"/>
    <w:rsid w:val="00165B14"/>
    <w:rsid w:val="00165B19"/>
    <w:rsid w:val="0016608D"/>
    <w:rsid w:val="001661F2"/>
    <w:rsid w:val="00166408"/>
    <w:rsid w:val="0016691C"/>
    <w:rsid w:val="0016699B"/>
    <w:rsid w:val="00166A86"/>
    <w:rsid w:val="00167364"/>
    <w:rsid w:val="0016748E"/>
    <w:rsid w:val="00167A97"/>
    <w:rsid w:val="00167EA0"/>
    <w:rsid w:val="00167F14"/>
    <w:rsid w:val="00170204"/>
    <w:rsid w:val="00170501"/>
    <w:rsid w:val="001713DA"/>
    <w:rsid w:val="0017158C"/>
    <w:rsid w:val="00171F87"/>
    <w:rsid w:val="00172000"/>
    <w:rsid w:val="00172486"/>
    <w:rsid w:val="001724BF"/>
    <w:rsid w:val="0017285B"/>
    <w:rsid w:val="00172CFC"/>
    <w:rsid w:val="00173050"/>
    <w:rsid w:val="0017339A"/>
    <w:rsid w:val="00173810"/>
    <w:rsid w:val="00174123"/>
    <w:rsid w:val="00174175"/>
    <w:rsid w:val="00174208"/>
    <w:rsid w:val="0017437D"/>
    <w:rsid w:val="00174770"/>
    <w:rsid w:val="00174AC0"/>
    <w:rsid w:val="00174B50"/>
    <w:rsid w:val="00175558"/>
    <w:rsid w:val="00175A6D"/>
    <w:rsid w:val="00175ACB"/>
    <w:rsid w:val="00176239"/>
    <w:rsid w:val="0017635D"/>
    <w:rsid w:val="00176912"/>
    <w:rsid w:val="00176F79"/>
    <w:rsid w:val="001779D1"/>
    <w:rsid w:val="001801C4"/>
    <w:rsid w:val="0018037C"/>
    <w:rsid w:val="00180499"/>
    <w:rsid w:val="00180BDD"/>
    <w:rsid w:val="001811C4"/>
    <w:rsid w:val="0018175F"/>
    <w:rsid w:val="00181F1E"/>
    <w:rsid w:val="00182933"/>
    <w:rsid w:val="00182DCC"/>
    <w:rsid w:val="00182DDC"/>
    <w:rsid w:val="0018331A"/>
    <w:rsid w:val="0018343B"/>
    <w:rsid w:val="001838F2"/>
    <w:rsid w:val="00183B46"/>
    <w:rsid w:val="00183D8B"/>
    <w:rsid w:val="00183E28"/>
    <w:rsid w:val="001845E9"/>
    <w:rsid w:val="00184A28"/>
    <w:rsid w:val="00184ACD"/>
    <w:rsid w:val="00184CDF"/>
    <w:rsid w:val="0018550B"/>
    <w:rsid w:val="00185987"/>
    <w:rsid w:val="001859E5"/>
    <w:rsid w:val="00185C52"/>
    <w:rsid w:val="00185D38"/>
    <w:rsid w:val="00186C1C"/>
    <w:rsid w:val="00187149"/>
    <w:rsid w:val="0018744A"/>
    <w:rsid w:val="00187D6B"/>
    <w:rsid w:val="0019087D"/>
    <w:rsid w:val="0019097A"/>
    <w:rsid w:val="00190E88"/>
    <w:rsid w:val="00190E96"/>
    <w:rsid w:val="00191169"/>
    <w:rsid w:val="001914F7"/>
    <w:rsid w:val="00191503"/>
    <w:rsid w:val="00191E91"/>
    <w:rsid w:val="001923E6"/>
    <w:rsid w:val="001928B0"/>
    <w:rsid w:val="001929C7"/>
    <w:rsid w:val="00192E33"/>
    <w:rsid w:val="001934EE"/>
    <w:rsid w:val="00193F11"/>
    <w:rsid w:val="001945A4"/>
    <w:rsid w:val="001952B7"/>
    <w:rsid w:val="00195969"/>
    <w:rsid w:val="00195B4D"/>
    <w:rsid w:val="00195B53"/>
    <w:rsid w:val="00195FA1"/>
    <w:rsid w:val="001962D9"/>
    <w:rsid w:val="00196D4F"/>
    <w:rsid w:val="001979D5"/>
    <w:rsid w:val="00197ED1"/>
    <w:rsid w:val="001A09DC"/>
    <w:rsid w:val="001A0CB0"/>
    <w:rsid w:val="001A0D16"/>
    <w:rsid w:val="001A12F0"/>
    <w:rsid w:val="001A130F"/>
    <w:rsid w:val="001A139E"/>
    <w:rsid w:val="001A19C5"/>
    <w:rsid w:val="001A1C2C"/>
    <w:rsid w:val="001A2C90"/>
    <w:rsid w:val="001A47EA"/>
    <w:rsid w:val="001A4D22"/>
    <w:rsid w:val="001A5277"/>
    <w:rsid w:val="001A5421"/>
    <w:rsid w:val="001A54E5"/>
    <w:rsid w:val="001A55F2"/>
    <w:rsid w:val="001A5865"/>
    <w:rsid w:val="001A71AA"/>
    <w:rsid w:val="001A74D1"/>
    <w:rsid w:val="001A757D"/>
    <w:rsid w:val="001A75FE"/>
    <w:rsid w:val="001B00FF"/>
    <w:rsid w:val="001B0B52"/>
    <w:rsid w:val="001B13F3"/>
    <w:rsid w:val="001B13F4"/>
    <w:rsid w:val="001B1C18"/>
    <w:rsid w:val="001B1C6A"/>
    <w:rsid w:val="001B1CE8"/>
    <w:rsid w:val="001B1FD1"/>
    <w:rsid w:val="001B23D9"/>
    <w:rsid w:val="001B2691"/>
    <w:rsid w:val="001B28A8"/>
    <w:rsid w:val="001B292D"/>
    <w:rsid w:val="001B2C2B"/>
    <w:rsid w:val="001B3063"/>
    <w:rsid w:val="001B3151"/>
    <w:rsid w:val="001B39D5"/>
    <w:rsid w:val="001B3A30"/>
    <w:rsid w:val="001B3C2D"/>
    <w:rsid w:val="001B475B"/>
    <w:rsid w:val="001B48C6"/>
    <w:rsid w:val="001B5017"/>
    <w:rsid w:val="001B5025"/>
    <w:rsid w:val="001B5225"/>
    <w:rsid w:val="001B52E7"/>
    <w:rsid w:val="001B530E"/>
    <w:rsid w:val="001B573E"/>
    <w:rsid w:val="001B5FFA"/>
    <w:rsid w:val="001B666D"/>
    <w:rsid w:val="001B6ACE"/>
    <w:rsid w:val="001B712F"/>
    <w:rsid w:val="001B7470"/>
    <w:rsid w:val="001B7BAB"/>
    <w:rsid w:val="001B7C12"/>
    <w:rsid w:val="001C01F6"/>
    <w:rsid w:val="001C0B2B"/>
    <w:rsid w:val="001C0E85"/>
    <w:rsid w:val="001C1149"/>
    <w:rsid w:val="001C19C7"/>
    <w:rsid w:val="001C1A23"/>
    <w:rsid w:val="001C21DC"/>
    <w:rsid w:val="001C22CA"/>
    <w:rsid w:val="001C2349"/>
    <w:rsid w:val="001C23E3"/>
    <w:rsid w:val="001C27FD"/>
    <w:rsid w:val="001C2D3B"/>
    <w:rsid w:val="001C2D7C"/>
    <w:rsid w:val="001C4669"/>
    <w:rsid w:val="001C479D"/>
    <w:rsid w:val="001C4BD9"/>
    <w:rsid w:val="001C4EDF"/>
    <w:rsid w:val="001C53BA"/>
    <w:rsid w:val="001C57FE"/>
    <w:rsid w:val="001C5CD1"/>
    <w:rsid w:val="001C67F6"/>
    <w:rsid w:val="001C6960"/>
    <w:rsid w:val="001C7347"/>
    <w:rsid w:val="001C73BB"/>
    <w:rsid w:val="001C7887"/>
    <w:rsid w:val="001D0359"/>
    <w:rsid w:val="001D0A81"/>
    <w:rsid w:val="001D0AF0"/>
    <w:rsid w:val="001D11A8"/>
    <w:rsid w:val="001D1241"/>
    <w:rsid w:val="001D1AAE"/>
    <w:rsid w:val="001D2117"/>
    <w:rsid w:val="001D2197"/>
    <w:rsid w:val="001D22D8"/>
    <w:rsid w:val="001D30BC"/>
    <w:rsid w:val="001D32C5"/>
    <w:rsid w:val="001D3BC9"/>
    <w:rsid w:val="001D4AA0"/>
    <w:rsid w:val="001D4B6B"/>
    <w:rsid w:val="001D4C6F"/>
    <w:rsid w:val="001D4D1D"/>
    <w:rsid w:val="001D4E73"/>
    <w:rsid w:val="001D56C9"/>
    <w:rsid w:val="001D67AA"/>
    <w:rsid w:val="001D6B6A"/>
    <w:rsid w:val="001D7247"/>
    <w:rsid w:val="001D7309"/>
    <w:rsid w:val="001E00C2"/>
    <w:rsid w:val="001E034F"/>
    <w:rsid w:val="001E0352"/>
    <w:rsid w:val="001E0559"/>
    <w:rsid w:val="001E0695"/>
    <w:rsid w:val="001E0918"/>
    <w:rsid w:val="001E0C77"/>
    <w:rsid w:val="001E157A"/>
    <w:rsid w:val="001E18A9"/>
    <w:rsid w:val="001E253A"/>
    <w:rsid w:val="001E2997"/>
    <w:rsid w:val="001E2A2D"/>
    <w:rsid w:val="001E2A80"/>
    <w:rsid w:val="001E2AF3"/>
    <w:rsid w:val="001E2D74"/>
    <w:rsid w:val="001E30D3"/>
    <w:rsid w:val="001E342E"/>
    <w:rsid w:val="001E354B"/>
    <w:rsid w:val="001E36E2"/>
    <w:rsid w:val="001E38BE"/>
    <w:rsid w:val="001E3F9E"/>
    <w:rsid w:val="001E401A"/>
    <w:rsid w:val="001E4BBF"/>
    <w:rsid w:val="001E55AC"/>
    <w:rsid w:val="001E5606"/>
    <w:rsid w:val="001E57C6"/>
    <w:rsid w:val="001E5B24"/>
    <w:rsid w:val="001E640B"/>
    <w:rsid w:val="001E6929"/>
    <w:rsid w:val="001E6A7A"/>
    <w:rsid w:val="001E7873"/>
    <w:rsid w:val="001E7B61"/>
    <w:rsid w:val="001F0128"/>
    <w:rsid w:val="001F02BB"/>
    <w:rsid w:val="001F0307"/>
    <w:rsid w:val="001F08A7"/>
    <w:rsid w:val="001F0CFE"/>
    <w:rsid w:val="001F1284"/>
    <w:rsid w:val="001F13E7"/>
    <w:rsid w:val="001F1A32"/>
    <w:rsid w:val="001F1E29"/>
    <w:rsid w:val="001F26B5"/>
    <w:rsid w:val="001F2723"/>
    <w:rsid w:val="001F2B01"/>
    <w:rsid w:val="001F2B88"/>
    <w:rsid w:val="001F2C51"/>
    <w:rsid w:val="001F2E81"/>
    <w:rsid w:val="001F42A1"/>
    <w:rsid w:val="001F5091"/>
    <w:rsid w:val="001F5423"/>
    <w:rsid w:val="001F548A"/>
    <w:rsid w:val="001F5827"/>
    <w:rsid w:val="001F60AB"/>
    <w:rsid w:val="001F63FE"/>
    <w:rsid w:val="001F6768"/>
    <w:rsid w:val="001F6EA8"/>
    <w:rsid w:val="001F7332"/>
    <w:rsid w:val="00200146"/>
    <w:rsid w:val="002003B0"/>
    <w:rsid w:val="00200635"/>
    <w:rsid w:val="00200DC2"/>
    <w:rsid w:val="00202DF0"/>
    <w:rsid w:val="00202E40"/>
    <w:rsid w:val="002030F7"/>
    <w:rsid w:val="00203610"/>
    <w:rsid w:val="00203EBB"/>
    <w:rsid w:val="002040DB"/>
    <w:rsid w:val="00204263"/>
    <w:rsid w:val="00204D9B"/>
    <w:rsid w:val="00204EFA"/>
    <w:rsid w:val="00205022"/>
    <w:rsid w:val="00205CFB"/>
    <w:rsid w:val="00205F94"/>
    <w:rsid w:val="00206037"/>
    <w:rsid w:val="002066CE"/>
    <w:rsid w:val="002068CA"/>
    <w:rsid w:val="002068F1"/>
    <w:rsid w:val="002071A2"/>
    <w:rsid w:val="002073C1"/>
    <w:rsid w:val="002074C7"/>
    <w:rsid w:val="00207C6B"/>
    <w:rsid w:val="00210358"/>
    <w:rsid w:val="00210643"/>
    <w:rsid w:val="00210F24"/>
    <w:rsid w:val="00211112"/>
    <w:rsid w:val="0021116B"/>
    <w:rsid w:val="002111C9"/>
    <w:rsid w:val="00211448"/>
    <w:rsid w:val="00211633"/>
    <w:rsid w:val="00211971"/>
    <w:rsid w:val="00211F4A"/>
    <w:rsid w:val="00212283"/>
    <w:rsid w:val="002128BA"/>
    <w:rsid w:val="002128D8"/>
    <w:rsid w:val="00212ACD"/>
    <w:rsid w:val="00212D42"/>
    <w:rsid w:val="00213E18"/>
    <w:rsid w:val="002144A9"/>
    <w:rsid w:val="0021480F"/>
    <w:rsid w:val="0021587B"/>
    <w:rsid w:val="00215A57"/>
    <w:rsid w:val="00215AA0"/>
    <w:rsid w:val="0021610B"/>
    <w:rsid w:val="002161C0"/>
    <w:rsid w:val="00216939"/>
    <w:rsid w:val="00216D59"/>
    <w:rsid w:val="00216F68"/>
    <w:rsid w:val="00216F6C"/>
    <w:rsid w:val="002170E0"/>
    <w:rsid w:val="00217202"/>
    <w:rsid w:val="002172FA"/>
    <w:rsid w:val="002177F2"/>
    <w:rsid w:val="002200C2"/>
    <w:rsid w:val="002201DB"/>
    <w:rsid w:val="002205D6"/>
    <w:rsid w:val="002205ED"/>
    <w:rsid w:val="00220843"/>
    <w:rsid w:val="00221F89"/>
    <w:rsid w:val="00221F9A"/>
    <w:rsid w:val="00222147"/>
    <w:rsid w:val="00222600"/>
    <w:rsid w:val="00222783"/>
    <w:rsid w:val="00222841"/>
    <w:rsid w:val="00222859"/>
    <w:rsid w:val="00222878"/>
    <w:rsid w:val="0022292B"/>
    <w:rsid w:val="00223E94"/>
    <w:rsid w:val="002243BD"/>
    <w:rsid w:val="002244C1"/>
    <w:rsid w:val="00224518"/>
    <w:rsid w:val="002246F3"/>
    <w:rsid w:val="002247C6"/>
    <w:rsid w:val="00224AB2"/>
    <w:rsid w:val="00224CE8"/>
    <w:rsid w:val="002251EA"/>
    <w:rsid w:val="002256F7"/>
    <w:rsid w:val="0022583D"/>
    <w:rsid w:val="00225C96"/>
    <w:rsid w:val="00225CFD"/>
    <w:rsid w:val="00225E06"/>
    <w:rsid w:val="002264BE"/>
    <w:rsid w:val="00226BCD"/>
    <w:rsid w:val="00226DCE"/>
    <w:rsid w:val="00226DCF"/>
    <w:rsid w:val="00226F99"/>
    <w:rsid w:val="00226FA9"/>
    <w:rsid w:val="00227D7B"/>
    <w:rsid w:val="00230627"/>
    <w:rsid w:val="002308DE"/>
    <w:rsid w:val="00231380"/>
    <w:rsid w:val="002314BD"/>
    <w:rsid w:val="0023156C"/>
    <w:rsid w:val="00231EA9"/>
    <w:rsid w:val="002321DD"/>
    <w:rsid w:val="00232853"/>
    <w:rsid w:val="002329AB"/>
    <w:rsid w:val="00232A8E"/>
    <w:rsid w:val="00233003"/>
    <w:rsid w:val="002337D2"/>
    <w:rsid w:val="00233AE6"/>
    <w:rsid w:val="00234171"/>
    <w:rsid w:val="00234251"/>
    <w:rsid w:val="00234365"/>
    <w:rsid w:val="0023449C"/>
    <w:rsid w:val="002344D6"/>
    <w:rsid w:val="002347F2"/>
    <w:rsid w:val="0023513C"/>
    <w:rsid w:val="00235223"/>
    <w:rsid w:val="0023535A"/>
    <w:rsid w:val="00235EBA"/>
    <w:rsid w:val="00236110"/>
    <w:rsid w:val="00236421"/>
    <w:rsid w:val="0023685B"/>
    <w:rsid w:val="002369D2"/>
    <w:rsid w:val="002372C0"/>
    <w:rsid w:val="00237911"/>
    <w:rsid w:val="0024018B"/>
    <w:rsid w:val="002403A9"/>
    <w:rsid w:val="00240AB5"/>
    <w:rsid w:val="002419D4"/>
    <w:rsid w:val="00241E19"/>
    <w:rsid w:val="0024254D"/>
    <w:rsid w:val="00242E64"/>
    <w:rsid w:val="0024317C"/>
    <w:rsid w:val="0024327F"/>
    <w:rsid w:val="002438A8"/>
    <w:rsid w:val="00243B91"/>
    <w:rsid w:val="0024411A"/>
    <w:rsid w:val="002445F1"/>
    <w:rsid w:val="002446AB"/>
    <w:rsid w:val="002446D8"/>
    <w:rsid w:val="002446E8"/>
    <w:rsid w:val="002447AD"/>
    <w:rsid w:val="00244A4C"/>
    <w:rsid w:val="00244A5D"/>
    <w:rsid w:val="00244D08"/>
    <w:rsid w:val="00246523"/>
    <w:rsid w:val="0024659B"/>
    <w:rsid w:val="00246B84"/>
    <w:rsid w:val="00247194"/>
    <w:rsid w:val="00247364"/>
    <w:rsid w:val="002473CC"/>
    <w:rsid w:val="00247430"/>
    <w:rsid w:val="00247A30"/>
    <w:rsid w:val="00247C88"/>
    <w:rsid w:val="00247E17"/>
    <w:rsid w:val="00247EBC"/>
    <w:rsid w:val="002500A8"/>
    <w:rsid w:val="00250A54"/>
    <w:rsid w:val="00250CFD"/>
    <w:rsid w:val="002515E0"/>
    <w:rsid w:val="002515E6"/>
    <w:rsid w:val="00251890"/>
    <w:rsid w:val="00251CB3"/>
    <w:rsid w:val="00251CB4"/>
    <w:rsid w:val="002520CC"/>
    <w:rsid w:val="0025255F"/>
    <w:rsid w:val="00252697"/>
    <w:rsid w:val="002527A9"/>
    <w:rsid w:val="002527EB"/>
    <w:rsid w:val="0025284C"/>
    <w:rsid w:val="00252EE2"/>
    <w:rsid w:val="002530D0"/>
    <w:rsid w:val="00253156"/>
    <w:rsid w:val="00253335"/>
    <w:rsid w:val="00253410"/>
    <w:rsid w:val="00253927"/>
    <w:rsid w:val="00254989"/>
    <w:rsid w:val="00254AA6"/>
    <w:rsid w:val="00254D29"/>
    <w:rsid w:val="002553D1"/>
    <w:rsid w:val="00255718"/>
    <w:rsid w:val="00255AEF"/>
    <w:rsid w:val="00255BCB"/>
    <w:rsid w:val="00255DC9"/>
    <w:rsid w:val="002564EC"/>
    <w:rsid w:val="00256EF9"/>
    <w:rsid w:val="00256F3C"/>
    <w:rsid w:val="002571EB"/>
    <w:rsid w:val="00257558"/>
    <w:rsid w:val="0025777C"/>
    <w:rsid w:val="00260230"/>
    <w:rsid w:val="0026027E"/>
    <w:rsid w:val="00261184"/>
    <w:rsid w:val="002620EE"/>
    <w:rsid w:val="0026247C"/>
    <w:rsid w:val="00262C1A"/>
    <w:rsid w:val="002632AA"/>
    <w:rsid w:val="00263352"/>
    <w:rsid w:val="0026370F"/>
    <w:rsid w:val="002639F7"/>
    <w:rsid w:val="00263E53"/>
    <w:rsid w:val="00264A01"/>
    <w:rsid w:val="00264B78"/>
    <w:rsid w:val="00265361"/>
    <w:rsid w:val="00265C84"/>
    <w:rsid w:val="00266290"/>
    <w:rsid w:val="0026662E"/>
    <w:rsid w:val="0026672A"/>
    <w:rsid w:val="00266BC9"/>
    <w:rsid w:val="002671BE"/>
    <w:rsid w:val="00267A93"/>
    <w:rsid w:val="002700BC"/>
    <w:rsid w:val="0027060E"/>
    <w:rsid w:val="002707F7"/>
    <w:rsid w:val="00270892"/>
    <w:rsid w:val="002708E6"/>
    <w:rsid w:val="00270A29"/>
    <w:rsid w:val="00271369"/>
    <w:rsid w:val="00271462"/>
    <w:rsid w:val="00271870"/>
    <w:rsid w:val="002718E0"/>
    <w:rsid w:val="00271F4C"/>
    <w:rsid w:val="002720BE"/>
    <w:rsid w:val="002724E3"/>
    <w:rsid w:val="00272577"/>
    <w:rsid w:val="00272772"/>
    <w:rsid w:val="0027293D"/>
    <w:rsid w:val="00272B48"/>
    <w:rsid w:val="00272FFC"/>
    <w:rsid w:val="002733B3"/>
    <w:rsid w:val="002739E8"/>
    <w:rsid w:val="002744E3"/>
    <w:rsid w:val="00274539"/>
    <w:rsid w:val="00274738"/>
    <w:rsid w:val="00274CDB"/>
    <w:rsid w:val="00274D0F"/>
    <w:rsid w:val="002751AC"/>
    <w:rsid w:val="002753D2"/>
    <w:rsid w:val="00275413"/>
    <w:rsid w:val="0027588F"/>
    <w:rsid w:val="002758DE"/>
    <w:rsid w:val="00275C19"/>
    <w:rsid w:val="00276004"/>
    <w:rsid w:val="00276256"/>
    <w:rsid w:val="0027686F"/>
    <w:rsid w:val="00276C43"/>
    <w:rsid w:val="00276E8E"/>
    <w:rsid w:val="0027724C"/>
    <w:rsid w:val="002775C7"/>
    <w:rsid w:val="002777AC"/>
    <w:rsid w:val="0027787C"/>
    <w:rsid w:val="00280537"/>
    <w:rsid w:val="00280B2B"/>
    <w:rsid w:val="0028148B"/>
    <w:rsid w:val="0028153E"/>
    <w:rsid w:val="00281565"/>
    <w:rsid w:val="0028193F"/>
    <w:rsid w:val="0028243D"/>
    <w:rsid w:val="00282913"/>
    <w:rsid w:val="00282FCE"/>
    <w:rsid w:val="00283AFF"/>
    <w:rsid w:val="002841AF"/>
    <w:rsid w:val="00284E7A"/>
    <w:rsid w:val="00285BF5"/>
    <w:rsid w:val="00285BFB"/>
    <w:rsid w:val="00285DBD"/>
    <w:rsid w:val="00285ED2"/>
    <w:rsid w:val="00285F1D"/>
    <w:rsid w:val="002860FE"/>
    <w:rsid w:val="002865FB"/>
    <w:rsid w:val="002868A0"/>
    <w:rsid w:val="00286958"/>
    <w:rsid w:val="00286AE5"/>
    <w:rsid w:val="00286CF8"/>
    <w:rsid w:val="00287020"/>
    <w:rsid w:val="002870F7"/>
    <w:rsid w:val="00287E86"/>
    <w:rsid w:val="00290385"/>
    <w:rsid w:val="0029063A"/>
    <w:rsid w:val="0029093F"/>
    <w:rsid w:val="00290C7C"/>
    <w:rsid w:val="00290DF4"/>
    <w:rsid w:val="00290F77"/>
    <w:rsid w:val="00291187"/>
    <w:rsid w:val="002915F5"/>
    <w:rsid w:val="00291931"/>
    <w:rsid w:val="002919D1"/>
    <w:rsid w:val="00291D3C"/>
    <w:rsid w:val="002922D4"/>
    <w:rsid w:val="00292308"/>
    <w:rsid w:val="00292914"/>
    <w:rsid w:val="002929B5"/>
    <w:rsid w:val="002929E8"/>
    <w:rsid w:val="00292B43"/>
    <w:rsid w:val="00292C06"/>
    <w:rsid w:val="002931D9"/>
    <w:rsid w:val="00293206"/>
    <w:rsid w:val="00293940"/>
    <w:rsid w:val="0029398D"/>
    <w:rsid w:val="00294775"/>
    <w:rsid w:val="00294961"/>
    <w:rsid w:val="002949D3"/>
    <w:rsid w:val="00294C7A"/>
    <w:rsid w:val="00294CB5"/>
    <w:rsid w:val="00294D03"/>
    <w:rsid w:val="00294D22"/>
    <w:rsid w:val="00294D9D"/>
    <w:rsid w:val="00294FBE"/>
    <w:rsid w:val="002973D2"/>
    <w:rsid w:val="00297452"/>
    <w:rsid w:val="00297D44"/>
    <w:rsid w:val="00297E0A"/>
    <w:rsid w:val="002A1F6C"/>
    <w:rsid w:val="002A254E"/>
    <w:rsid w:val="002A28D1"/>
    <w:rsid w:val="002A2A05"/>
    <w:rsid w:val="002A2D87"/>
    <w:rsid w:val="002A30CD"/>
    <w:rsid w:val="002A31B6"/>
    <w:rsid w:val="002A32BB"/>
    <w:rsid w:val="002A32F8"/>
    <w:rsid w:val="002A36A9"/>
    <w:rsid w:val="002A3B1F"/>
    <w:rsid w:val="002A3B6A"/>
    <w:rsid w:val="002A41B9"/>
    <w:rsid w:val="002A449D"/>
    <w:rsid w:val="002A47B1"/>
    <w:rsid w:val="002A4A59"/>
    <w:rsid w:val="002A4CC5"/>
    <w:rsid w:val="002A5638"/>
    <w:rsid w:val="002A568C"/>
    <w:rsid w:val="002A5B31"/>
    <w:rsid w:val="002A6139"/>
    <w:rsid w:val="002A715D"/>
    <w:rsid w:val="002A74A5"/>
    <w:rsid w:val="002A7505"/>
    <w:rsid w:val="002A7688"/>
    <w:rsid w:val="002A77A1"/>
    <w:rsid w:val="002A7D02"/>
    <w:rsid w:val="002B012C"/>
    <w:rsid w:val="002B0F6C"/>
    <w:rsid w:val="002B1CC2"/>
    <w:rsid w:val="002B20A3"/>
    <w:rsid w:val="002B20FD"/>
    <w:rsid w:val="002B2686"/>
    <w:rsid w:val="002B30CA"/>
    <w:rsid w:val="002B32B7"/>
    <w:rsid w:val="002B37F0"/>
    <w:rsid w:val="002B39C3"/>
    <w:rsid w:val="002B3B79"/>
    <w:rsid w:val="002B3EC8"/>
    <w:rsid w:val="002B3FAB"/>
    <w:rsid w:val="002B431B"/>
    <w:rsid w:val="002B478A"/>
    <w:rsid w:val="002B4811"/>
    <w:rsid w:val="002B4BC6"/>
    <w:rsid w:val="002B51A5"/>
    <w:rsid w:val="002B5235"/>
    <w:rsid w:val="002B52A6"/>
    <w:rsid w:val="002B5E7F"/>
    <w:rsid w:val="002B609A"/>
    <w:rsid w:val="002B6902"/>
    <w:rsid w:val="002B6A25"/>
    <w:rsid w:val="002B6D76"/>
    <w:rsid w:val="002B6E64"/>
    <w:rsid w:val="002B783E"/>
    <w:rsid w:val="002C05B3"/>
    <w:rsid w:val="002C0CA4"/>
    <w:rsid w:val="002C1B4C"/>
    <w:rsid w:val="002C1F2D"/>
    <w:rsid w:val="002C21A4"/>
    <w:rsid w:val="002C44A0"/>
    <w:rsid w:val="002C4960"/>
    <w:rsid w:val="002C4C40"/>
    <w:rsid w:val="002C5308"/>
    <w:rsid w:val="002C53D9"/>
    <w:rsid w:val="002C5557"/>
    <w:rsid w:val="002C5A13"/>
    <w:rsid w:val="002C6077"/>
    <w:rsid w:val="002C690D"/>
    <w:rsid w:val="002C6985"/>
    <w:rsid w:val="002C6A88"/>
    <w:rsid w:val="002C6B37"/>
    <w:rsid w:val="002C6B90"/>
    <w:rsid w:val="002C6DD5"/>
    <w:rsid w:val="002C75B2"/>
    <w:rsid w:val="002C799F"/>
    <w:rsid w:val="002C7F31"/>
    <w:rsid w:val="002D02B7"/>
    <w:rsid w:val="002D0900"/>
    <w:rsid w:val="002D0B36"/>
    <w:rsid w:val="002D0CA8"/>
    <w:rsid w:val="002D0FC6"/>
    <w:rsid w:val="002D103A"/>
    <w:rsid w:val="002D10BD"/>
    <w:rsid w:val="002D13C2"/>
    <w:rsid w:val="002D1BC2"/>
    <w:rsid w:val="002D2083"/>
    <w:rsid w:val="002D278B"/>
    <w:rsid w:val="002D322E"/>
    <w:rsid w:val="002D3660"/>
    <w:rsid w:val="002D3833"/>
    <w:rsid w:val="002D413F"/>
    <w:rsid w:val="002D498F"/>
    <w:rsid w:val="002D52EB"/>
    <w:rsid w:val="002D5D28"/>
    <w:rsid w:val="002D64C7"/>
    <w:rsid w:val="002D6893"/>
    <w:rsid w:val="002D6C50"/>
    <w:rsid w:val="002D6CB1"/>
    <w:rsid w:val="002D7B5D"/>
    <w:rsid w:val="002E03A6"/>
    <w:rsid w:val="002E102D"/>
    <w:rsid w:val="002E152D"/>
    <w:rsid w:val="002E1B1B"/>
    <w:rsid w:val="002E1E10"/>
    <w:rsid w:val="002E2493"/>
    <w:rsid w:val="002E323A"/>
    <w:rsid w:val="002E357D"/>
    <w:rsid w:val="002E3962"/>
    <w:rsid w:val="002E4569"/>
    <w:rsid w:val="002E4A03"/>
    <w:rsid w:val="002E4BEE"/>
    <w:rsid w:val="002E53D4"/>
    <w:rsid w:val="002E575A"/>
    <w:rsid w:val="002E5F5A"/>
    <w:rsid w:val="002E6024"/>
    <w:rsid w:val="002E631C"/>
    <w:rsid w:val="002E6668"/>
    <w:rsid w:val="002E67D6"/>
    <w:rsid w:val="002E6B57"/>
    <w:rsid w:val="002E71BC"/>
    <w:rsid w:val="002E742E"/>
    <w:rsid w:val="002E75AE"/>
    <w:rsid w:val="002E75BB"/>
    <w:rsid w:val="002E7627"/>
    <w:rsid w:val="002E7768"/>
    <w:rsid w:val="002E78BF"/>
    <w:rsid w:val="002F0506"/>
    <w:rsid w:val="002F0B10"/>
    <w:rsid w:val="002F0B70"/>
    <w:rsid w:val="002F0D00"/>
    <w:rsid w:val="002F0F86"/>
    <w:rsid w:val="002F1A8E"/>
    <w:rsid w:val="002F1E7B"/>
    <w:rsid w:val="002F2DA5"/>
    <w:rsid w:val="002F331E"/>
    <w:rsid w:val="002F35F3"/>
    <w:rsid w:val="002F3F4A"/>
    <w:rsid w:val="002F4A54"/>
    <w:rsid w:val="002F4B69"/>
    <w:rsid w:val="002F54BB"/>
    <w:rsid w:val="002F59E2"/>
    <w:rsid w:val="002F5FFE"/>
    <w:rsid w:val="002F67F2"/>
    <w:rsid w:val="002F6D0C"/>
    <w:rsid w:val="002F6D74"/>
    <w:rsid w:val="002F73D9"/>
    <w:rsid w:val="002F79ED"/>
    <w:rsid w:val="002F7A92"/>
    <w:rsid w:val="00300331"/>
    <w:rsid w:val="00300386"/>
    <w:rsid w:val="0030055C"/>
    <w:rsid w:val="003008E6"/>
    <w:rsid w:val="00300945"/>
    <w:rsid w:val="00300BD5"/>
    <w:rsid w:val="00300E45"/>
    <w:rsid w:val="00301188"/>
    <w:rsid w:val="00301249"/>
    <w:rsid w:val="00301394"/>
    <w:rsid w:val="00301602"/>
    <w:rsid w:val="00301704"/>
    <w:rsid w:val="0030170E"/>
    <w:rsid w:val="00302661"/>
    <w:rsid w:val="00302821"/>
    <w:rsid w:val="00302AD0"/>
    <w:rsid w:val="00302AD6"/>
    <w:rsid w:val="00302C3D"/>
    <w:rsid w:val="003039AB"/>
    <w:rsid w:val="003039D5"/>
    <w:rsid w:val="00304255"/>
    <w:rsid w:val="0030456D"/>
    <w:rsid w:val="00305239"/>
    <w:rsid w:val="00305280"/>
    <w:rsid w:val="00305423"/>
    <w:rsid w:val="00305715"/>
    <w:rsid w:val="00305AAF"/>
    <w:rsid w:val="00305D96"/>
    <w:rsid w:val="00306564"/>
    <w:rsid w:val="003065D4"/>
    <w:rsid w:val="0030758F"/>
    <w:rsid w:val="00307683"/>
    <w:rsid w:val="0030777C"/>
    <w:rsid w:val="00310462"/>
    <w:rsid w:val="0031100D"/>
    <w:rsid w:val="003116A2"/>
    <w:rsid w:val="00311709"/>
    <w:rsid w:val="003117CA"/>
    <w:rsid w:val="003118E8"/>
    <w:rsid w:val="003119B9"/>
    <w:rsid w:val="00311BD3"/>
    <w:rsid w:val="0031209E"/>
    <w:rsid w:val="003121C3"/>
    <w:rsid w:val="00312205"/>
    <w:rsid w:val="003125D8"/>
    <w:rsid w:val="00312C61"/>
    <w:rsid w:val="00312E4A"/>
    <w:rsid w:val="00313335"/>
    <w:rsid w:val="003133FA"/>
    <w:rsid w:val="0031353F"/>
    <w:rsid w:val="00313C24"/>
    <w:rsid w:val="00313DED"/>
    <w:rsid w:val="003147DE"/>
    <w:rsid w:val="00314839"/>
    <w:rsid w:val="00314D30"/>
    <w:rsid w:val="00315659"/>
    <w:rsid w:val="00315C83"/>
    <w:rsid w:val="00316550"/>
    <w:rsid w:val="00316805"/>
    <w:rsid w:val="00316848"/>
    <w:rsid w:val="003169B3"/>
    <w:rsid w:val="00317213"/>
    <w:rsid w:val="00317759"/>
    <w:rsid w:val="00317A84"/>
    <w:rsid w:val="00317BAA"/>
    <w:rsid w:val="00317E6D"/>
    <w:rsid w:val="00317F31"/>
    <w:rsid w:val="00317F83"/>
    <w:rsid w:val="003201AB"/>
    <w:rsid w:val="003205EB"/>
    <w:rsid w:val="00321CA8"/>
    <w:rsid w:val="00321CD0"/>
    <w:rsid w:val="00322018"/>
    <w:rsid w:val="00322D38"/>
    <w:rsid w:val="00322FC8"/>
    <w:rsid w:val="00323085"/>
    <w:rsid w:val="003230BA"/>
    <w:rsid w:val="003234EA"/>
    <w:rsid w:val="00323CE8"/>
    <w:rsid w:val="00324007"/>
    <w:rsid w:val="0032403E"/>
    <w:rsid w:val="00324112"/>
    <w:rsid w:val="003246BF"/>
    <w:rsid w:val="00324B4F"/>
    <w:rsid w:val="00324D11"/>
    <w:rsid w:val="00324DBA"/>
    <w:rsid w:val="00324F37"/>
    <w:rsid w:val="00324FBA"/>
    <w:rsid w:val="003252DB"/>
    <w:rsid w:val="00325697"/>
    <w:rsid w:val="00325C05"/>
    <w:rsid w:val="00326052"/>
    <w:rsid w:val="003268E9"/>
    <w:rsid w:val="0032699E"/>
    <w:rsid w:val="00326D8B"/>
    <w:rsid w:val="0032718E"/>
    <w:rsid w:val="0032750B"/>
    <w:rsid w:val="003275C4"/>
    <w:rsid w:val="003275D5"/>
    <w:rsid w:val="0032773A"/>
    <w:rsid w:val="00330C7B"/>
    <w:rsid w:val="00330E40"/>
    <w:rsid w:val="00331CCC"/>
    <w:rsid w:val="0033258A"/>
    <w:rsid w:val="0033274F"/>
    <w:rsid w:val="00332DF2"/>
    <w:rsid w:val="003334F8"/>
    <w:rsid w:val="00333CCC"/>
    <w:rsid w:val="00333DE2"/>
    <w:rsid w:val="00334803"/>
    <w:rsid w:val="00334815"/>
    <w:rsid w:val="0033492C"/>
    <w:rsid w:val="00334C0E"/>
    <w:rsid w:val="003351ED"/>
    <w:rsid w:val="00335856"/>
    <w:rsid w:val="00335A43"/>
    <w:rsid w:val="00335BE2"/>
    <w:rsid w:val="00335BE4"/>
    <w:rsid w:val="00335D8C"/>
    <w:rsid w:val="00336B2E"/>
    <w:rsid w:val="00336E1A"/>
    <w:rsid w:val="00336EA1"/>
    <w:rsid w:val="00336EC8"/>
    <w:rsid w:val="0033774C"/>
    <w:rsid w:val="00337A8D"/>
    <w:rsid w:val="00340951"/>
    <w:rsid w:val="003409E4"/>
    <w:rsid w:val="00340AF8"/>
    <w:rsid w:val="00340BB4"/>
    <w:rsid w:val="0034194F"/>
    <w:rsid w:val="003419B6"/>
    <w:rsid w:val="00342F48"/>
    <w:rsid w:val="003437B9"/>
    <w:rsid w:val="00343B8C"/>
    <w:rsid w:val="00343DAA"/>
    <w:rsid w:val="00343E6C"/>
    <w:rsid w:val="00343EBA"/>
    <w:rsid w:val="0034400D"/>
    <w:rsid w:val="00344723"/>
    <w:rsid w:val="003447D3"/>
    <w:rsid w:val="00344C30"/>
    <w:rsid w:val="00344C74"/>
    <w:rsid w:val="00345577"/>
    <w:rsid w:val="003455D4"/>
    <w:rsid w:val="00345C35"/>
    <w:rsid w:val="0034677E"/>
    <w:rsid w:val="003467D5"/>
    <w:rsid w:val="00346DA1"/>
    <w:rsid w:val="0034721A"/>
    <w:rsid w:val="00347220"/>
    <w:rsid w:val="0034725E"/>
    <w:rsid w:val="003472AB"/>
    <w:rsid w:val="00347377"/>
    <w:rsid w:val="003474D8"/>
    <w:rsid w:val="00347BAD"/>
    <w:rsid w:val="00350269"/>
    <w:rsid w:val="00350739"/>
    <w:rsid w:val="0035090A"/>
    <w:rsid w:val="00350B1D"/>
    <w:rsid w:val="00350E8B"/>
    <w:rsid w:val="003510B1"/>
    <w:rsid w:val="003514BE"/>
    <w:rsid w:val="0035176D"/>
    <w:rsid w:val="003517B3"/>
    <w:rsid w:val="0035201F"/>
    <w:rsid w:val="00353099"/>
    <w:rsid w:val="00353236"/>
    <w:rsid w:val="00353347"/>
    <w:rsid w:val="00353D5F"/>
    <w:rsid w:val="0035510B"/>
    <w:rsid w:val="00355148"/>
    <w:rsid w:val="003551A4"/>
    <w:rsid w:val="0035520C"/>
    <w:rsid w:val="0035549C"/>
    <w:rsid w:val="00355CBA"/>
    <w:rsid w:val="00356074"/>
    <w:rsid w:val="0035648F"/>
    <w:rsid w:val="00356708"/>
    <w:rsid w:val="00356A1B"/>
    <w:rsid w:val="00356A45"/>
    <w:rsid w:val="00356A5F"/>
    <w:rsid w:val="00356CCB"/>
    <w:rsid w:val="0035704A"/>
    <w:rsid w:val="0035724A"/>
    <w:rsid w:val="00357311"/>
    <w:rsid w:val="0035761E"/>
    <w:rsid w:val="00357C2C"/>
    <w:rsid w:val="00360C58"/>
    <w:rsid w:val="00360DBF"/>
    <w:rsid w:val="00360E3A"/>
    <w:rsid w:val="0036123D"/>
    <w:rsid w:val="003614F6"/>
    <w:rsid w:val="003617AB"/>
    <w:rsid w:val="003617F6"/>
    <w:rsid w:val="00361C14"/>
    <w:rsid w:val="00362175"/>
    <w:rsid w:val="00362750"/>
    <w:rsid w:val="00362767"/>
    <w:rsid w:val="0036283E"/>
    <w:rsid w:val="00362914"/>
    <w:rsid w:val="00362E0F"/>
    <w:rsid w:val="003630A0"/>
    <w:rsid w:val="003630C5"/>
    <w:rsid w:val="0036326B"/>
    <w:rsid w:val="00363458"/>
    <w:rsid w:val="00363AA0"/>
    <w:rsid w:val="00364149"/>
    <w:rsid w:val="00365349"/>
    <w:rsid w:val="003658E0"/>
    <w:rsid w:val="00365A8A"/>
    <w:rsid w:val="00365B48"/>
    <w:rsid w:val="00365B68"/>
    <w:rsid w:val="00365D34"/>
    <w:rsid w:val="00366AFF"/>
    <w:rsid w:val="00366C17"/>
    <w:rsid w:val="0036707B"/>
    <w:rsid w:val="003675C1"/>
    <w:rsid w:val="00367A4C"/>
    <w:rsid w:val="00367C74"/>
    <w:rsid w:val="00367F51"/>
    <w:rsid w:val="00370622"/>
    <w:rsid w:val="0037126E"/>
    <w:rsid w:val="00371A15"/>
    <w:rsid w:val="00371BE9"/>
    <w:rsid w:val="00371EE0"/>
    <w:rsid w:val="00372175"/>
    <w:rsid w:val="003721E6"/>
    <w:rsid w:val="003722C6"/>
    <w:rsid w:val="0037236B"/>
    <w:rsid w:val="0037281C"/>
    <w:rsid w:val="00372CEC"/>
    <w:rsid w:val="00372EC0"/>
    <w:rsid w:val="00372FA0"/>
    <w:rsid w:val="003732CF"/>
    <w:rsid w:val="00373505"/>
    <w:rsid w:val="0037397E"/>
    <w:rsid w:val="003743DB"/>
    <w:rsid w:val="00374CBE"/>
    <w:rsid w:val="00375316"/>
    <w:rsid w:val="0037543C"/>
    <w:rsid w:val="003755D1"/>
    <w:rsid w:val="003757CA"/>
    <w:rsid w:val="00375B3F"/>
    <w:rsid w:val="00375C4D"/>
    <w:rsid w:val="00375E63"/>
    <w:rsid w:val="00375F7C"/>
    <w:rsid w:val="003761A4"/>
    <w:rsid w:val="003761C3"/>
    <w:rsid w:val="003763AF"/>
    <w:rsid w:val="0037648C"/>
    <w:rsid w:val="00376666"/>
    <w:rsid w:val="00376D98"/>
    <w:rsid w:val="003777C1"/>
    <w:rsid w:val="00377C11"/>
    <w:rsid w:val="003804FC"/>
    <w:rsid w:val="00380B59"/>
    <w:rsid w:val="00380D07"/>
    <w:rsid w:val="003819D2"/>
    <w:rsid w:val="003819E9"/>
    <w:rsid w:val="00381F39"/>
    <w:rsid w:val="00382113"/>
    <w:rsid w:val="00382C11"/>
    <w:rsid w:val="00382CD2"/>
    <w:rsid w:val="0038398D"/>
    <w:rsid w:val="00383AA9"/>
    <w:rsid w:val="00384A2C"/>
    <w:rsid w:val="00385625"/>
    <w:rsid w:val="00385C9A"/>
    <w:rsid w:val="00385D70"/>
    <w:rsid w:val="0038637E"/>
    <w:rsid w:val="003863AE"/>
    <w:rsid w:val="0038644C"/>
    <w:rsid w:val="003864D5"/>
    <w:rsid w:val="00386C62"/>
    <w:rsid w:val="003871BB"/>
    <w:rsid w:val="003877DB"/>
    <w:rsid w:val="00387B0E"/>
    <w:rsid w:val="00387CC0"/>
    <w:rsid w:val="0039083F"/>
    <w:rsid w:val="003908C6"/>
    <w:rsid w:val="00390BD6"/>
    <w:rsid w:val="00390D28"/>
    <w:rsid w:val="0039143A"/>
    <w:rsid w:val="00391BC7"/>
    <w:rsid w:val="0039203F"/>
    <w:rsid w:val="0039211C"/>
    <w:rsid w:val="0039218D"/>
    <w:rsid w:val="0039242E"/>
    <w:rsid w:val="003924B4"/>
    <w:rsid w:val="00392584"/>
    <w:rsid w:val="00392A77"/>
    <w:rsid w:val="00392FF9"/>
    <w:rsid w:val="00393930"/>
    <w:rsid w:val="00393B13"/>
    <w:rsid w:val="00393DA6"/>
    <w:rsid w:val="00393FA0"/>
    <w:rsid w:val="003944EA"/>
    <w:rsid w:val="003945A0"/>
    <w:rsid w:val="0039511E"/>
    <w:rsid w:val="003953C0"/>
    <w:rsid w:val="00395937"/>
    <w:rsid w:val="00395BBC"/>
    <w:rsid w:val="00395F07"/>
    <w:rsid w:val="00396189"/>
    <w:rsid w:val="0039669E"/>
    <w:rsid w:val="00396A2B"/>
    <w:rsid w:val="00396BC5"/>
    <w:rsid w:val="00397039"/>
    <w:rsid w:val="00397740"/>
    <w:rsid w:val="003A01D0"/>
    <w:rsid w:val="003A0226"/>
    <w:rsid w:val="003A09BD"/>
    <w:rsid w:val="003A0D8F"/>
    <w:rsid w:val="003A1F4E"/>
    <w:rsid w:val="003A2930"/>
    <w:rsid w:val="003A2D5F"/>
    <w:rsid w:val="003A3620"/>
    <w:rsid w:val="003A3630"/>
    <w:rsid w:val="003A3689"/>
    <w:rsid w:val="003A39DE"/>
    <w:rsid w:val="003A39E9"/>
    <w:rsid w:val="003A3BB9"/>
    <w:rsid w:val="003A3D34"/>
    <w:rsid w:val="003A3D81"/>
    <w:rsid w:val="003A3ED7"/>
    <w:rsid w:val="003A4431"/>
    <w:rsid w:val="003A4F47"/>
    <w:rsid w:val="003A50E0"/>
    <w:rsid w:val="003A5470"/>
    <w:rsid w:val="003A622F"/>
    <w:rsid w:val="003A6337"/>
    <w:rsid w:val="003A678E"/>
    <w:rsid w:val="003A6A7D"/>
    <w:rsid w:val="003A6B14"/>
    <w:rsid w:val="003A73CD"/>
    <w:rsid w:val="003A7496"/>
    <w:rsid w:val="003A775D"/>
    <w:rsid w:val="003A7924"/>
    <w:rsid w:val="003A7A25"/>
    <w:rsid w:val="003A7B30"/>
    <w:rsid w:val="003B0145"/>
    <w:rsid w:val="003B081E"/>
    <w:rsid w:val="003B0984"/>
    <w:rsid w:val="003B0BF1"/>
    <w:rsid w:val="003B1086"/>
    <w:rsid w:val="003B11F9"/>
    <w:rsid w:val="003B1493"/>
    <w:rsid w:val="003B1495"/>
    <w:rsid w:val="003B21F7"/>
    <w:rsid w:val="003B2581"/>
    <w:rsid w:val="003B26A3"/>
    <w:rsid w:val="003B2B75"/>
    <w:rsid w:val="003B2CA0"/>
    <w:rsid w:val="003B2DEF"/>
    <w:rsid w:val="003B2EB8"/>
    <w:rsid w:val="003B330C"/>
    <w:rsid w:val="003B422B"/>
    <w:rsid w:val="003B437B"/>
    <w:rsid w:val="003B4AA2"/>
    <w:rsid w:val="003B647F"/>
    <w:rsid w:val="003B6F7C"/>
    <w:rsid w:val="003B6FCD"/>
    <w:rsid w:val="003B733D"/>
    <w:rsid w:val="003B78D8"/>
    <w:rsid w:val="003C00A8"/>
    <w:rsid w:val="003C00E8"/>
    <w:rsid w:val="003C019A"/>
    <w:rsid w:val="003C01C5"/>
    <w:rsid w:val="003C01E8"/>
    <w:rsid w:val="003C0463"/>
    <w:rsid w:val="003C04E5"/>
    <w:rsid w:val="003C0992"/>
    <w:rsid w:val="003C1086"/>
    <w:rsid w:val="003C16D2"/>
    <w:rsid w:val="003C2092"/>
    <w:rsid w:val="003C2A5B"/>
    <w:rsid w:val="003C2D88"/>
    <w:rsid w:val="003C2D89"/>
    <w:rsid w:val="003C305D"/>
    <w:rsid w:val="003C3223"/>
    <w:rsid w:val="003C3404"/>
    <w:rsid w:val="003C3780"/>
    <w:rsid w:val="003C3CE7"/>
    <w:rsid w:val="003C410E"/>
    <w:rsid w:val="003C46A4"/>
    <w:rsid w:val="003C4B27"/>
    <w:rsid w:val="003C4C9A"/>
    <w:rsid w:val="003C4CF6"/>
    <w:rsid w:val="003C5036"/>
    <w:rsid w:val="003C5431"/>
    <w:rsid w:val="003C57DC"/>
    <w:rsid w:val="003C6289"/>
    <w:rsid w:val="003C66B9"/>
    <w:rsid w:val="003C70A8"/>
    <w:rsid w:val="003C738C"/>
    <w:rsid w:val="003C75AC"/>
    <w:rsid w:val="003C7D8C"/>
    <w:rsid w:val="003C7E30"/>
    <w:rsid w:val="003D02E2"/>
    <w:rsid w:val="003D0958"/>
    <w:rsid w:val="003D0975"/>
    <w:rsid w:val="003D0ECC"/>
    <w:rsid w:val="003D1426"/>
    <w:rsid w:val="003D1550"/>
    <w:rsid w:val="003D20F8"/>
    <w:rsid w:val="003D2259"/>
    <w:rsid w:val="003D2672"/>
    <w:rsid w:val="003D27B4"/>
    <w:rsid w:val="003D28D0"/>
    <w:rsid w:val="003D30C8"/>
    <w:rsid w:val="003D30D6"/>
    <w:rsid w:val="003D3F67"/>
    <w:rsid w:val="003D4471"/>
    <w:rsid w:val="003D4495"/>
    <w:rsid w:val="003D4500"/>
    <w:rsid w:val="003D5389"/>
    <w:rsid w:val="003D5550"/>
    <w:rsid w:val="003D579E"/>
    <w:rsid w:val="003D5958"/>
    <w:rsid w:val="003D5D49"/>
    <w:rsid w:val="003D5E19"/>
    <w:rsid w:val="003D5F85"/>
    <w:rsid w:val="003D6069"/>
    <w:rsid w:val="003D6B58"/>
    <w:rsid w:val="003D6D28"/>
    <w:rsid w:val="003D6F82"/>
    <w:rsid w:val="003D7FD6"/>
    <w:rsid w:val="003E023C"/>
    <w:rsid w:val="003E03B6"/>
    <w:rsid w:val="003E0467"/>
    <w:rsid w:val="003E04FD"/>
    <w:rsid w:val="003E10FB"/>
    <w:rsid w:val="003E1190"/>
    <w:rsid w:val="003E161A"/>
    <w:rsid w:val="003E168F"/>
    <w:rsid w:val="003E1E7C"/>
    <w:rsid w:val="003E2172"/>
    <w:rsid w:val="003E224E"/>
    <w:rsid w:val="003E2705"/>
    <w:rsid w:val="003E2996"/>
    <w:rsid w:val="003E29AF"/>
    <w:rsid w:val="003E2A34"/>
    <w:rsid w:val="003E3436"/>
    <w:rsid w:val="003E35D2"/>
    <w:rsid w:val="003E3E05"/>
    <w:rsid w:val="003E42CA"/>
    <w:rsid w:val="003E449D"/>
    <w:rsid w:val="003E4C0A"/>
    <w:rsid w:val="003E4E19"/>
    <w:rsid w:val="003E5D2F"/>
    <w:rsid w:val="003E5FA6"/>
    <w:rsid w:val="003E624C"/>
    <w:rsid w:val="003E6766"/>
    <w:rsid w:val="003E70AF"/>
    <w:rsid w:val="003E713B"/>
    <w:rsid w:val="003E713F"/>
    <w:rsid w:val="003E72DA"/>
    <w:rsid w:val="003E76FA"/>
    <w:rsid w:val="003E7A51"/>
    <w:rsid w:val="003F055F"/>
    <w:rsid w:val="003F05AF"/>
    <w:rsid w:val="003F05C5"/>
    <w:rsid w:val="003F0D89"/>
    <w:rsid w:val="003F1315"/>
    <w:rsid w:val="003F1346"/>
    <w:rsid w:val="003F198A"/>
    <w:rsid w:val="003F1D09"/>
    <w:rsid w:val="003F2105"/>
    <w:rsid w:val="003F21B6"/>
    <w:rsid w:val="003F2C34"/>
    <w:rsid w:val="003F2E7D"/>
    <w:rsid w:val="003F34E7"/>
    <w:rsid w:val="003F3B3E"/>
    <w:rsid w:val="003F4F60"/>
    <w:rsid w:val="003F5264"/>
    <w:rsid w:val="003F55C7"/>
    <w:rsid w:val="003F5CC8"/>
    <w:rsid w:val="003F6206"/>
    <w:rsid w:val="003F6535"/>
    <w:rsid w:val="003F6603"/>
    <w:rsid w:val="003F6682"/>
    <w:rsid w:val="003F68C2"/>
    <w:rsid w:val="003F6C67"/>
    <w:rsid w:val="003F6D72"/>
    <w:rsid w:val="003F6E07"/>
    <w:rsid w:val="003F7092"/>
    <w:rsid w:val="003F731F"/>
    <w:rsid w:val="003F7C65"/>
    <w:rsid w:val="0040054B"/>
    <w:rsid w:val="004007EA"/>
    <w:rsid w:val="004008EB"/>
    <w:rsid w:val="00400908"/>
    <w:rsid w:val="00400C05"/>
    <w:rsid w:val="00400E23"/>
    <w:rsid w:val="004010E3"/>
    <w:rsid w:val="00401596"/>
    <w:rsid w:val="004015AE"/>
    <w:rsid w:val="004016E3"/>
    <w:rsid w:val="00401CCB"/>
    <w:rsid w:val="00402311"/>
    <w:rsid w:val="0040268C"/>
    <w:rsid w:val="0040276F"/>
    <w:rsid w:val="00402975"/>
    <w:rsid w:val="00402F24"/>
    <w:rsid w:val="00403636"/>
    <w:rsid w:val="00403CAE"/>
    <w:rsid w:val="00403F7D"/>
    <w:rsid w:val="0040422F"/>
    <w:rsid w:val="00404485"/>
    <w:rsid w:val="0040464F"/>
    <w:rsid w:val="004048F3"/>
    <w:rsid w:val="00405B1E"/>
    <w:rsid w:val="00405F19"/>
    <w:rsid w:val="004067E1"/>
    <w:rsid w:val="00406976"/>
    <w:rsid w:val="00406B27"/>
    <w:rsid w:val="00406B74"/>
    <w:rsid w:val="00406ED7"/>
    <w:rsid w:val="00407211"/>
    <w:rsid w:val="004075B3"/>
    <w:rsid w:val="0040789D"/>
    <w:rsid w:val="00407E49"/>
    <w:rsid w:val="004107A9"/>
    <w:rsid w:val="004108B0"/>
    <w:rsid w:val="004108D8"/>
    <w:rsid w:val="004108FD"/>
    <w:rsid w:val="0041131A"/>
    <w:rsid w:val="004121B4"/>
    <w:rsid w:val="004122E1"/>
    <w:rsid w:val="00412AF2"/>
    <w:rsid w:val="00412DA6"/>
    <w:rsid w:val="00412F7E"/>
    <w:rsid w:val="004136DD"/>
    <w:rsid w:val="004137F5"/>
    <w:rsid w:val="004139A2"/>
    <w:rsid w:val="00413F03"/>
    <w:rsid w:val="00413FA5"/>
    <w:rsid w:val="0041414F"/>
    <w:rsid w:val="004142A6"/>
    <w:rsid w:val="0041439E"/>
    <w:rsid w:val="00414632"/>
    <w:rsid w:val="00414CC9"/>
    <w:rsid w:val="004157C8"/>
    <w:rsid w:val="00416446"/>
    <w:rsid w:val="00416551"/>
    <w:rsid w:val="004169D9"/>
    <w:rsid w:val="00416CDC"/>
    <w:rsid w:val="0041741C"/>
    <w:rsid w:val="0041758F"/>
    <w:rsid w:val="00417AB0"/>
    <w:rsid w:val="00420032"/>
    <w:rsid w:val="004203F4"/>
    <w:rsid w:val="0042133C"/>
    <w:rsid w:val="00421628"/>
    <w:rsid w:val="004219DE"/>
    <w:rsid w:val="00421C1F"/>
    <w:rsid w:val="00421CFC"/>
    <w:rsid w:val="00421DD6"/>
    <w:rsid w:val="00421EAE"/>
    <w:rsid w:val="00421EDD"/>
    <w:rsid w:val="004220AC"/>
    <w:rsid w:val="00422619"/>
    <w:rsid w:val="00422E48"/>
    <w:rsid w:val="0042348A"/>
    <w:rsid w:val="00423672"/>
    <w:rsid w:val="00423C08"/>
    <w:rsid w:val="00423D16"/>
    <w:rsid w:val="00423DCB"/>
    <w:rsid w:val="00424906"/>
    <w:rsid w:val="00424AAE"/>
    <w:rsid w:val="00424ABF"/>
    <w:rsid w:val="00424B5B"/>
    <w:rsid w:val="004253BF"/>
    <w:rsid w:val="00425F27"/>
    <w:rsid w:val="00425FDD"/>
    <w:rsid w:val="0042640F"/>
    <w:rsid w:val="0042688A"/>
    <w:rsid w:val="004268E7"/>
    <w:rsid w:val="00426C78"/>
    <w:rsid w:val="004271AC"/>
    <w:rsid w:val="0042765F"/>
    <w:rsid w:val="00427661"/>
    <w:rsid w:val="00427723"/>
    <w:rsid w:val="0042775B"/>
    <w:rsid w:val="004300E6"/>
    <w:rsid w:val="0043025D"/>
    <w:rsid w:val="00430882"/>
    <w:rsid w:val="00430965"/>
    <w:rsid w:val="00430978"/>
    <w:rsid w:val="004309D6"/>
    <w:rsid w:val="00430BAA"/>
    <w:rsid w:val="00430D37"/>
    <w:rsid w:val="00430EB5"/>
    <w:rsid w:val="004311B6"/>
    <w:rsid w:val="0043162F"/>
    <w:rsid w:val="00431805"/>
    <w:rsid w:val="00431869"/>
    <w:rsid w:val="00432F4A"/>
    <w:rsid w:val="00433109"/>
    <w:rsid w:val="004339B3"/>
    <w:rsid w:val="00433E06"/>
    <w:rsid w:val="00433E9F"/>
    <w:rsid w:val="00434226"/>
    <w:rsid w:val="004343AA"/>
    <w:rsid w:val="0043557A"/>
    <w:rsid w:val="00435A6C"/>
    <w:rsid w:val="004360A1"/>
    <w:rsid w:val="00436429"/>
    <w:rsid w:val="00436711"/>
    <w:rsid w:val="00436A21"/>
    <w:rsid w:val="00437655"/>
    <w:rsid w:val="004377E4"/>
    <w:rsid w:val="00437BB2"/>
    <w:rsid w:val="00437BFA"/>
    <w:rsid w:val="00440163"/>
    <w:rsid w:val="004402D8"/>
    <w:rsid w:val="00440E02"/>
    <w:rsid w:val="00440E15"/>
    <w:rsid w:val="00441194"/>
    <w:rsid w:val="004418CF"/>
    <w:rsid w:val="00441B36"/>
    <w:rsid w:val="00442533"/>
    <w:rsid w:val="00442772"/>
    <w:rsid w:val="00442816"/>
    <w:rsid w:val="00442916"/>
    <w:rsid w:val="0044306B"/>
    <w:rsid w:val="004430FF"/>
    <w:rsid w:val="0044321C"/>
    <w:rsid w:val="004435B4"/>
    <w:rsid w:val="00443857"/>
    <w:rsid w:val="00443C46"/>
    <w:rsid w:val="0044401B"/>
    <w:rsid w:val="004445C3"/>
    <w:rsid w:val="00444720"/>
    <w:rsid w:val="0044486C"/>
    <w:rsid w:val="004449E9"/>
    <w:rsid w:val="00444B61"/>
    <w:rsid w:val="00444BC7"/>
    <w:rsid w:val="00444EB6"/>
    <w:rsid w:val="00445BA9"/>
    <w:rsid w:val="00445D05"/>
    <w:rsid w:val="00445DD3"/>
    <w:rsid w:val="00445F51"/>
    <w:rsid w:val="0044670F"/>
    <w:rsid w:val="00446D38"/>
    <w:rsid w:val="00447287"/>
    <w:rsid w:val="00447846"/>
    <w:rsid w:val="00447996"/>
    <w:rsid w:val="00447AD8"/>
    <w:rsid w:val="00447F73"/>
    <w:rsid w:val="00450148"/>
    <w:rsid w:val="0045078C"/>
    <w:rsid w:val="004513DD"/>
    <w:rsid w:val="0045143D"/>
    <w:rsid w:val="00451516"/>
    <w:rsid w:val="00451596"/>
    <w:rsid w:val="00451C69"/>
    <w:rsid w:val="00451F97"/>
    <w:rsid w:val="004526EA"/>
    <w:rsid w:val="004529F3"/>
    <w:rsid w:val="00452F76"/>
    <w:rsid w:val="0045301E"/>
    <w:rsid w:val="0045333A"/>
    <w:rsid w:val="00453622"/>
    <w:rsid w:val="0045396A"/>
    <w:rsid w:val="0045397C"/>
    <w:rsid w:val="00453E30"/>
    <w:rsid w:val="00454165"/>
    <w:rsid w:val="00454247"/>
    <w:rsid w:val="00454536"/>
    <w:rsid w:val="00454FEA"/>
    <w:rsid w:val="0045532B"/>
    <w:rsid w:val="00455B0B"/>
    <w:rsid w:val="00455E02"/>
    <w:rsid w:val="00455EBE"/>
    <w:rsid w:val="00455FB6"/>
    <w:rsid w:val="004561E4"/>
    <w:rsid w:val="004561F6"/>
    <w:rsid w:val="004562C7"/>
    <w:rsid w:val="004564A2"/>
    <w:rsid w:val="00456EEB"/>
    <w:rsid w:val="004571EB"/>
    <w:rsid w:val="004573B3"/>
    <w:rsid w:val="0045753A"/>
    <w:rsid w:val="00457B53"/>
    <w:rsid w:val="00457C63"/>
    <w:rsid w:val="00457CC7"/>
    <w:rsid w:val="00457E3F"/>
    <w:rsid w:val="004602ED"/>
    <w:rsid w:val="00460384"/>
    <w:rsid w:val="00460AED"/>
    <w:rsid w:val="00460CAF"/>
    <w:rsid w:val="0046162B"/>
    <w:rsid w:val="004616FD"/>
    <w:rsid w:val="004619F9"/>
    <w:rsid w:val="00461C5F"/>
    <w:rsid w:val="00461E16"/>
    <w:rsid w:val="0046259B"/>
    <w:rsid w:val="00462719"/>
    <w:rsid w:val="00462DD3"/>
    <w:rsid w:val="00462EEE"/>
    <w:rsid w:val="00463893"/>
    <w:rsid w:val="00464281"/>
    <w:rsid w:val="00464DD4"/>
    <w:rsid w:val="00464FAE"/>
    <w:rsid w:val="00465BDB"/>
    <w:rsid w:val="00466339"/>
    <w:rsid w:val="004664BC"/>
    <w:rsid w:val="00466AA8"/>
    <w:rsid w:val="00466B83"/>
    <w:rsid w:val="00467306"/>
    <w:rsid w:val="0046797C"/>
    <w:rsid w:val="004702AD"/>
    <w:rsid w:val="00470E8C"/>
    <w:rsid w:val="00471640"/>
    <w:rsid w:val="00471E36"/>
    <w:rsid w:val="00471F1E"/>
    <w:rsid w:val="004724B0"/>
    <w:rsid w:val="004724E1"/>
    <w:rsid w:val="0047256A"/>
    <w:rsid w:val="0047256D"/>
    <w:rsid w:val="00472721"/>
    <w:rsid w:val="00472AEA"/>
    <w:rsid w:val="00472B41"/>
    <w:rsid w:val="00472DAE"/>
    <w:rsid w:val="00472E26"/>
    <w:rsid w:val="00472EE8"/>
    <w:rsid w:val="00473156"/>
    <w:rsid w:val="004734B5"/>
    <w:rsid w:val="0047351E"/>
    <w:rsid w:val="00473D14"/>
    <w:rsid w:val="004740BE"/>
    <w:rsid w:val="00474259"/>
    <w:rsid w:val="00474FBD"/>
    <w:rsid w:val="0047601B"/>
    <w:rsid w:val="004761F0"/>
    <w:rsid w:val="004765D2"/>
    <w:rsid w:val="00476ED8"/>
    <w:rsid w:val="00477171"/>
    <w:rsid w:val="00477B38"/>
    <w:rsid w:val="00477DB8"/>
    <w:rsid w:val="004800D8"/>
    <w:rsid w:val="00481294"/>
    <w:rsid w:val="004812E3"/>
    <w:rsid w:val="00481567"/>
    <w:rsid w:val="0048193E"/>
    <w:rsid w:val="00481A15"/>
    <w:rsid w:val="00482517"/>
    <w:rsid w:val="004825FC"/>
    <w:rsid w:val="00482E0D"/>
    <w:rsid w:val="00482EDA"/>
    <w:rsid w:val="00482F08"/>
    <w:rsid w:val="004837B4"/>
    <w:rsid w:val="00483DE8"/>
    <w:rsid w:val="00484B57"/>
    <w:rsid w:val="00484C1A"/>
    <w:rsid w:val="004850BA"/>
    <w:rsid w:val="00485545"/>
    <w:rsid w:val="00485950"/>
    <w:rsid w:val="00485A84"/>
    <w:rsid w:val="00485B92"/>
    <w:rsid w:val="004862E8"/>
    <w:rsid w:val="00486BF4"/>
    <w:rsid w:val="00487006"/>
    <w:rsid w:val="0048758D"/>
    <w:rsid w:val="00487910"/>
    <w:rsid w:val="00487B8B"/>
    <w:rsid w:val="00490205"/>
    <w:rsid w:val="004902D8"/>
    <w:rsid w:val="00490436"/>
    <w:rsid w:val="004905AD"/>
    <w:rsid w:val="004906E6"/>
    <w:rsid w:val="0049160A"/>
    <w:rsid w:val="004919BD"/>
    <w:rsid w:val="00491B87"/>
    <w:rsid w:val="00491CC9"/>
    <w:rsid w:val="00492159"/>
    <w:rsid w:val="00493161"/>
    <w:rsid w:val="00493233"/>
    <w:rsid w:val="0049341E"/>
    <w:rsid w:val="004938FA"/>
    <w:rsid w:val="00493EDE"/>
    <w:rsid w:val="00493F6B"/>
    <w:rsid w:val="00493F90"/>
    <w:rsid w:val="00494562"/>
    <w:rsid w:val="0049466D"/>
    <w:rsid w:val="00494673"/>
    <w:rsid w:val="00494C80"/>
    <w:rsid w:val="00495366"/>
    <w:rsid w:val="004954DB"/>
    <w:rsid w:val="004955E4"/>
    <w:rsid w:val="00495B03"/>
    <w:rsid w:val="00495B73"/>
    <w:rsid w:val="00495EBE"/>
    <w:rsid w:val="004960C6"/>
    <w:rsid w:val="00496499"/>
    <w:rsid w:val="004965F4"/>
    <w:rsid w:val="0049677D"/>
    <w:rsid w:val="00496C23"/>
    <w:rsid w:val="00497129"/>
    <w:rsid w:val="004971AD"/>
    <w:rsid w:val="00497336"/>
    <w:rsid w:val="0049739F"/>
    <w:rsid w:val="00497757"/>
    <w:rsid w:val="00497CC7"/>
    <w:rsid w:val="00497DC3"/>
    <w:rsid w:val="004A00DE"/>
    <w:rsid w:val="004A0325"/>
    <w:rsid w:val="004A08A0"/>
    <w:rsid w:val="004A0C56"/>
    <w:rsid w:val="004A0E35"/>
    <w:rsid w:val="004A10FE"/>
    <w:rsid w:val="004A16B1"/>
    <w:rsid w:val="004A1F81"/>
    <w:rsid w:val="004A202D"/>
    <w:rsid w:val="004A23F3"/>
    <w:rsid w:val="004A2766"/>
    <w:rsid w:val="004A2943"/>
    <w:rsid w:val="004A2A76"/>
    <w:rsid w:val="004A2F4E"/>
    <w:rsid w:val="004A3107"/>
    <w:rsid w:val="004A3452"/>
    <w:rsid w:val="004A3DE3"/>
    <w:rsid w:val="004A4117"/>
    <w:rsid w:val="004A4918"/>
    <w:rsid w:val="004A4CC8"/>
    <w:rsid w:val="004A4EE8"/>
    <w:rsid w:val="004A5205"/>
    <w:rsid w:val="004A5365"/>
    <w:rsid w:val="004A5735"/>
    <w:rsid w:val="004A5E8B"/>
    <w:rsid w:val="004A67A8"/>
    <w:rsid w:val="004A6C16"/>
    <w:rsid w:val="004A6D83"/>
    <w:rsid w:val="004A7D16"/>
    <w:rsid w:val="004A7E2A"/>
    <w:rsid w:val="004A7EB5"/>
    <w:rsid w:val="004B0B66"/>
    <w:rsid w:val="004B120D"/>
    <w:rsid w:val="004B12D3"/>
    <w:rsid w:val="004B1498"/>
    <w:rsid w:val="004B1553"/>
    <w:rsid w:val="004B171B"/>
    <w:rsid w:val="004B1A76"/>
    <w:rsid w:val="004B23DE"/>
    <w:rsid w:val="004B29C5"/>
    <w:rsid w:val="004B2F2D"/>
    <w:rsid w:val="004B304B"/>
    <w:rsid w:val="004B3811"/>
    <w:rsid w:val="004B3C1E"/>
    <w:rsid w:val="004B3C2F"/>
    <w:rsid w:val="004B3D1A"/>
    <w:rsid w:val="004B41E2"/>
    <w:rsid w:val="004B4469"/>
    <w:rsid w:val="004B44AA"/>
    <w:rsid w:val="004B48DA"/>
    <w:rsid w:val="004B49DD"/>
    <w:rsid w:val="004B53B0"/>
    <w:rsid w:val="004B5805"/>
    <w:rsid w:val="004B591A"/>
    <w:rsid w:val="004B5AC8"/>
    <w:rsid w:val="004B5E7B"/>
    <w:rsid w:val="004B6136"/>
    <w:rsid w:val="004B6371"/>
    <w:rsid w:val="004B68FD"/>
    <w:rsid w:val="004B72FC"/>
    <w:rsid w:val="004B7C7A"/>
    <w:rsid w:val="004C0A15"/>
    <w:rsid w:val="004C0C28"/>
    <w:rsid w:val="004C0D16"/>
    <w:rsid w:val="004C0ED1"/>
    <w:rsid w:val="004C0FC4"/>
    <w:rsid w:val="004C1147"/>
    <w:rsid w:val="004C11B7"/>
    <w:rsid w:val="004C124E"/>
    <w:rsid w:val="004C1385"/>
    <w:rsid w:val="004C13BE"/>
    <w:rsid w:val="004C19DD"/>
    <w:rsid w:val="004C21D6"/>
    <w:rsid w:val="004C2C11"/>
    <w:rsid w:val="004C2D3E"/>
    <w:rsid w:val="004C2E84"/>
    <w:rsid w:val="004C2F9E"/>
    <w:rsid w:val="004C35E2"/>
    <w:rsid w:val="004C3868"/>
    <w:rsid w:val="004C3BC7"/>
    <w:rsid w:val="004C3CCF"/>
    <w:rsid w:val="004C42F6"/>
    <w:rsid w:val="004C573C"/>
    <w:rsid w:val="004C5C91"/>
    <w:rsid w:val="004C61F1"/>
    <w:rsid w:val="004C640D"/>
    <w:rsid w:val="004C678B"/>
    <w:rsid w:val="004C6A40"/>
    <w:rsid w:val="004C6E22"/>
    <w:rsid w:val="004C6E2A"/>
    <w:rsid w:val="004C722E"/>
    <w:rsid w:val="004D00C6"/>
    <w:rsid w:val="004D023A"/>
    <w:rsid w:val="004D03FE"/>
    <w:rsid w:val="004D0445"/>
    <w:rsid w:val="004D1825"/>
    <w:rsid w:val="004D1BA6"/>
    <w:rsid w:val="004D1BD5"/>
    <w:rsid w:val="004D1DD5"/>
    <w:rsid w:val="004D2273"/>
    <w:rsid w:val="004D262B"/>
    <w:rsid w:val="004D3A39"/>
    <w:rsid w:val="004D3C54"/>
    <w:rsid w:val="004D4172"/>
    <w:rsid w:val="004D41BF"/>
    <w:rsid w:val="004D461B"/>
    <w:rsid w:val="004D4898"/>
    <w:rsid w:val="004D4E38"/>
    <w:rsid w:val="004D6331"/>
    <w:rsid w:val="004D682B"/>
    <w:rsid w:val="004D6935"/>
    <w:rsid w:val="004D6C07"/>
    <w:rsid w:val="004D7156"/>
    <w:rsid w:val="004D7246"/>
    <w:rsid w:val="004D7EDE"/>
    <w:rsid w:val="004D7F88"/>
    <w:rsid w:val="004E01D5"/>
    <w:rsid w:val="004E09FD"/>
    <w:rsid w:val="004E0B1B"/>
    <w:rsid w:val="004E0B54"/>
    <w:rsid w:val="004E1978"/>
    <w:rsid w:val="004E19A2"/>
    <w:rsid w:val="004E2354"/>
    <w:rsid w:val="004E24E3"/>
    <w:rsid w:val="004E2B0D"/>
    <w:rsid w:val="004E2CD9"/>
    <w:rsid w:val="004E35CD"/>
    <w:rsid w:val="004E381F"/>
    <w:rsid w:val="004E3D4D"/>
    <w:rsid w:val="004E3E09"/>
    <w:rsid w:val="004E4090"/>
    <w:rsid w:val="004E4516"/>
    <w:rsid w:val="004E45EB"/>
    <w:rsid w:val="004E54B6"/>
    <w:rsid w:val="004E5993"/>
    <w:rsid w:val="004E5B22"/>
    <w:rsid w:val="004E61BE"/>
    <w:rsid w:val="004E61EC"/>
    <w:rsid w:val="004E6667"/>
    <w:rsid w:val="004E6AED"/>
    <w:rsid w:val="004E7532"/>
    <w:rsid w:val="004E7A16"/>
    <w:rsid w:val="004F0307"/>
    <w:rsid w:val="004F03D5"/>
    <w:rsid w:val="004F122A"/>
    <w:rsid w:val="004F168C"/>
    <w:rsid w:val="004F22B5"/>
    <w:rsid w:val="004F2847"/>
    <w:rsid w:val="004F29E9"/>
    <w:rsid w:val="004F2CAD"/>
    <w:rsid w:val="004F345D"/>
    <w:rsid w:val="004F3840"/>
    <w:rsid w:val="004F3870"/>
    <w:rsid w:val="004F4179"/>
    <w:rsid w:val="004F454F"/>
    <w:rsid w:val="004F484A"/>
    <w:rsid w:val="004F4A85"/>
    <w:rsid w:val="004F4E4F"/>
    <w:rsid w:val="004F531B"/>
    <w:rsid w:val="004F5DF7"/>
    <w:rsid w:val="004F5EFA"/>
    <w:rsid w:val="004F5F09"/>
    <w:rsid w:val="004F62B6"/>
    <w:rsid w:val="004F668C"/>
    <w:rsid w:val="004F71BC"/>
    <w:rsid w:val="004F7768"/>
    <w:rsid w:val="004F7BD3"/>
    <w:rsid w:val="005004D6"/>
    <w:rsid w:val="005005BC"/>
    <w:rsid w:val="00500918"/>
    <w:rsid w:val="00500944"/>
    <w:rsid w:val="00500BEF"/>
    <w:rsid w:val="00500F10"/>
    <w:rsid w:val="00501335"/>
    <w:rsid w:val="005015FB"/>
    <w:rsid w:val="005030BB"/>
    <w:rsid w:val="00503357"/>
    <w:rsid w:val="00503387"/>
    <w:rsid w:val="0050383B"/>
    <w:rsid w:val="005038E3"/>
    <w:rsid w:val="005039CA"/>
    <w:rsid w:val="00503C7D"/>
    <w:rsid w:val="00503CB0"/>
    <w:rsid w:val="0050456C"/>
    <w:rsid w:val="00504718"/>
    <w:rsid w:val="005048ED"/>
    <w:rsid w:val="005049B8"/>
    <w:rsid w:val="00505007"/>
    <w:rsid w:val="00505781"/>
    <w:rsid w:val="005057BB"/>
    <w:rsid w:val="00505AE0"/>
    <w:rsid w:val="00505BEC"/>
    <w:rsid w:val="0050603B"/>
    <w:rsid w:val="00506877"/>
    <w:rsid w:val="0050697E"/>
    <w:rsid w:val="00506F67"/>
    <w:rsid w:val="005070B6"/>
    <w:rsid w:val="00507BAE"/>
    <w:rsid w:val="00510298"/>
    <w:rsid w:val="005104C1"/>
    <w:rsid w:val="00510539"/>
    <w:rsid w:val="005109CF"/>
    <w:rsid w:val="00510B65"/>
    <w:rsid w:val="0051130F"/>
    <w:rsid w:val="00511B63"/>
    <w:rsid w:val="00511D50"/>
    <w:rsid w:val="0051206D"/>
    <w:rsid w:val="00512A13"/>
    <w:rsid w:val="005130A3"/>
    <w:rsid w:val="00513778"/>
    <w:rsid w:val="00513791"/>
    <w:rsid w:val="005137A2"/>
    <w:rsid w:val="00513821"/>
    <w:rsid w:val="0051389C"/>
    <w:rsid w:val="00513D9D"/>
    <w:rsid w:val="005143B0"/>
    <w:rsid w:val="00514C47"/>
    <w:rsid w:val="00515030"/>
    <w:rsid w:val="00515309"/>
    <w:rsid w:val="0051563B"/>
    <w:rsid w:val="00515652"/>
    <w:rsid w:val="005158C6"/>
    <w:rsid w:val="00515AFB"/>
    <w:rsid w:val="00515B3B"/>
    <w:rsid w:val="00516391"/>
    <w:rsid w:val="0051672D"/>
    <w:rsid w:val="00516975"/>
    <w:rsid w:val="00516A57"/>
    <w:rsid w:val="00516FF2"/>
    <w:rsid w:val="005176BF"/>
    <w:rsid w:val="00517843"/>
    <w:rsid w:val="005178C8"/>
    <w:rsid w:val="00517A3D"/>
    <w:rsid w:val="00517AB1"/>
    <w:rsid w:val="00517AEE"/>
    <w:rsid w:val="00520CEC"/>
    <w:rsid w:val="00521C19"/>
    <w:rsid w:val="0052254C"/>
    <w:rsid w:val="00522FB6"/>
    <w:rsid w:val="00523427"/>
    <w:rsid w:val="0052350A"/>
    <w:rsid w:val="00523D3E"/>
    <w:rsid w:val="00523FE2"/>
    <w:rsid w:val="00524137"/>
    <w:rsid w:val="00524D12"/>
    <w:rsid w:val="00525B20"/>
    <w:rsid w:val="00525D69"/>
    <w:rsid w:val="00526ED3"/>
    <w:rsid w:val="00526EEA"/>
    <w:rsid w:val="005271AE"/>
    <w:rsid w:val="0052738D"/>
    <w:rsid w:val="00527760"/>
    <w:rsid w:val="00527E72"/>
    <w:rsid w:val="00530433"/>
    <w:rsid w:val="00530592"/>
    <w:rsid w:val="005305DA"/>
    <w:rsid w:val="00530A13"/>
    <w:rsid w:val="005317EC"/>
    <w:rsid w:val="00531CA8"/>
    <w:rsid w:val="005322D5"/>
    <w:rsid w:val="0053233E"/>
    <w:rsid w:val="00532D2E"/>
    <w:rsid w:val="00532E4C"/>
    <w:rsid w:val="00532F3B"/>
    <w:rsid w:val="00532F64"/>
    <w:rsid w:val="0053367B"/>
    <w:rsid w:val="00533D41"/>
    <w:rsid w:val="00533DC8"/>
    <w:rsid w:val="0053443C"/>
    <w:rsid w:val="00534634"/>
    <w:rsid w:val="00534B73"/>
    <w:rsid w:val="00534E43"/>
    <w:rsid w:val="005351F0"/>
    <w:rsid w:val="00535E81"/>
    <w:rsid w:val="00535F20"/>
    <w:rsid w:val="00536229"/>
    <w:rsid w:val="005366AB"/>
    <w:rsid w:val="00536F05"/>
    <w:rsid w:val="00537205"/>
    <w:rsid w:val="005373C0"/>
    <w:rsid w:val="00537655"/>
    <w:rsid w:val="005376F4"/>
    <w:rsid w:val="005378F0"/>
    <w:rsid w:val="005409A5"/>
    <w:rsid w:val="00540AB4"/>
    <w:rsid w:val="00540B8E"/>
    <w:rsid w:val="00540BE1"/>
    <w:rsid w:val="00540EE2"/>
    <w:rsid w:val="00541165"/>
    <w:rsid w:val="0054118F"/>
    <w:rsid w:val="0054119E"/>
    <w:rsid w:val="005413F2"/>
    <w:rsid w:val="00541C2C"/>
    <w:rsid w:val="00541ECB"/>
    <w:rsid w:val="0054213F"/>
    <w:rsid w:val="00542870"/>
    <w:rsid w:val="005432DC"/>
    <w:rsid w:val="0054361C"/>
    <w:rsid w:val="005440D2"/>
    <w:rsid w:val="005444AA"/>
    <w:rsid w:val="00544832"/>
    <w:rsid w:val="0054591F"/>
    <w:rsid w:val="00545C94"/>
    <w:rsid w:val="0054637B"/>
    <w:rsid w:val="0054658F"/>
    <w:rsid w:val="005466EC"/>
    <w:rsid w:val="00546D0C"/>
    <w:rsid w:val="00546E35"/>
    <w:rsid w:val="00547376"/>
    <w:rsid w:val="00547669"/>
    <w:rsid w:val="00547F2F"/>
    <w:rsid w:val="00550ED8"/>
    <w:rsid w:val="00551610"/>
    <w:rsid w:val="00551A49"/>
    <w:rsid w:val="00551C7F"/>
    <w:rsid w:val="00551EBE"/>
    <w:rsid w:val="005526D8"/>
    <w:rsid w:val="005527E6"/>
    <w:rsid w:val="00552D6C"/>
    <w:rsid w:val="00552DC4"/>
    <w:rsid w:val="005546EF"/>
    <w:rsid w:val="005549A7"/>
    <w:rsid w:val="00555912"/>
    <w:rsid w:val="00555A31"/>
    <w:rsid w:val="00557375"/>
    <w:rsid w:val="005574B2"/>
    <w:rsid w:val="00560099"/>
    <w:rsid w:val="005600BD"/>
    <w:rsid w:val="00560E27"/>
    <w:rsid w:val="00560F12"/>
    <w:rsid w:val="00562306"/>
    <w:rsid w:val="00562B60"/>
    <w:rsid w:val="00563328"/>
    <w:rsid w:val="005634AE"/>
    <w:rsid w:val="0056350D"/>
    <w:rsid w:val="005635CE"/>
    <w:rsid w:val="00563670"/>
    <w:rsid w:val="005639F1"/>
    <w:rsid w:val="00563CA4"/>
    <w:rsid w:val="00563CE1"/>
    <w:rsid w:val="005642BC"/>
    <w:rsid w:val="00564370"/>
    <w:rsid w:val="00564471"/>
    <w:rsid w:val="00564598"/>
    <w:rsid w:val="005648AC"/>
    <w:rsid w:val="00564B7E"/>
    <w:rsid w:val="00564C1C"/>
    <w:rsid w:val="00565148"/>
    <w:rsid w:val="00565ACA"/>
    <w:rsid w:val="00566257"/>
    <w:rsid w:val="0056743A"/>
    <w:rsid w:val="005674E1"/>
    <w:rsid w:val="005676FD"/>
    <w:rsid w:val="00567E10"/>
    <w:rsid w:val="005700A0"/>
    <w:rsid w:val="00570105"/>
    <w:rsid w:val="00570797"/>
    <w:rsid w:val="0057098E"/>
    <w:rsid w:val="00570FD5"/>
    <w:rsid w:val="005711CC"/>
    <w:rsid w:val="005713B2"/>
    <w:rsid w:val="0057153F"/>
    <w:rsid w:val="00571553"/>
    <w:rsid w:val="00571805"/>
    <w:rsid w:val="00572127"/>
    <w:rsid w:val="0057224E"/>
    <w:rsid w:val="00573892"/>
    <w:rsid w:val="00573B10"/>
    <w:rsid w:val="005742CC"/>
    <w:rsid w:val="0057465C"/>
    <w:rsid w:val="00574919"/>
    <w:rsid w:val="005749E2"/>
    <w:rsid w:val="00574D45"/>
    <w:rsid w:val="005751EE"/>
    <w:rsid w:val="0057556A"/>
    <w:rsid w:val="0057569C"/>
    <w:rsid w:val="005759AB"/>
    <w:rsid w:val="00575A83"/>
    <w:rsid w:val="00575B90"/>
    <w:rsid w:val="0057614B"/>
    <w:rsid w:val="00576345"/>
    <w:rsid w:val="00576500"/>
    <w:rsid w:val="005769E7"/>
    <w:rsid w:val="0057709E"/>
    <w:rsid w:val="0057740F"/>
    <w:rsid w:val="00577428"/>
    <w:rsid w:val="0057783B"/>
    <w:rsid w:val="00577EA0"/>
    <w:rsid w:val="005800D1"/>
    <w:rsid w:val="005802AB"/>
    <w:rsid w:val="00580556"/>
    <w:rsid w:val="00580853"/>
    <w:rsid w:val="00580E32"/>
    <w:rsid w:val="00580E8D"/>
    <w:rsid w:val="005811A7"/>
    <w:rsid w:val="005811F2"/>
    <w:rsid w:val="005824B7"/>
    <w:rsid w:val="00582DEC"/>
    <w:rsid w:val="00582F1E"/>
    <w:rsid w:val="00583445"/>
    <w:rsid w:val="00583A16"/>
    <w:rsid w:val="00584D56"/>
    <w:rsid w:val="00585180"/>
    <w:rsid w:val="005855DB"/>
    <w:rsid w:val="00585842"/>
    <w:rsid w:val="00585BE6"/>
    <w:rsid w:val="005861A0"/>
    <w:rsid w:val="005862EC"/>
    <w:rsid w:val="00586302"/>
    <w:rsid w:val="00586608"/>
    <w:rsid w:val="00591538"/>
    <w:rsid w:val="00591B59"/>
    <w:rsid w:val="00591F78"/>
    <w:rsid w:val="0059255A"/>
    <w:rsid w:val="00592D3E"/>
    <w:rsid w:val="00592E73"/>
    <w:rsid w:val="0059396C"/>
    <w:rsid w:val="005939F8"/>
    <w:rsid w:val="00593EE2"/>
    <w:rsid w:val="0059456D"/>
    <w:rsid w:val="005945F9"/>
    <w:rsid w:val="0059482F"/>
    <w:rsid w:val="00594D83"/>
    <w:rsid w:val="00595702"/>
    <w:rsid w:val="005959DD"/>
    <w:rsid w:val="00595D19"/>
    <w:rsid w:val="00596AE4"/>
    <w:rsid w:val="00596CD5"/>
    <w:rsid w:val="00596DD5"/>
    <w:rsid w:val="005971C8"/>
    <w:rsid w:val="00597E68"/>
    <w:rsid w:val="005A033A"/>
    <w:rsid w:val="005A044D"/>
    <w:rsid w:val="005A08BC"/>
    <w:rsid w:val="005A09E6"/>
    <w:rsid w:val="005A0C40"/>
    <w:rsid w:val="005A0F8A"/>
    <w:rsid w:val="005A111E"/>
    <w:rsid w:val="005A11FF"/>
    <w:rsid w:val="005A1A36"/>
    <w:rsid w:val="005A1A3F"/>
    <w:rsid w:val="005A1DF6"/>
    <w:rsid w:val="005A2B44"/>
    <w:rsid w:val="005A2E8D"/>
    <w:rsid w:val="005A36B5"/>
    <w:rsid w:val="005A37A9"/>
    <w:rsid w:val="005A37AE"/>
    <w:rsid w:val="005A37F0"/>
    <w:rsid w:val="005A3C67"/>
    <w:rsid w:val="005A3C95"/>
    <w:rsid w:val="005A4852"/>
    <w:rsid w:val="005A6230"/>
    <w:rsid w:val="005A62B4"/>
    <w:rsid w:val="005A632C"/>
    <w:rsid w:val="005A67D1"/>
    <w:rsid w:val="005A6885"/>
    <w:rsid w:val="005A6F2A"/>
    <w:rsid w:val="005A74C0"/>
    <w:rsid w:val="005A74C1"/>
    <w:rsid w:val="005A7819"/>
    <w:rsid w:val="005B0330"/>
    <w:rsid w:val="005B08FB"/>
    <w:rsid w:val="005B0B37"/>
    <w:rsid w:val="005B0E95"/>
    <w:rsid w:val="005B0FC1"/>
    <w:rsid w:val="005B10B5"/>
    <w:rsid w:val="005B1263"/>
    <w:rsid w:val="005B1365"/>
    <w:rsid w:val="005B180F"/>
    <w:rsid w:val="005B1A27"/>
    <w:rsid w:val="005B1C28"/>
    <w:rsid w:val="005B203F"/>
    <w:rsid w:val="005B2372"/>
    <w:rsid w:val="005B2D18"/>
    <w:rsid w:val="005B2DE1"/>
    <w:rsid w:val="005B3D02"/>
    <w:rsid w:val="005B3DA3"/>
    <w:rsid w:val="005B46DA"/>
    <w:rsid w:val="005B4B58"/>
    <w:rsid w:val="005B4D1D"/>
    <w:rsid w:val="005B5337"/>
    <w:rsid w:val="005B5403"/>
    <w:rsid w:val="005B56A9"/>
    <w:rsid w:val="005B59C5"/>
    <w:rsid w:val="005B601C"/>
    <w:rsid w:val="005B6707"/>
    <w:rsid w:val="005B6721"/>
    <w:rsid w:val="005B6E9B"/>
    <w:rsid w:val="005B7067"/>
    <w:rsid w:val="005B7AC2"/>
    <w:rsid w:val="005B7F36"/>
    <w:rsid w:val="005C0361"/>
    <w:rsid w:val="005C0616"/>
    <w:rsid w:val="005C1757"/>
    <w:rsid w:val="005C1DFE"/>
    <w:rsid w:val="005C23A5"/>
    <w:rsid w:val="005C2602"/>
    <w:rsid w:val="005C34F0"/>
    <w:rsid w:val="005C3A39"/>
    <w:rsid w:val="005C3ECC"/>
    <w:rsid w:val="005C42CD"/>
    <w:rsid w:val="005C4674"/>
    <w:rsid w:val="005C47E5"/>
    <w:rsid w:val="005C4984"/>
    <w:rsid w:val="005C5091"/>
    <w:rsid w:val="005C557F"/>
    <w:rsid w:val="005C5D41"/>
    <w:rsid w:val="005C601E"/>
    <w:rsid w:val="005C679B"/>
    <w:rsid w:val="005C6C90"/>
    <w:rsid w:val="005C6F90"/>
    <w:rsid w:val="005C72F8"/>
    <w:rsid w:val="005C7640"/>
    <w:rsid w:val="005C772B"/>
    <w:rsid w:val="005C7F66"/>
    <w:rsid w:val="005D089E"/>
    <w:rsid w:val="005D0A5E"/>
    <w:rsid w:val="005D0BF7"/>
    <w:rsid w:val="005D0FB6"/>
    <w:rsid w:val="005D0FC4"/>
    <w:rsid w:val="005D1287"/>
    <w:rsid w:val="005D12F0"/>
    <w:rsid w:val="005D17AC"/>
    <w:rsid w:val="005D17EF"/>
    <w:rsid w:val="005D206D"/>
    <w:rsid w:val="005D309A"/>
    <w:rsid w:val="005D33B0"/>
    <w:rsid w:val="005D36D7"/>
    <w:rsid w:val="005D39FA"/>
    <w:rsid w:val="005D3C7C"/>
    <w:rsid w:val="005D3D34"/>
    <w:rsid w:val="005D42EF"/>
    <w:rsid w:val="005D4560"/>
    <w:rsid w:val="005D48E8"/>
    <w:rsid w:val="005D579E"/>
    <w:rsid w:val="005D57CB"/>
    <w:rsid w:val="005D59E9"/>
    <w:rsid w:val="005D5A7D"/>
    <w:rsid w:val="005D5C42"/>
    <w:rsid w:val="005D5D06"/>
    <w:rsid w:val="005D6310"/>
    <w:rsid w:val="005D66D5"/>
    <w:rsid w:val="005D6819"/>
    <w:rsid w:val="005D6AFD"/>
    <w:rsid w:val="005D6D5C"/>
    <w:rsid w:val="005D7173"/>
    <w:rsid w:val="005D7250"/>
    <w:rsid w:val="005D7921"/>
    <w:rsid w:val="005D7A23"/>
    <w:rsid w:val="005E066D"/>
    <w:rsid w:val="005E0A18"/>
    <w:rsid w:val="005E15A2"/>
    <w:rsid w:val="005E190C"/>
    <w:rsid w:val="005E277F"/>
    <w:rsid w:val="005E2DC5"/>
    <w:rsid w:val="005E2EAB"/>
    <w:rsid w:val="005E35EB"/>
    <w:rsid w:val="005E370B"/>
    <w:rsid w:val="005E3F87"/>
    <w:rsid w:val="005E4B5A"/>
    <w:rsid w:val="005E4B80"/>
    <w:rsid w:val="005E591C"/>
    <w:rsid w:val="005E5E8A"/>
    <w:rsid w:val="005E61ED"/>
    <w:rsid w:val="005E6770"/>
    <w:rsid w:val="005E6840"/>
    <w:rsid w:val="005E6B17"/>
    <w:rsid w:val="005E6EB3"/>
    <w:rsid w:val="005E7281"/>
    <w:rsid w:val="005E7428"/>
    <w:rsid w:val="005E7848"/>
    <w:rsid w:val="005F03CC"/>
    <w:rsid w:val="005F0623"/>
    <w:rsid w:val="005F1684"/>
    <w:rsid w:val="005F22F1"/>
    <w:rsid w:val="005F2752"/>
    <w:rsid w:val="005F27F9"/>
    <w:rsid w:val="005F27FA"/>
    <w:rsid w:val="005F28C0"/>
    <w:rsid w:val="005F2FA8"/>
    <w:rsid w:val="005F31AE"/>
    <w:rsid w:val="005F31C9"/>
    <w:rsid w:val="005F336F"/>
    <w:rsid w:val="005F35B7"/>
    <w:rsid w:val="005F390B"/>
    <w:rsid w:val="005F3B18"/>
    <w:rsid w:val="005F3CAC"/>
    <w:rsid w:val="005F41FD"/>
    <w:rsid w:val="005F45B5"/>
    <w:rsid w:val="005F49E7"/>
    <w:rsid w:val="005F4E0D"/>
    <w:rsid w:val="005F52CB"/>
    <w:rsid w:val="005F5495"/>
    <w:rsid w:val="005F5918"/>
    <w:rsid w:val="005F5C34"/>
    <w:rsid w:val="005F5EBB"/>
    <w:rsid w:val="005F5ED3"/>
    <w:rsid w:val="005F6436"/>
    <w:rsid w:val="005F64A2"/>
    <w:rsid w:val="005F67A7"/>
    <w:rsid w:val="005F67DD"/>
    <w:rsid w:val="005F6A11"/>
    <w:rsid w:val="005F6A62"/>
    <w:rsid w:val="005F6D7E"/>
    <w:rsid w:val="005F6ECD"/>
    <w:rsid w:val="005F701A"/>
    <w:rsid w:val="005F72FB"/>
    <w:rsid w:val="005F7902"/>
    <w:rsid w:val="005F7A39"/>
    <w:rsid w:val="005F7D27"/>
    <w:rsid w:val="00600039"/>
    <w:rsid w:val="006000EF"/>
    <w:rsid w:val="0060024F"/>
    <w:rsid w:val="006007D7"/>
    <w:rsid w:val="00600A98"/>
    <w:rsid w:val="006011DA"/>
    <w:rsid w:val="0060149E"/>
    <w:rsid w:val="00601733"/>
    <w:rsid w:val="00601963"/>
    <w:rsid w:val="00601C1F"/>
    <w:rsid w:val="00601ED2"/>
    <w:rsid w:val="00601FB1"/>
    <w:rsid w:val="0060260A"/>
    <w:rsid w:val="0060290F"/>
    <w:rsid w:val="00603A12"/>
    <w:rsid w:val="00603CD0"/>
    <w:rsid w:val="006040B3"/>
    <w:rsid w:val="006049B2"/>
    <w:rsid w:val="00604DB4"/>
    <w:rsid w:val="00605A59"/>
    <w:rsid w:val="00605C4A"/>
    <w:rsid w:val="00605EDB"/>
    <w:rsid w:val="006061FD"/>
    <w:rsid w:val="0060634C"/>
    <w:rsid w:val="006067F5"/>
    <w:rsid w:val="006068F3"/>
    <w:rsid w:val="006068F6"/>
    <w:rsid w:val="00606969"/>
    <w:rsid w:val="00606FFD"/>
    <w:rsid w:val="006075A4"/>
    <w:rsid w:val="00607C1B"/>
    <w:rsid w:val="006107B7"/>
    <w:rsid w:val="006108B3"/>
    <w:rsid w:val="0061111A"/>
    <w:rsid w:val="006111AB"/>
    <w:rsid w:val="006116AF"/>
    <w:rsid w:val="00611BBF"/>
    <w:rsid w:val="00611FC3"/>
    <w:rsid w:val="00612234"/>
    <w:rsid w:val="006124A6"/>
    <w:rsid w:val="00612D1F"/>
    <w:rsid w:val="00612D5C"/>
    <w:rsid w:val="00613126"/>
    <w:rsid w:val="0061348A"/>
    <w:rsid w:val="006137D4"/>
    <w:rsid w:val="00613B79"/>
    <w:rsid w:val="00614447"/>
    <w:rsid w:val="00614602"/>
    <w:rsid w:val="0061470F"/>
    <w:rsid w:val="00614746"/>
    <w:rsid w:val="00614AB4"/>
    <w:rsid w:val="00614CE6"/>
    <w:rsid w:val="00614D83"/>
    <w:rsid w:val="00614DD3"/>
    <w:rsid w:val="0061504E"/>
    <w:rsid w:val="00615602"/>
    <w:rsid w:val="0061585E"/>
    <w:rsid w:val="006159E6"/>
    <w:rsid w:val="00615BFB"/>
    <w:rsid w:val="006167B3"/>
    <w:rsid w:val="00616CA4"/>
    <w:rsid w:val="00616DCD"/>
    <w:rsid w:val="006171F7"/>
    <w:rsid w:val="00617754"/>
    <w:rsid w:val="00617A17"/>
    <w:rsid w:val="006207C3"/>
    <w:rsid w:val="006209F0"/>
    <w:rsid w:val="00620A33"/>
    <w:rsid w:val="00620A51"/>
    <w:rsid w:val="00620DF2"/>
    <w:rsid w:val="00620F29"/>
    <w:rsid w:val="0062165A"/>
    <w:rsid w:val="00621B26"/>
    <w:rsid w:val="00621E69"/>
    <w:rsid w:val="00621EEA"/>
    <w:rsid w:val="006220D5"/>
    <w:rsid w:val="00622270"/>
    <w:rsid w:val="006222B4"/>
    <w:rsid w:val="00622537"/>
    <w:rsid w:val="0062258C"/>
    <w:rsid w:val="0062273D"/>
    <w:rsid w:val="006227AE"/>
    <w:rsid w:val="00622B5E"/>
    <w:rsid w:val="00622EC9"/>
    <w:rsid w:val="006230EC"/>
    <w:rsid w:val="006237BF"/>
    <w:rsid w:val="00623C11"/>
    <w:rsid w:val="00624089"/>
    <w:rsid w:val="006240D6"/>
    <w:rsid w:val="006240D7"/>
    <w:rsid w:val="006245C0"/>
    <w:rsid w:val="00624C8A"/>
    <w:rsid w:val="0062560A"/>
    <w:rsid w:val="00625612"/>
    <w:rsid w:val="00625815"/>
    <w:rsid w:val="006259E2"/>
    <w:rsid w:val="00625AFA"/>
    <w:rsid w:val="006260CB"/>
    <w:rsid w:val="00626C1B"/>
    <w:rsid w:val="00626E6F"/>
    <w:rsid w:val="00626EAD"/>
    <w:rsid w:val="0062711A"/>
    <w:rsid w:val="00627806"/>
    <w:rsid w:val="00627864"/>
    <w:rsid w:val="00627AB3"/>
    <w:rsid w:val="00627E56"/>
    <w:rsid w:val="00627F3F"/>
    <w:rsid w:val="00630215"/>
    <w:rsid w:val="0063097F"/>
    <w:rsid w:val="00630A1A"/>
    <w:rsid w:val="00630A57"/>
    <w:rsid w:val="0063107E"/>
    <w:rsid w:val="0063154E"/>
    <w:rsid w:val="0063189C"/>
    <w:rsid w:val="0063191F"/>
    <w:rsid w:val="00631F6D"/>
    <w:rsid w:val="00632660"/>
    <w:rsid w:val="00632907"/>
    <w:rsid w:val="00632F7F"/>
    <w:rsid w:val="00633068"/>
    <w:rsid w:val="00633F4F"/>
    <w:rsid w:val="00634A57"/>
    <w:rsid w:val="00634CE0"/>
    <w:rsid w:val="006356C7"/>
    <w:rsid w:val="00636239"/>
    <w:rsid w:val="006363F7"/>
    <w:rsid w:val="006364AB"/>
    <w:rsid w:val="00636548"/>
    <w:rsid w:val="00636D79"/>
    <w:rsid w:val="00637144"/>
    <w:rsid w:val="00637223"/>
    <w:rsid w:val="0063782F"/>
    <w:rsid w:val="00637AE7"/>
    <w:rsid w:val="00637C85"/>
    <w:rsid w:val="00637CD1"/>
    <w:rsid w:val="00640A4C"/>
    <w:rsid w:val="00640BB4"/>
    <w:rsid w:val="00640DEA"/>
    <w:rsid w:val="00640F1A"/>
    <w:rsid w:val="00641256"/>
    <w:rsid w:val="006417CC"/>
    <w:rsid w:val="00641A22"/>
    <w:rsid w:val="00641ACA"/>
    <w:rsid w:val="00641B74"/>
    <w:rsid w:val="00641BBC"/>
    <w:rsid w:val="00641E37"/>
    <w:rsid w:val="00641ED1"/>
    <w:rsid w:val="00641FF0"/>
    <w:rsid w:val="00642076"/>
    <w:rsid w:val="0064246E"/>
    <w:rsid w:val="0064251C"/>
    <w:rsid w:val="00642E0C"/>
    <w:rsid w:val="00642E81"/>
    <w:rsid w:val="0064346D"/>
    <w:rsid w:val="0064352A"/>
    <w:rsid w:val="00643CE1"/>
    <w:rsid w:val="00643EE2"/>
    <w:rsid w:val="00644266"/>
    <w:rsid w:val="006447D3"/>
    <w:rsid w:val="00644E32"/>
    <w:rsid w:val="00645C95"/>
    <w:rsid w:val="006461EB"/>
    <w:rsid w:val="00646368"/>
    <w:rsid w:val="0064637C"/>
    <w:rsid w:val="0064664E"/>
    <w:rsid w:val="00646702"/>
    <w:rsid w:val="00647391"/>
    <w:rsid w:val="0064764C"/>
    <w:rsid w:val="00647670"/>
    <w:rsid w:val="00647855"/>
    <w:rsid w:val="00647E77"/>
    <w:rsid w:val="006502A9"/>
    <w:rsid w:val="00650EE8"/>
    <w:rsid w:val="00651064"/>
    <w:rsid w:val="00651407"/>
    <w:rsid w:val="0065192E"/>
    <w:rsid w:val="00651A0B"/>
    <w:rsid w:val="00652130"/>
    <w:rsid w:val="0065224D"/>
    <w:rsid w:val="006526B3"/>
    <w:rsid w:val="00652757"/>
    <w:rsid w:val="00652990"/>
    <w:rsid w:val="00652C22"/>
    <w:rsid w:val="00652F19"/>
    <w:rsid w:val="00652FA9"/>
    <w:rsid w:val="006531C6"/>
    <w:rsid w:val="006533D1"/>
    <w:rsid w:val="0065344B"/>
    <w:rsid w:val="0065392B"/>
    <w:rsid w:val="00653D15"/>
    <w:rsid w:val="00654067"/>
    <w:rsid w:val="006551C9"/>
    <w:rsid w:val="006557F7"/>
    <w:rsid w:val="00655B5A"/>
    <w:rsid w:val="0065604C"/>
    <w:rsid w:val="006561C4"/>
    <w:rsid w:val="00656CC8"/>
    <w:rsid w:val="00656E31"/>
    <w:rsid w:val="00660139"/>
    <w:rsid w:val="0066036E"/>
    <w:rsid w:val="00660985"/>
    <w:rsid w:val="00660EB0"/>
    <w:rsid w:val="00660EE0"/>
    <w:rsid w:val="00660FC4"/>
    <w:rsid w:val="00662003"/>
    <w:rsid w:val="006624F5"/>
    <w:rsid w:val="00662AF9"/>
    <w:rsid w:val="0066334C"/>
    <w:rsid w:val="0066353B"/>
    <w:rsid w:val="0066400C"/>
    <w:rsid w:val="006641D7"/>
    <w:rsid w:val="00664248"/>
    <w:rsid w:val="00664739"/>
    <w:rsid w:val="00664DD6"/>
    <w:rsid w:val="006650E7"/>
    <w:rsid w:val="00665C18"/>
    <w:rsid w:val="00665F86"/>
    <w:rsid w:val="00666326"/>
    <w:rsid w:val="00666C08"/>
    <w:rsid w:val="00666E98"/>
    <w:rsid w:val="00667CF2"/>
    <w:rsid w:val="006701C4"/>
    <w:rsid w:val="00670349"/>
    <w:rsid w:val="006703CC"/>
    <w:rsid w:val="0067088D"/>
    <w:rsid w:val="00670AC4"/>
    <w:rsid w:val="00670F26"/>
    <w:rsid w:val="006712DC"/>
    <w:rsid w:val="0067174F"/>
    <w:rsid w:val="0067221D"/>
    <w:rsid w:val="0067221E"/>
    <w:rsid w:val="00672412"/>
    <w:rsid w:val="00672802"/>
    <w:rsid w:val="0067299B"/>
    <w:rsid w:val="00672D71"/>
    <w:rsid w:val="00672E7E"/>
    <w:rsid w:val="006733B3"/>
    <w:rsid w:val="0067368C"/>
    <w:rsid w:val="00673806"/>
    <w:rsid w:val="006745D1"/>
    <w:rsid w:val="0067472C"/>
    <w:rsid w:val="00674D6E"/>
    <w:rsid w:val="00674E87"/>
    <w:rsid w:val="00675137"/>
    <w:rsid w:val="0067542E"/>
    <w:rsid w:val="0067645D"/>
    <w:rsid w:val="00676F35"/>
    <w:rsid w:val="0067716B"/>
    <w:rsid w:val="006771FE"/>
    <w:rsid w:val="006773BC"/>
    <w:rsid w:val="00677A61"/>
    <w:rsid w:val="00677B89"/>
    <w:rsid w:val="00677C03"/>
    <w:rsid w:val="00677E4B"/>
    <w:rsid w:val="00680900"/>
    <w:rsid w:val="006810E3"/>
    <w:rsid w:val="006810E9"/>
    <w:rsid w:val="006814BF"/>
    <w:rsid w:val="0068158E"/>
    <w:rsid w:val="006819F5"/>
    <w:rsid w:val="00681FCF"/>
    <w:rsid w:val="00682438"/>
    <w:rsid w:val="00682596"/>
    <w:rsid w:val="00682CAF"/>
    <w:rsid w:val="006839A6"/>
    <w:rsid w:val="00683BB3"/>
    <w:rsid w:val="00683C15"/>
    <w:rsid w:val="00684773"/>
    <w:rsid w:val="006849EB"/>
    <w:rsid w:val="00684F67"/>
    <w:rsid w:val="00685382"/>
    <w:rsid w:val="0068568B"/>
    <w:rsid w:val="00685705"/>
    <w:rsid w:val="00685A78"/>
    <w:rsid w:val="0068629A"/>
    <w:rsid w:val="006867B1"/>
    <w:rsid w:val="00686B04"/>
    <w:rsid w:val="00687071"/>
    <w:rsid w:val="0068708C"/>
    <w:rsid w:val="006870F3"/>
    <w:rsid w:val="00687360"/>
    <w:rsid w:val="0068771F"/>
    <w:rsid w:val="00687D7D"/>
    <w:rsid w:val="00687E02"/>
    <w:rsid w:val="00687E58"/>
    <w:rsid w:val="00687EB3"/>
    <w:rsid w:val="00687FEF"/>
    <w:rsid w:val="00690722"/>
    <w:rsid w:val="006915F4"/>
    <w:rsid w:val="006917F9"/>
    <w:rsid w:val="00691D62"/>
    <w:rsid w:val="00691F30"/>
    <w:rsid w:val="00692CB6"/>
    <w:rsid w:val="00693110"/>
    <w:rsid w:val="006934C4"/>
    <w:rsid w:val="00693874"/>
    <w:rsid w:val="00693A8B"/>
    <w:rsid w:val="00693C22"/>
    <w:rsid w:val="00693D02"/>
    <w:rsid w:val="00693F8B"/>
    <w:rsid w:val="0069407D"/>
    <w:rsid w:val="00694FD4"/>
    <w:rsid w:val="00695009"/>
    <w:rsid w:val="0069537F"/>
    <w:rsid w:val="00695994"/>
    <w:rsid w:val="00695FDB"/>
    <w:rsid w:val="00696073"/>
    <w:rsid w:val="006967E2"/>
    <w:rsid w:val="006969BE"/>
    <w:rsid w:val="00696E2A"/>
    <w:rsid w:val="006974B1"/>
    <w:rsid w:val="00697709"/>
    <w:rsid w:val="00697844"/>
    <w:rsid w:val="00697D35"/>
    <w:rsid w:val="00697DDC"/>
    <w:rsid w:val="00697EA0"/>
    <w:rsid w:val="00697F47"/>
    <w:rsid w:val="006A00F5"/>
    <w:rsid w:val="006A027C"/>
    <w:rsid w:val="006A03FB"/>
    <w:rsid w:val="006A06C8"/>
    <w:rsid w:val="006A0728"/>
    <w:rsid w:val="006A0837"/>
    <w:rsid w:val="006A084E"/>
    <w:rsid w:val="006A0859"/>
    <w:rsid w:val="006A092B"/>
    <w:rsid w:val="006A099E"/>
    <w:rsid w:val="006A0B04"/>
    <w:rsid w:val="006A0C23"/>
    <w:rsid w:val="006A0D53"/>
    <w:rsid w:val="006A13AF"/>
    <w:rsid w:val="006A14FF"/>
    <w:rsid w:val="006A1B59"/>
    <w:rsid w:val="006A206E"/>
    <w:rsid w:val="006A2158"/>
    <w:rsid w:val="006A21E5"/>
    <w:rsid w:val="006A224D"/>
    <w:rsid w:val="006A2292"/>
    <w:rsid w:val="006A27D6"/>
    <w:rsid w:val="006A28FA"/>
    <w:rsid w:val="006A3773"/>
    <w:rsid w:val="006A3F48"/>
    <w:rsid w:val="006A4B0E"/>
    <w:rsid w:val="006A4C07"/>
    <w:rsid w:val="006A4FB4"/>
    <w:rsid w:val="006A6240"/>
    <w:rsid w:val="006A63A6"/>
    <w:rsid w:val="006A6F18"/>
    <w:rsid w:val="006A7322"/>
    <w:rsid w:val="006A7365"/>
    <w:rsid w:val="006A73D0"/>
    <w:rsid w:val="006B0037"/>
    <w:rsid w:val="006B0118"/>
    <w:rsid w:val="006B0922"/>
    <w:rsid w:val="006B0D0C"/>
    <w:rsid w:val="006B1363"/>
    <w:rsid w:val="006B1EF5"/>
    <w:rsid w:val="006B20FF"/>
    <w:rsid w:val="006B2A4C"/>
    <w:rsid w:val="006B2BDD"/>
    <w:rsid w:val="006B3305"/>
    <w:rsid w:val="006B37BA"/>
    <w:rsid w:val="006B58E7"/>
    <w:rsid w:val="006B5B62"/>
    <w:rsid w:val="006B5CB3"/>
    <w:rsid w:val="006B6586"/>
    <w:rsid w:val="006B661A"/>
    <w:rsid w:val="006B66C4"/>
    <w:rsid w:val="006B6D29"/>
    <w:rsid w:val="006B6D39"/>
    <w:rsid w:val="006B7112"/>
    <w:rsid w:val="006B72E8"/>
    <w:rsid w:val="006B7343"/>
    <w:rsid w:val="006B7356"/>
    <w:rsid w:val="006B735C"/>
    <w:rsid w:val="006B797F"/>
    <w:rsid w:val="006C035F"/>
    <w:rsid w:val="006C1678"/>
    <w:rsid w:val="006C1C2C"/>
    <w:rsid w:val="006C1D2E"/>
    <w:rsid w:val="006C2621"/>
    <w:rsid w:val="006C2860"/>
    <w:rsid w:val="006C2D66"/>
    <w:rsid w:val="006C2F07"/>
    <w:rsid w:val="006C302E"/>
    <w:rsid w:val="006C3347"/>
    <w:rsid w:val="006C3661"/>
    <w:rsid w:val="006C40FF"/>
    <w:rsid w:val="006C4813"/>
    <w:rsid w:val="006C4B20"/>
    <w:rsid w:val="006C5150"/>
    <w:rsid w:val="006C52D4"/>
    <w:rsid w:val="006C5396"/>
    <w:rsid w:val="006C56D1"/>
    <w:rsid w:val="006C56ED"/>
    <w:rsid w:val="006C5B0A"/>
    <w:rsid w:val="006C5BBF"/>
    <w:rsid w:val="006C5E34"/>
    <w:rsid w:val="006C767B"/>
    <w:rsid w:val="006C78E5"/>
    <w:rsid w:val="006C7996"/>
    <w:rsid w:val="006C7AA3"/>
    <w:rsid w:val="006D0691"/>
    <w:rsid w:val="006D093F"/>
    <w:rsid w:val="006D0954"/>
    <w:rsid w:val="006D0ABC"/>
    <w:rsid w:val="006D0E7B"/>
    <w:rsid w:val="006D0F6A"/>
    <w:rsid w:val="006D131D"/>
    <w:rsid w:val="006D14E5"/>
    <w:rsid w:val="006D1B6A"/>
    <w:rsid w:val="006D20C4"/>
    <w:rsid w:val="006D2503"/>
    <w:rsid w:val="006D2BD0"/>
    <w:rsid w:val="006D315A"/>
    <w:rsid w:val="006D36E5"/>
    <w:rsid w:val="006D36E9"/>
    <w:rsid w:val="006D399A"/>
    <w:rsid w:val="006D3B9A"/>
    <w:rsid w:val="006D4258"/>
    <w:rsid w:val="006D493F"/>
    <w:rsid w:val="006D5090"/>
    <w:rsid w:val="006D5751"/>
    <w:rsid w:val="006D5776"/>
    <w:rsid w:val="006D5A67"/>
    <w:rsid w:val="006D6759"/>
    <w:rsid w:val="006D6D29"/>
    <w:rsid w:val="006D732F"/>
    <w:rsid w:val="006D7451"/>
    <w:rsid w:val="006D7A69"/>
    <w:rsid w:val="006D7E35"/>
    <w:rsid w:val="006E0813"/>
    <w:rsid w:val="006E088F"/>
    <w:rsid w:val="006E0A7C"/>
    <w:rsid w:val="006E104C"/>
    <w:rsid w:val="006E138F"/>
    <w:rsid w:val="006E1598"/>
    <w:rsid w:val="006E17F1"/>
    <w:rsid w:val="006E1CB5"/>
    <w:rsid w:val="006E1DDC"/>
    <w:rsid w:val="006E1F7A"/>
    <w:rsid w:val="006E25FA"/>
    <w:rsid w:val="006E264E"/>
    <w:rsid w:val="006E2D02"/>
    <w:rsid w:val="006E2F54"/>
    <w:rsid w:val="006E2F6F"/>
    <w:rsid w:val="006E323E"/>
    <w:rsid w:val="006E37E0"/>
    <w:rsid w:val="006E44ED"/>
    <w:rsid w:val="006E4645"/>
    <w:rsid w:val="006E4AEE"/>
    <w:rsid w:val="006E5A5B"/>
    <w:rsid w:val="006E5E39"/>
    <w:rsid w:val="006E6477"/>
    <w:rsid w:val="006E64C9"/>
    <w:rsid w:val="006E6520"/>
    <w:rsid w:val="006E67A4"/>
    <w:rsid w:val="006E67E2"/>
    <w:rsid w:val="006E6924"/>
    <w:rsid w:val="006E7487"/>
    <w:rsid w:val="006E788D"/>
    <w:rsid w:val="006E7E36"/>
    <w:rsid w:val="006E7FB0"/>
    <w:rsid w:val="006F0523"/>
    <w:rsid w:val="006F0894"/>
    <w:rsid w:val="006F0D92"/>
    <w:rsid w:val="006F17F4"/>
    <w:rsid w:val="006F1877"/>
    <w:rsid w:val="006F198E"/>
    <w:rsid w:val="006F1D41"/>
    <w:rsid w:val="006F1F14"/>
    <w:rsid w:val="006F21CD"/>
    <w:rsid w:val="006F248D"/>
    <w:rsid w:val="006F2790"/>
    <w:rsid w:val="006F27A4"/>
    <w:rsid w:val="006F289E"/>
    <w:rsid w:val="006F2B4D"/>
    <w:rsid w:val="006F370D"/>
    <w:rsid w:val="006F4679"/>
    <w:rsid w:val="006F4D09"/>
    <w:rsid w:val="006F4E2C"/>
    <w:rsid w:val="006F560E"/>
    <w:rsid w:val="006F5B09"/>
    <w:rsid w:val="006F5CFD"/>
    <w:rsid w:val="006F5E44"/>
    <w:rsid w:val="006F5FD8"/>
    <w:rsid w:val="006F663B"/>
    <w:rsid w:val="006F7107"/>
    <w:rsid w:val="006F73BD"/>
    <w:rsid w:val="006F74A6"/>
    <w:rsid w:val="006F762A"/>
    <w:rsid w:val="006F7914"/>
    <w:rsid w:val="006F7CA0"/>
    <w:rsid w:val="006F7EB5"/>
    <w:rsid w:val="00700076"/>
    <w:rsid w:val="0070065C"/>
    <w:rsid w:val="007008F5"/>
    <w:rsid w:val="00700911"/>
    <w:rsid w:val="00700AC0"/>
    <w:rsid w:val="00700C9D"/>
    <w:rsid w:val="00700D2D"/>
    <w:rsid w:val="00701354"/>
    <w:rsid w:val="007013C6"/>
    <w:rsid w:val="00701593"/>
    <w:rsid w:val="00701BEA"/>
    <w:rsid w:val="0070251D"/>
    <w:rsid w:val="00702677"/>
    <w:rsid w:val="00702943"/>
    <w:rsid w:val="00702B74"/>
    <w:rsid w:val="00703D4D"/>
    <w:rsid w:val="00703EF3"/>
    <w:rsid w:val="00703FE9"/>
    <w:rsid w:val="0070424B"/>
    <w:rsid w:val="00704FDE"/>
    <w:rsid w:val="007054E5"/>
    <w:rsid w:val="0070565E"/>
    <w:rsid w:val="007064B5"/>
    <w:rsid w:val="00706702"/>
    <w:rsid w:val="0070670F"/>
    <w:rsid w:val="00706E46"/>
    <w:rsid w:val="00707340"/>
    <w:rsid w:val="0071055C"/>
    <w:rsid w:val="007107DC"/>
    <w:rsid w:val="00710E18"/>
    <w:rsid w:val="00711536"/>
    <w:rsid w:val="00711ABA"/>
    <w:rsid w:val="00711C63"/>
    <w:rsid w:val="00712139"/>
    <w:rsid w:val="007136F9"/>
    <w:rsid w:val="00713BEE"/>
    <w:rsid w:val="00713C8C"/>
    <w:rsid w:val="00714255"/>
    <w:rsid w:val="0071429A"/>
    <w:rsid w:val="007147AE"/>
    <w:rsid w:val="00714CB3"/>
    <w:rsid w:val="00714D58"/>
    <w:rsid w:val="007150AF"/>
    <w:rsid w:val="0071525D"/>
    <w:rsid w:val="0071582A"/>
    <w:rsid w:val="007159DB"/>
    <w:rsid w:val="007160B2"/>
    <w:rsid w:val="007160E3"/>
    <w:rsid w:val="00716661"/>
    <w:rsid w:val="00716712"/>
    <w:rsid w:val="00716FE9"/>
    <w:rsid w:val="00717569"/>
    <w:rsid w:val="00717803"/>
    <w:rsid w:val="00717894"/>
    <w:rsid w:val="00717B65"/>
    <w:rsid w:val="00720220"/>
    <w:rsid w:val="00720325"/>
    <w:rsid w:val="0072047F"/>
    <w:rsid w:val="00720AEE"/>
    <w:rsid w:val="00720FD8"/>
    <w:rsid w:val="00721166"/>
    <w:rsid w:val="00721D23"/>
    <w:rsid w:val="00721E98"/>
    <w:rsid w:val="00721FE0"/>
    <w:rsid w:val="00722045"/>
    <w:rsid w:val="00722139"/>
    <w:rsid w:val="007222ED"/>
    <w:rsid w:val="0072242E"/>
    <w:rsid w:val="007227C5"/>
    <w:rsid w:val="00722DD1"/>
    <w:rsid w:val="00722FE9"/>
    <w:rsid w:val="00723B8F"/>
    <w:rsid w:val="00723D11"/>
    <w:rsid w:val="00723F97"/>
    <w:rsid w:val="00723FDF"/>
    <w:rsid w:val="00725085"/>
    <w:rsid w:val="00725270"/>
    <w:rsid w:val="007254D4"/>
    <w:rsid w:val="0072591F"/>
    <w:rsid w:val="007260D6"/>
    <w:rsid w:val="007261B1"/>
    <w:rsid w:val="00726239"/>
    <w:rsid w:val="00726413"/>
    <w:rsid w:val="00726586"/>
    <w:rsid w:val="00726DC0"/>
    <w:rsid w:val="0072777E"/>
    <w:rsid w:val="007278F6"/>
    <w:rsid w:val="00727933"/>
    <w:rsid w:val="00727A4A"/>
    <w:rsid w:val="00730143"/>
    <w:rsid w:val="007301C8"/>
    <w:rsid w:val="0073022B"/>
    <w:rsid w:val="007305FA"/>
    <w:rsid w:val="00730720"/>
    <w:rsid w:val="00730808"/>
    <w:rsid w:val="007309B0"/>
    <w:rsid w:val="00730E2D"/>
    <w:rsid w:val="007318B9"/>
    <w:rsid w:val="00731D13"/>
    <w:rsid w:val="00732804"/>
    <w:rsid w:val="0073282B"/>
    <w:rsid w:val="007329C8"/>
    <w:rsid w:val="0073305C"/>
    <w:rsid w:val="007330FA"/>
    <w:rsid w:val="00733713"/>
    <w:rsid w:val="00733E34"/>
    <w:rsid w:val="00733E82"/>
    <w:rsid w:val="00733FAB"/>
    <w:rsid w:val="00735092"/>
    <w:rsid w:val="0073520E"/>
    <w:rsid w:val="007355D4"/>
    <w:rsid w:val="00735827"/>
    <w:rsid w:val="00735A37"/>
    <w:rsid w:val="00735F56"/>
    <w:rsid w:val="00736590"/>
    <w:rsid w:val="00736BB0"/>
    <w:rsid w:val="00737091"/>
    <w:rsid w:val="00737B01"/>
    <w:rsid w:val="0074098C"/>
    <w:rsid w:val="00740E15"/>
    <w:rsid w:val="00741036"/>
    <w:rsid w:val="00741262"/>
    <w:rsid w:val="00741674"/>
    <w:rsid w:val="00741B39"/>
    <w:rsid w:val="00741DA0"/>
    <w:rsid w:val="0074258E"/>
    <w:rsid w:val="00742A32"/>
    <w:rsid w:val="0074332D"/>
    <w:rsid w:val="007434E9"/>
    <w:rsid w:val="00744293"/>
    <w:rsid w:val="007442AF"/>
    <w:rsid w:val="0074492F"/>
    <w:rsid w:val="0074564E"/>
    <w:rsid w:val="0074566F"/>
    <w:rsid w:val="00745D5D"/>
    <w:rsid w:val="00745EF3"/>
    <w:rsid w:val="00746A7E"/>
    <w:rsid w:val="00746CAF"/>
    <w:rsid w:val="00746D01"/>
    <w:rsid w:val="00746E09"/>
    <w:rsid w:val="00746E2C"/>
    <w:rsid w:val="00747526"/>
    <w:rsid w:val="00747D84"/>
    <w:rsid w:val="00750299"/>
    <w:rsid w:val="00750363"/>
    <w:rsid w:val="00750616"/>
    <w:rsid w:val="00750AD9"/>
    <w:rsid w:val="00750B6C"/>
    <w:rsid w:val="00750C0F"/>
    <w:rsid w:val="00750E9A"/>
    <w:rsid w:val="00750F52"/>
    <w:rsid w:val="00751191"/>
    <w:rsid w:val="0075149E"/>
    <w:rsid w:val="00751564"/>
    <w:rsid w:val="00751A3B"/>
    <w:rsid w:val="00751CF7"/>
    <w:rsid w:val="0075250B"/>
    <w:rsid w:val="007525BA"/>
    <w:rsid w:val="00752910"/>
    <w:rsid w:val="00752B6E"/>
    <w:rsid w:val="00752C6E"/>
    <w:rsid w:val="0075314A"/>
    <w:rsid w:val="00753D2D"/>
    <w:rsid w:val="00754050"/>
    <w:rsid w:val="007540A1"/>
    <w:rsid w:val="00754194"/>
    <w:rsid w:val="007547D0"/>
    <w:rsid w:val="00754DEF"/>
    <w:rsid w:val="00755400"/>
    <w:rsid w:val="00755507"/>
    <w:rsid w:val="00755870"/>
    <w:rsid w:val="0075670A"/>
    <w:rsid w:val="00756740"/>
    <w:rsid w:val="007568BD"/>
    <w:rsid w:val="00756B40"/>
    <w:rsid w:val="00756D05"/>
    <w:rsid w:val="00757000"/>
    <w:rsid w:val="00757039"/>
    <w:rsid w:val="0075709B"/>
    <w:rsid w:val="00757533"/>
    <w:rsid w:val="007575A4"/>
    <w:rsid w:val="0075798E"/>
    <w:rsid w:val="00757A83"/>
    <w:rsid w:val="00757D02"/>
    <w:rsid w:val="00757E7D"/>
    <w:rsid w:val="007600A1"/>
    <w:rsid w:val="00760115"/>
    <w:rsid w:val="007602D8"/>
    <w:rsid w:val="0076040C"/>
    <w:rsid w:val="007607D1"/>
    <w:rsid w:val="00761D53"/>
    <w:rsid w:val="0076218E"/>
    <w:rsid w:val="007624FE"/>
    <w:rsid w:val="007627A9"/>
    <w:rsid w:val="00762A02"/>
    <w:rsid w:val="00762C0A"/>
    <w:rsid w:val="007633DF"/>
    <w:rsid w:val="0076397F"/>
    <w:rsid w:val="00763A98"/>
    <w:rsid w:val="00763C7F"/>
    <w:rsid w:val="00764A16"/>
    <w:rsid w:val="00764A4C"/>
    <w:rsid w:val="00764CBC"/>
    <w:rsid w:val="00764D9E"/>
    <w:rsid w:val="00764EA2"/>
    <w:rsid w:val="007652A4"/>
    <w:rsid w:val="0076616F"/>
    <w:rsid w:val="007661CA"/>
    <w:rsid w:val="007661CC"/>
    <w:rsid w:val="00766240"/>
    <w:rsid w:val="0076625C"/>
    <w:rsid w:val="0076634A"/>
    <w:rsid w:val="00766C45"/>
    <w:rsid w:val="00766E87"/>
    <w:rsid w:val="00767454"/>
    <w:rsid w:val="00767AF3"/>
    <w:rsid w:val="00767D39"/>
    <w:rsid w:val="00767F05"/>
    <w:rsid w:val="0077006E"/>
    <w:rsid w:val="00770403"/>
    <w:rsid w:val="00770784"/>
    <w:rsid w:val="00770A43"/>
    <w:rsid w:val="00770BEB"/>
    <w:rsid w:val="00770BFF"/>
    <w:rsid w:val="00770F44"/>
    <w:rsid w:val="00771059"/>
    <w:rsid w:val="00771389"/>
    <w:rsid w:val="00771597"/>
    <w:rsid w:val="0077162C"/>
    <w:rsid w:val="007717B3"/>
    <w:rsid w:val="007727A0"/>
    <w:rsid w:val="00772A40"/>
    <w:rsid w:val="00772F6C"/>
    <w:rsid w:val="0077349C"/>
    <w:rsid w:val="00773981"/>
    <w:rsid w:val="00773B80"/>
    <w:rsid w:val="00774355"/>
    <w:rsid w:val="007744AA"/>
    <w:rsid w:val="007745B9"/>
    <w:rsid w:val="00774B72"/>
    <w:rsid w:val="00774DD5"/>
    <w:rsid w:val="0077514F"/>
    <w:rsid w:val="00775164"/>
    <w:rsid w:val="007751A7"/>
    <w:rsid w:val="00775BB1"/>
    <w:rsid w:val="00775BCB"/>
    <w:rsid w:val="007765E9"/>
    <w:rsid w:val="007768AB"/>
    <w:rsid w:val="00776E11"/>
    <w:rsid w:val="0077715A"/>
    <w:rsid w:val="007772FF"/>
    <w:rsid w:val="0077741C"/>
    <w:rsid w:val="00777629"/>
    <w:rsid w:val="007776A5"/>
    <w:rsid w:val="00777DC1"/>
    <w:rsid w:val="00777DFB"/>
    <w:rsid w:val="00780082"/>
    <w:rsid w:val="007800E5"/>
    <w:rsid w:val="007804F2"/>
    <w:rsid w:val="00780649"/>
    <w:rsid w:val="00780678"/>
    <w:rsid w:val="007809FA"/>
    <w:rsid w:val="00780D0E"/>
    <w:rsid w:val="00780F1D"/>
    <w:rsid w:val="0078164B"/>
    <w:rsid w:val="007826E0"/>
    <w:rsid w:val="00782702"/>
    <w:rsid w:val="00782D9C"/>
    <w:rsid w:val="007834D5"/>
    <w:rsid w:val="00783876"/>
    <w:rsid w:val="00783E1C"/>
    <w:rsid w:val="007841CC"/>
    <w:rsid w:val="00784271"/>
    <w:rsid w:val="00784788"/>
    <w:rsid w:val="0078548A"/>
    <w:rsid w:val="0078571F"/>
    <w:rsid w:val="007858C7"/>
    <w:rsid w:val="00785CEF"/>
    <w:rsid w:val="007861B8"/>
    <w:rsid w:val="007866E5"/>
    <w:rsid w:val="0078680D"/>
    <w:rsid w:val="00786A57"/>
    <w:rsid w:val="00786E14"/>
    <w:rsid w:val="0078739A"/>
    <w:rsid w:val="007875B0"/>
    <w:rsid w:val="00787B10"/>
    <w:rsid w:val="00787E1A"/>
    <w:rsid w:val="00787E3B"/>
    <w:rsid w:val="00787FBD"/>
    <w:rsid w:val="00790773"/>
    <w:rsid w:val="00790F12"/>
    <w:rsid w:val="00791003"/>
    <w:rsid w:val="00791222"/>
    <w:rsid w:val="0079189C"/>
    <w:rsid w:val="00791A3F"/>
    <w:rsid w:val="00791BD6"/>
    <w:rsid w:val="00791BF3"/>
    <w:rsid w:val="00791C9E"/>
    <w:rsid w:val="00791E28"/>
    <w:rsid w:val="00791F07"/>
    <w:rsid w:val="00792030"/>
    <w:rsid w:val="00792561"/>
    <w:rsid w:val="0079321B"/>
    <w:rsid w:val="007932C8"/>
    <w:rsid w:val="00793B22"/>
    <w:rsid w:val="00793C53"/>
    <w:rsid w:val="00793CEE"/>
    <w:rsid w:val="00793F0C"/>
    <w:rsid w:val="0079437F"/>
    <w:rsid w:val="00794904"/>
    <w:rsid w:val="00794CE7"/>
    <w:rsid w:val="007953CF"/>
    <w:rsid w:val="00795D49"/>
    <w:rsid w:val="00796570"/>
    <w:rsid w:val="007965D9"/>
    <w:rsid w:val="00796A4C"/>
    <w:rsid w:val="00796C73"/>
    <w:rsid w:val="00796D88"/>
    <w:rsid w:val="00797389"/>
    <w:rsid w:val="0079766D"/>
    <w:rsid w:val="00797D41"/>
    <w:rsid w:val="007A006A"/>
    <w:rsid w:val="007A0100"/>
    <w:rsid w:val="007A05A4"/>
    <w:rsid w:val="007A0B43"/>
    <w:rsid w:val="007A1A4A"/>
    <w:rsid w:val="007A1E9F"/>
    <w:rsid w:val="007A1EE7"/>
    <w:rsid w:val="007A20F1"/>
    <w:rsid w:val="007A2601"/>
    <w:rsid w:val="007A2767"/>
    <w:rsid w:val="007A2D9A"/>
    <w:rsid w:val="007A302A"/>
    <w:rsid w:val="007A32A2"/>
    <w:rsid w:val="007A3373"/>
    <w:rsid w:val="007A3648"/>
    <w:rsid w:val="007A3CC8"/>
    <w:rsid w:val="007A4CCC"/>
    <w:rsid w:val="007A56A0"/>
    <w:rsid w:val="007A5860"/>
    <w:rsid w:val="007A586B"/>
    <w:rsid w:val="007A58E8"/>
    <w:rsid w:val="007A6531"/>
    <w:rsid w:val="007A6C78"/>
    <w:rsid w:val="007A6E0B"/>
    <w:rsid w:val="007A748C"/>
    <w:rsid w:val="007A75E5"/>
    <w:rsid w:val="007A7C70"/>
    <w:rsid w:val="007A7E43"/>
    <w:rsid w:val="007A7E7C"/>
    <w:rsid w:val="007A7FBE"/>
    <w:rsid w:val="007A7FEB"/>
    <w:rsid w:val="007B0123"/>
    <w:rsid w:val="007B01BB"/>
    <w:rsid w:val="007B069A"/>
    <w:rsid w:val="007B1610"/>
    <w:rsid w:val="007B1D1B"/>
    <w:rsid w:val="007B200C"/>
    <w:rsid w:val="007B24F9"/>
    <w:rsid w:val="007B259A"/>
    <w:rsid w:val="007B2B37"/>
    <w:rsid w:val="007B2D43"/>
    <w:rsid w:val="007B318F"/>
    <w:rsid w:val="007B3322"/>
    <w:rsid w:val="007B353B"/>
    <w:rsid w:val="007B36F6"/>
    <w:rsid w:val="007B3726"/>
    <w:rsid w:val="007B393A"/>
    <w:rsid w:val="007B3AE3"/>
    <w:rsid w:val="007B3FA4"/>
    <w:rsid w:val="007B441B"/>
    <w:rsid w:val="007B4925"/>
    <w:rsid w:val="007B57A6"/>
    <w:rsid w:val="007B5966"/>
    <w:rsid w:val="007B5D1B"/>
    <w:rsid w:val="007B5DEF"/>
    <w:rsid w:val="007B6815"/>
    <w:rsid w:val="007B69BA"/>
    <w:rsid w:val="007B6A63"/>
    <w:rsid w:val="007B6B99"/>
    <w:rsid w:val="007B7030"/>
    <w:rsid w:val="007B72AF"/>
    <w:rsid w:val="007B7A95"/>
    <w:rsid w:val="007C0A64"/>
    <w:rsid w:val="007C0B3F"/>
    <w:rsid w:val="007C0E41"/>
    <w:rsid w:val="007C0F10"/>
    <w:rsid w:val="007C116D"/>
    <w:rsid w:val="007C16A9"/>
    <w:rsid w:val="007C1A6A"/>
    <w:rsid w:val="007C24C1"/>
    <w:rsid w:val="007C25FF"/>
    <w:rsid w:val="007C29F8"/>
    <w:rsid w:val="007C2DFF"/>
    <w:rsid w:val="007C31FE"/>
    <w:rsid w:val="007C3239"/>
    <w:rsid w:val="007C3504"/>
    <w:rsid w:val="007C37F0"/>
    <w:rsid w:val="007C41EA"/>
    <w:rsid w:val="007C45F9"/>
    <w:rsid w:val="007C4788"/>
    <w:rsid w:val="007C49BA"/>
    <w:rsid w:val="007C4C9C"/>
    <w:rsid w:val="007C4D38"/>
    <w:rsid w:val="007C4E1F"/>
    <w:rsid w:val="007C4E4F"/>
    <w:rsid w:val="007C52D0"/>
    <w:rsid w:val="007C56A5"/>
    <w:rsid w:val="007C56ED"/>
    <w:rsid w:val="007C5883"/>
    <w:rsid w:val="007C58EA"/>
    <w:rsid w:val="007C5A42"/>
    <w:rsid w:val="007C5D67"/>
    <w:rsid w:val="007C6141"/>
    <w:rsid w:val="007C62B4"/>
    <w:rsid w:val="007C6B4E"/>
    <w:rsid w:val="007C79CF"/>
    <w:rsid w:val="007C7F3E"/>
    <w:rsid w:val="007D0256"/>
    <w:rsid w:val="007D06A3"/>
    <w:rsid w:val="007D0CCF"/>
    <w:rsid w:val="007D1168"/>
    <w:rsid w:val="007D1303"/>
    <w:rsid w:val="007D1443"/>
    <w:rsid w:val="007D16B5"/>
    <w:rsid w:val="007D19A2"/>
    <w:rsid w:val="007D1A47"/>
    <w:rsid w:val="007D1D30"/>
    <w:rsid w:val="007D214D"/>
    <w:rsid w:val="007D24D3"/>
    <w:rsid w:val="007D2583"/>
    <w:rsid w:val="007D2B80"/>
    <w:rsid w:val="007D359F"/>
    <w:rsid w:val="007D435D"/>
    <w:rsid w:val="007D4737"/>
    <w:rsid w:val="007D4AEA"/>
    <w:rsid w:val="007D4DF2"/>
    <w:rsid w:val="007D4EC8"/>
    <w:rsid w:val="007D4FF4"/>
    <w:rsid w:val="007D536D"/>
    <w:rsid w:val="007D55D8"/>
    <w:rsid w:val="007D5900"/>
    <w:rsid w:val="007D59A4"/>
    <w:rsid w:val="007D5AEB"/>
    <w:rsid w:val="007D6509"/>
    <w:rsid w:val="007D67C5"/>
    <w:rsid w:val="007D7272"/>
    <w:rsid w:val="007D73D2"/>
    <w:rsid w:val="007E0037"/>
    <w:rsid w:val="007E0289"/>
    <w:rsid w:val="007E08A8"/>
    <w:rsid w:val="007E0DC4"/>
    <w:rsid w:val="007E15B2"/>
    <w:rsid w:val="007E15C7"/>
    <w:rsid w:val="007E19A9"/>
    <w:rsid w:val="007E32E9"/>
    <w:rsid w:val="007E34B8"/>
    <w:rsid w:val="007E3746"/>
    <w:rsid w:val="007E3802"/>
    <w:rsid w:val="007E3C6C"/>
    <w:rsid w:val="007E3D99"/>
    <w:rsid w:val="007E3DB5"/>
    <w:rsid w:val="007E3E88"/>
    <w:rsid w:val="007E4090"/>
    <w:rsid w:val="007E4117"/>
    <w:rsid w:val="007E4625"/>
    <w:rsid w:val="007E481A"/>
    <w:rsid w:val="007E56C6"/>
    <w:rsid w:val="007E5A4A"/>
    <w:rsid w:val="007E5F44"/>
    <w:rsid w:val="007E60C1"/>
    <w:rsid w:val="007E6384"/>
    <w:rsid w:val="007E6607"/>
    <w:rsid w:val="007E6938"/>
    <w:rsid w:val="007E6AEA"/>
    <w:rsid w:val="007E71C0"/>
    <w:rsid w:val="007E74C9"/>
    <w:rsid w:val="007E7613"/>
    <w:rsid w:val="007E77B4"/>
    <w:rsid w:val="007E799D"/>
    <w:rsid w:val="007E7D68"/>
    <w:rsid w:val="007E7F61"/>
    <w:rsid w:val="007F0185"/>
    <w:rsid w:val="007F0992"/>
    <w:rsid w:val="007F0F1B"/>
    <w:rsid w:val="007F1388"/>
    <w:rsid w:val="007F1899"/>
    <w:rsid w:val="007F2178"/>
    <w:rsid w:val="007F2199"/>
    <w:rsid w:val="007F256F"/>
    <w:rsid w:val="007F259A"/>
    <w:rsid w:val="007F274B"/>
    <w:rsid w:val="007F2829"/>
    <w:rsid w:val="007F2AE4"/>
    <w:rsid w:val="007F2F75"/>
    <w:rsid w:val="007F3403"/>
    <w:rsid w:val="007F3C58"/>
    <w:rsid w:val="007F3CDF"/>
    <w:rsid w:val="007F3D4A"/>
    <w:rsid w:val="007F3E7C"/>
    <w:rsid w:val="007F41FF"/>
    <w:rsid w:val="007F48BC"/>
    <w:rsid w:val="007F5473"/>
    <w:rsid w:val="007F6A80"/>
    <w:rsid w:val="007F6ABE"/>
    <w:rsid w:val="007F7244"/>
    <w:rsid w:val="007F740D"/>
    <w:rsid w:val="007F7A2E"/>
    <w:rsid w:val="007F7A33"/>
    <w:rsid w:val="007F7C10"/>
    <w:rsid w:val="007F7E17"/>
    <w:rsid w:val="007F7FE9"/>
    <w:rsid w:val="0080018E"/>
    <w:rsid w:val="00800528"/>
    <w:rsid w:val="008006E3"/>
    <w:rsid w:val="0080071F"/>
    <w:rsid w:val="00800746"/>
    <w:rsid w:val="00800C4A"/>
    <w:rsid w:val="00800D04"/>
    <w:rsid w:val="00800D89"/>
    <w:rsid w:val="00800DB0"/>
    <w:rsid w:val="00802347"/>
    <w:rsid w:val="00802460"/>
    <w:rsid w:val="00802511"/>
    <w:rsid w:val="0080279E"/>
    <w:rsid w:val="00802A02"/>
    <w:rsid w:val="00802A3D"/>
    <w:rsid w:val="00802C38"/>
    <w:rsid w:val="00802CE8"/>
    <w:rsid w:val="00803193"/>
    <w:rsid w:val="00803218"/>
    <w:rsid w:val="0080348B"/>
    <w:rsid w:val="008037A8"/>
    <w:rsid w:val="0080396C"/>
    <w:rsid w:val="00803E67"/>
    <w:rsid w:val="008042E9"/>
    <w:rsid w:val="00804832"/>
    <w:rsid w:val="0080484B"/>
    <w:rsid w:val="00804983"/>
    <w:rsid w:val="00805402"/>
    <w:rsid w:val="00805681"/>
    <w:rsid w:val="00805EEC"/>
    <w:rsid w:val="00805F64"/>
    <w:rsid w:val="008060C2"/>
    <w:rsid w:val="008068C7"/>
    <w:rsid w:val="00806982"/>
    <w:rsid w:val="00807068"/>
    <w:rsid w:val="008072A3"/>
    <w:rsid w:val="008072F4"/>
    <w:rsid w:val="0080754C"/>
    <w:rsid w:val="00807A78"/>
    <w:rsid w:val="008104DF"/>
    <w:rsid w:val="00810928"/>
    <w:rsid w:val="00810FD3"/>
    <w:rsid w:val="0081145D"/>
    <w:rsid w:val="00811617"/>
    <w:rsid w:val="00811734"/>
    <w:rsid w:val="00811806"/>
    <w:rsid w:val="0081220D"/>
    <w:rsid w:val="00812F0E"/>
    <w:rsid w:val="00815527"/>
    <w:rsid w:val="0081553E"/>
    <w:rsid w:val="008159AB"/>
    <w:rsid w:val="00815C6A"/>
    <w:rsid w:val="00816403"/>
    <w:rsid w:val="00816431"/>
    <w:rsid w:val="008164BF"/>
    <w:rsid w:val="00816851"/>
    <w:rsid w:val="00816AFF"/>
    <w:rsid w:val="00816D13"/>
    <w:rsid w:val="00816D25"/>
    <w:rsid w:val="0081783F"/>
    <w:rsid w:val="00820104"/>
    <w:rsid w:val="00820679"/>
    <w:rsid w:val="00820708"/>
    <w:rsid w:val="008208F0"/>
    <w:rsid w:val="008219B6"/>
    <w:rsid w:val="00821A9A"/>
    <w:rsid w:val="00821A9D"/>
    <w:rsid w:val="00821C7A"/>
    <w:rsid w:val="00821D73"/>
    <w:rsid w:val="00821E7C"/>
    <w:rsid w:val="0082206B"/>
    <w:rsid w:val="00822842"/>
    <w:rsid w:val="00822C14"/>
    <w:rsid w:val="00823386"/>
    <w:rsid w:val="0082345B"/>
    <w:rsid w:val="00823894"/>
    <w:rsid w:val="00823E23"/>
    <w:rsid w:val="00823ECF"/>
    <w:rsid w:val="008241FF"/>
    <w:rsid w:val="00824BD7"/>
    <w:rsid w:val="008255F3"/>
    <w:rsid w:val="008255FF"/>
    <w:rsid w:val="00825B6D"/>
    <w:rsid w:val="00825F18"/>
    <w:rsid w:val="00825F6E"/>
    <w:rsid w:val="00826688"/>
    <w:rsid w:val="00826833"/>
    <w:rsid w:val="00826C5B"/>
    <w:rsid w:val="00826C87"/>
    <w:rsid w:val="00827042"/>
    <w:rsid w:val="008271BC"/>
    <w:rsid w:val="00827E92"/>
    <w:rsid w:val="00827F9E"/>
    <w:rsid w:val="008307DD"/>
    <w:rsid w:val="00831332"/>
    <w:rsid w:val="00831484"/>
    <w:rsid w:val="0083151F"/>
    <w:rsid w:val="00831942"/>
    <w:rsid w:val="008322F8"/>
    <w:rsid w:val="008323A6"/>
    <w:rsid w:val="00832780"/>
    <w:rsid w:val="00832B96"/>
    <w:rsid w:val="00832CCB"/>
    <w:rsid w:val="00833199"/>
    <w:rsid w:val="00833531"/>
    <w:rsid w:val="008341C5"/>
    <w:rsid w:val="008348B9"/>
    <w:rsid w:val="00834B66"/>
    <w:rsid w:val="008354BD"/>
    <w:rsid w:val="0083558E"/>
    <w:rsid w:val="0083565D"/>
    <w:rsid w:val="00835B0D"/>
    <w:rsid w:val="00835F04"/>
    <w:rsid w:val="00836172"/>
    <w:rsid w:val="00836D4B"/>
    <w:rsid w:val="00837F9E"/>
    <w:rsid w:val="008403FE"/>
    <w:rsid w:val="00840868"/>
    <w:rsid w:val="00840883"/>
    <w:rsid w:val="00841056"/>
    <w:rsid w:val="00841336"/>
    <w:rsid w:val="008417D4"/>
    <w:rsid w:val="0084294B"/>
    <w:rsid w:val="00842DA8"/>
    <w:rsid w:val="00842FB4"/>
    <w:rsid w:val="00843875"/>
    <w:rsid w:val="00843A9D"/>
    <w:rsid w:val="00843CB6"/>
    <w:rsid w:val="00844497"/>
    <w:rsid w:val="00844921"/>
    <w:rsid w:val="00844F27"/>
    <w:rsid w:val="00845046"/>
    <w:rsid w:val="008453B2"/>
    <w:rsid w:val="00845662"/>
    <w:rsid w:val="008458E5"/>
    <w:rsid w:val="00845A65"/>
    <w:rsid w:val="008460B2"/>
    <w:rsid w:val="008462EC"/>
    <w:rsid w:val="008462F5"/>
    <w:rsid w:val="0084647A"/>
    <w:rsid w:val="00846617"/>
    <w:rsid w:val="008468AB"/>
    <w:rsid w:val="00846C18"/>
    <w:rsid w:val="00846FC5"/>
    <w:rsid w:val="0084725A"/>
    <w:rsid w:val="0084741D"/>
    <w:rsid w:val="0084745A"/>
    <w:rsid w:val="008475EA"/>
    <w:rsid w:val="00847A12"/>
    <w:rsid w:val="00847C68"/>
    <w:rsid w:val="008509A0"/>
    <w:rsid w:val="00850E05"/>
    <w:rsid w:val="008510B6"/>
    <w:rsid w:val="008510C1"/>
    <w:rsid w:val="00851D9F"/>
    <w:rsid w:val="00852324"/>
    <w:rsid w:val="008524B5"/>
    <w:rsid w:val="00852647"/>
    <w:rsid w:val="00852F0C"/>
    <w:rsid w:val="00853277"/>
    <w:rsid w:val="0085394C"/>
    <w:rsid w:val="00853BDF"/>
    <w:rsid w:val="008541F8"/>
    <w:rsid w:val="008542D1"/>
    <w:rsid w:val="00854304"/>
    <w:rsid w:val="00854376"/>
    <w:rsid w:val="00854419"/>
    <w:rsid w:val="008544C0"/>
    <w:rsid w:val="00854985"/>
    <w:rsid w:val="00854E55"/>
    <w:rsid w:val="00856319"/>
    <w:rsid w:val="00856698"/>
    <w:rsid w:val="00856F8C"/>
    <w:rsid w:val="00857499"/>
    <w:rsid w:val="0085769B"/>
    <w:rsid w:val="008579FA"/>
    <w:rsid w:val="00857D1B"/>
    <w:rsid w:val="00857D38"/>
    <w:rsid w:val="008602DE"/>
    <w:rsid w:val="008603FD"/>
    <w:rsid w:val="00860F76"/>
    <w:rsid w:val="008611E4"/>
    <w:rsid w:val="00861BC3"/>
    <w:rsid w:val="00861F80"/>
    <w:rsid w:val="00862006"/>
    <w:rsid w:val="008621F3"/>
    <w:rsid w:val="0086227D"/>
    <w:rsid w:val="00862285"/>
    <w:rsid w:val="0086276F"/>
    <w:rsid w:val="00862790"/>
    <w:rsid w:val="00863206"/>
    <w:rsid w:val="0086332B"/>
    <w:rsid w:val="00863414"/>
    <w:rsid w:val="008634F4"/>
    <w:rsid w:val="00863533"/>
    <w:rsid w:val="0086398E"/>
    <w:rsid w:val="00863AAC"/>
    <w:rsid w:val="00863BCA"/>
    <w:rsid w:val="00863F5C"/>
    <w:rsid w:val="00864334"/>
    <w:rsid w:val="00864E27"/>
    <w:rsid w:val="00864FD9"/>
    <w:rsid w:val="00865119"/>
    <w:rsid w:val="00865224"/>
    <w:rsid w:val="0086539A"/>
    <w:rsid w:val="00865FBC"/>
    <w:rsid w:val="00866480"/>
    <w:rsid w:val="008664CB"/>
    <w:rsid w:val="00866507"/>
    <w:rsid w:val="00866C28"/>
    <w:rsid w:val="00866D1C"/>
    <w:rsid w:val="00866FCD"/>
    <w:rsid w:val="00867967"/>
    <w:rsid w:val="00867CD9"/>
    <w:rsid w:val="00870857"/>
    <w:rsid w:val="00870926"/>
    <w:rsid w:val="00871091"/>
    <w:rsid w:val="00871101"/>
    <w:rsid w:val="00871322"/>
    <w:rsid w:val="00871AD7"/>
    <w:rsid w:val="00871BBC"/>
    <w:rsid w:val="00871D03"/>
    <w:rsid w:val="00872142"/>
    <w:rsid w:val="00872267"/>
    <w:rsid w:val="008725C2"/>
    <w:rsid w:val="00872712"/>
    <w:rsid w:val="00872EB5"/>
    <w:rsid w:val="00872F30"/>
    <w:rsid w:val="008734B4"/>
    <w:rsid w:val="008734D6"/>
    <w:rsid w:val="00873CFC"/>
    <w:rsid w:val="00873E91"/>
    <w:rsid w:val="00873F24"/>
    <w:rsid w:val="008741A9"/>
    <w:rsid w:val="008743B8"/>
    <w:rsid w:val="0087445E"/>
    <w:rsid w:val="00874DC2"/>
    <w:rsid w:val="008752D1"/>
    <w:rsid w:val="00875342"/>
    <w:rsid w:val="00875DF6"/>
    <w:rsid w:val="00875FC0"/>
    <w:rsid w:val="00876C75"/>
    <w:rsid w:val="00877100"/>
    <w:rsid w:val="00877281"/>
    <w:rsid w:val="00877630"/>
    <w:rsid w:val="00877B36"/>
    <w:rsid w:val="008803D8"/>
    <w:rsid w:val="008805BB"/>
    <w:rsid w:val="00880733"/>
    <w:rsid w:val="0088088F"/>
    <w:rsid w:val="00880FA8"/>
    <w:rsid w:val="00881D44"/>
    <w:rsid w:val="00881DDB"/>
    <w:rsid w:val="00881DED"/>
    <w:rsid w:val="0088223A"/>
    <w:rsid w:val="0088264E"/>
    <w:rsid w:val="008826FF"/>
    <w:rsid w:val="008827EF"/>
    <w:rsid w:val="00882A66"/>
    <w:rsid w:val="00882E65"/>
    <w:rsid w:val="00884075"/>
    <w:rsid w:val="00884757"/>
    <w:rsid w:val="00885050"/>
    <w:rsid w:val="008852F0"/>
    <w:rsid w:val="00885483"/>
    <w:rsid w:val="00885730"/>
    <w:rsid w:val="00885F9E"/>
    <w:rsid w:val="00886410"/>
    <w:rsid w:val="00887167"/>
    <w:rsid w:val="008871FA"/>
    <w:rsid w:val="00887219"/>
    <w:rsid w:val="00887523"/>
    <w:rsid w:val="00887555"/>
    <w:rsid w:val="00887887"/>
    <w:rsid w:val="0089028D"/>
    <w:rsid w:val="00890E39"/>
    <w:rsid w:val="00890ED1"/>
    <w:rsid w:val="00891B36"/>
    <w:rsid w:val="00892060"/>
    <w:rsid w:val="0089240E"/>
    <w:rsid w:val="00893290"/>
    <w:rsid w:val="008933B3"/>
    <w:rsid w:val="00893D7D"/>
    <w:rsid w:val="00893F41"/>
    <w:rsid w:val="00894134"/>
    <w:rsid w:val="00895324"/>
    <w:rsid w:val="00895924"/>
    <w:rsid w:val="00895C23"/>
    <w:rsid w:val="00895D9A"/>
    <w:rsid w:val="00895E0A"/>
    <w:rsid w:val="00896D98"/>
    <w:rsid w:val="0089709F"/>
    <w:rsid w:val="00897243"/>
    <w:rsid w:val="00897290"/>
    <w:rsid w:val="00897BAB"/>
    <w:rsid w:val="00897E5B"/>
    <w:rsid w:val="008A0047"/>
    <w:rsid w:val="008A034C"/>
    <w:rsid w:val="008A04BD"/>
    <w:rsid w:val="008A06C4"/>
    <w:rsid w:val="008A0730"/>
    <w:rsid w:val="008A08D7"/>
    <w:rsid w:val="008A0C59"/>
    <w:rsid w:val="008A0F9E"/>
    <w:rsid w:val="008A12EC"/>
    <w:rsid w:val="008A193E"/>
    <w:rsid w:val="008A2838"/>
    <w:rsid w:val="008A2862"/>
    <w:rsid w:val="008A2C86"/>
    <w:rsid w:val="008A3B2A"/>
    <w:rsid w:val="008A3D9A"/>
    <w:rsid w:val="008A4116"/>
    <w:rsid w:val="008A430C"/>
    <w:rsid w:val="008A481C"/>
    <w:rsid w:val="008A48B5"/>
    <w:rsid w:val="008A4FA1"/>
    <w:rsid w:val="008A5546"/>
    <w:rsid w:val="008A5893"/>
    <w:rsid w:val="008A5E4E"/>
    <w:rsid w:val="008A6491"/>
    <w:rsid w:val="008A68C7"/>
    <w:rsid w:val="008A693A"/>
    <w:rsid w:val="008A7008"/>
    <w:rsid w:val="008A73B5"/>
    <w:rsid w:val="008A7569"/>
    <w:rsid w:val="008A7A14"/>
    <w:rsid w:val="008B0192"/>
    <w:rsid w:val="008B0732"/>
    <w:rsid w:val="008B1825"/>
    <w:rsid w:val="008B1D32"/>
    <w:rsid w:val="008B24B0"/>
    <w:rsid w:val="008B2B0E"/>
    <w:rsid w:val="008B2FFA"/>
    <w:rsid w:val="008B2FFE"/>
    <w:rsid w:val="008B32BC"/>
    <w:rsid w:val="008B483D"/>
    <w:rsid w:val="008B48F4"/>
    <w:rsid w:val="008B4A46"/>
    <w:rsid w:val="008B4DA4"/>
    <w:rsid w:val="008B4F08"/>
    <w:rsid w:val="008B55E1"/>
    <w:rsid w:val="008B5909"/>
    <w:rsid w:val="008B5B4F"/>
    <w:rsid w:val="008B5F4E"/>
    <w:rsid w:val="008B6175"/>
    <w:rsid w:val="008B61FB"/>
    <w:rsid w:val="008B687A"/>
    <w:rsid w:val="008B6906"/>
    <w:rsid w:val="008B74D3"/>
    <w:rsid w:val="008C013F"/>
    <w:rsid w:val="008C0312"/>
    <w:rsid w:val="008C07C4"/>
    <w:rsid w:val="008C0B54"/>
    <w:rsid w:val="008C0C88"/>
    <w:rsid w:val="008C12FE"/>
    <w:rsid w:val="008C1314"/>
    <w:rsid w:val="008C15CA"/>
    <w:rsid w:val="008C15CD"/>
    <w:rsid w:val="008C1648"/>
    <w:rsid w:val="008C20DF"/>
    <w:rsid w:val="008C210E"/>
    <w:rsid w:val="008C255F"/>
    <w:rsid w:val="008C2FC3"/>
    <w:rsid w:val="008C37D8"/>
    <w:rsid w:val="008C38A3"/>
    <w:rsid w:val="008C4100"/>
    <w:rsid w:val="008C42DB"/>
    <w:rsid w:val="008C47E8"/>
    <w:rsid w:val="008C4B7C"/>
    <w:rsid w:val="008C4C06"/>
    <w:rsid w:val="008C4D6D"/>
    <w:rsid w:val="008C5602"/>
    <w:rsid w:val="008C5777"/>
    <w:rsid w:val="008C5B00"/>
    <w:rsid w:val="008C5F52"/>
    <w:rsid w:val="008C5F6F"/>
    <w:rsid w:val="008C6D13"/>
    <w:rsid w:val="008C73D1"/>
    <w:rsid w:val="008C7673"/>
    <w:rsid w:val="008C78C6"/>
    <w:rsid w:val="008C7D58"/>
    <w:rsid w:val="008D02E9"/>
    <w:rsid w:val="008D0459"/>
    <w:rsid w:val="008D07A6"/>
    <w:rsid w:val="008D07F6"/>
    <w:rsid w:val="008D10C3"/>
    <w:rsid w:val="008D1214"/>
    <w:rsid w:val="008D1476"/>
    <w:rsid w:val="008D16FB"/>
    <w:rsid w:val="008D1A26"/>
    <w:rsid w:val="008D2359"/>
    <w:rsid w:val="008D2526"/>
    <w:rsid w:val="008D29A3"/>
    <w:rsid w:val="008D392C"/>
    <w:rsid w:val="008D39B5"/>
    <w:rsid w:val="008D3FFC"/>
    <w:rsid w:val="008D4426"/>
    <w:rsid w:val="008D4692"/>
    <w:rsid w:val="008D469F"/>
    <w:rsid w:val="008D4C3E"/>
    <w:rsid w:val="008D4CD9"/>
    <w:rsid w:val="008D53E3"/>
    <w:rsid w:val="008D56A3"/>
    <w:rsid w:val="008D56CA"/>
    <w:rsid w:val="008D5859"/>
    <w:rsid w:val="008D59A2"/>
    <w:rsid w:val="008D5B81"/>
    <w:rsid w:val="008D5D36"/>
    <w:rsid w:val="008D5F27"/>
    <w:rsid w:val="008D605B"/>
    <w:rsid w:val="008D6398"/>
    <w:rsid w:val="008D6434"/>
    <w:rsid w:val="008D6C07"/>
    <w:rsid w:val="008D70BA"/>
    <w:rsid w:val="008D7593"/>
    <w:rsid w:val="008D7A49"/>
    <w:rsid w:val="008D7AC7"/>
    <w:rsid w:val="008E0199"/>
    <w:rsid w:val="008E040F"/>
    <w:rsid w:val="008E08A3"/>
    <w:rsid w:val="008E08D3"/>
    <w:rsid w:val="008E1786"/>
    <w:rsid w:val="008E1BE3"/>
    <w:rsid w:val="008E278C"/>
    <w:rsid w:val="008E2A8A"/>
    <w:rsid w:val="008E2B76"/>
    <w:rsid w:val="008E312D"/>
    <w:rsid w:val="008E3645"/>
    <w:rsid w:val="008E36C3"/>
    <w:rsid w:val="008E3C4D"/>
    <w:rsid w:val="008E3DB4"/>
    <w:rsid w:val="008E3E5F"/>
    <w:rsid w:val="008E4109"/>
    <w:rsid w:val="008E4440"/>
    <w:rsid w:val="008E497E"/>
    <w:rsid w:val="008E4A76"/>
    <w:rsid w:val="008E4DCE"/>
    <w:rsid w:val="008E4FC6"/>
    <w:rsid w:val="008E5204"/>
    <w:rsid w:val="008E5764"/>
    <w:rsid w:val="008E614B"/>
    <w:rsid w:val="008E6462"/>
    <w:rsid w:val="008E6D2F"/>
    <w:rsid w:val="008E6E03"/>
    <w:rsid w:val="008E6E3C"/>
    <w:rsid w:val="008E7277"/>
    <w:rsid w:val="008E7768"/>
    <w:rsid w:val="008E78FD"/>
    <w:rsid w:val="008E79AA"/>
    <w:rsid w:val="008E79ED"/>
    <w:rsid w:val="008E7A28"/>
    <w:rsid w:val="008F0101"/>
    <w:rsid w:val="008F0A7F"/>
    <w:rsid w:val="008F0B30"/>
    <w:rsid w:val="008F0C22"/>
    <w:rsid w:val="008F0D41"/>
    <w:rsid w:val="008F1261"/>
    <w:rsid w:val="008F152D"/>
    <w:rsid w:val="008F2023"/>
    <w:rsid w:val="008F2E57"/>
    <w:rsid w:val="008F303A"/>
    <w:rsid w:val="008F3306"/>
    <w:rsid w:val="008F379B"/>
    <w:rsid w:val="008F3928"/>
    <w:rsid w:val="008F3CCE"/>
    <w:rsid w:val="008F3F7C"/>
    <w:rsid w:val="008F42DD"/>
    <w:rsid w:val="008F45E1"/>
    <w:rsid w:val="008F4658"/>
    <w:rsid w:val="008F4D4E"/>
    <w:rsid w:val="008F523A"/>
    <w:rsid w:val="008F5401"/>
    <w:rsid w:val="008F56AA"/>
    <w:rsid w:val="008F5A6C"/>
    <w:rsid w:val="008F6970"/>
    <w:rsid w:val="008F6CEE"/>
    <w:rsid w:val="008F6DCB"/>
    <w:rsid w:val="008F75E0"/>
    <w:rsid w:val="008F7948"/>
    <w:rsid w:val="008F7C2B"/>
    <w:rsid w:val="0090094F"/>
    <w:rsid w:val="00900A13"/>
    <w:rsid w:val="00900AF1"/>
    <w:rsid w:val="00900E0A"/>
    <w:rsid w:val="00901152"/>
    <w:rsid w:val="009013E1"/>
    <w:rsid w:val="0090178F"/>
    <w:rsid w:val="009019D3"/>
    <w:rsid w:val="00901F62"/>
    <w:rsid w:val="009026F9"/>
    <w:rsid w:val="00902918"/>
    <w:rsid w:val="009029C9"/>
    <w:rsid w:val="009033BE"/>
    <w:rsid w:val="00903690"/>
    <w:rsid w:val="00903798"/>
    <w:rsid w:val="00903B6D"/>
    <w:rsid w:val="00904215"/>
    <w:rsid w:val="0090421D"/>
    <w:rsid w:val="00904750"/>
    <w:rsid w:val="00904E75"/>
    <w:rsid w:val="00905472"/>
    <w:rsid w:val="00905DDF"/>
    <w:rsid w:val="00905E9C"/>
    <w:rsid w:val="0090677E"/>
    <w:rsid w:val="0090695A"/>
    <w:rsid w:val="00906A4D"/>
    <w:rsid w:val="00906D59"/>
    <w:rsid w:val="00906F7F"/>
    <w:rsid w:val="00907224"/>
    <w:rsid w:val="00907297"/>
    <w:rsid w:val="0090731A"/>
    <w:rsid w:val="009078DF"/>
    <w:rsid w:val="00907FE1"/>
    <w:rsid w:val="0091030B"/>
    <w:rsid w:val="009104BD"/>
    <w:rsid w:val="0091061F"/>
    <w:rsid w:val="00910739"/>
    <w:rsid w:val="00910E76"/>
    <w:rsid w:val="00910FA8"/>
    <w:rsid w:val="00911015"/>
    <w:rsid w:val="00911422"/>
    <w:rsid w:val="00911603"/>
    <w:rsid w:val="00911765"/>
    <w:rsid w:val="00911AF9"/>
    <w:rsid w:val="00911D2F"/>
    <w:rsid w:val="009123DD"/>
    <w:rsid w:val="0091265A"/>
    <w:rsid w:val="00912735"/>
    <w:rsid w:val="0091348A"/>
    <w:rsid w:val="0091369C"/>
    <w:rsid w:val="00913B54"/>
    <w:rsid w:val="00913EC0"/>
    <w:rsid w:val="00914031"/>
    <w:rsid w:val="00914662"/>
    <w:rsid w:val="00914E0C"/>
    <w:rsid w:val="00915853"/>
    <w:rsid w:val="00916A0C"/>
    <w:rsid w:val="00916AF1"/>
    <w:rsid w:val="00916D85"/>
    <w:rsid w:val="00916E59"/>
    <w:rsid w:val="00917485"/>
    <w:rsid w:val="00917867"/>
    <w:rsid w:val="00917966"/>
    <w:rsid w:val="00917C26"/>
    <w:rsid w:val="00917D8B"/>
    <w:rsid w:val="0092006B"/>
    <w:rsid w:val="0092010B"/>
    <w:rsid w:val="00920353"/>
    <w:rsid w:val="009205BB"/>
    <w:rsid w:val="00920818"/>
    <w:rsid w:val="009210D7"/>
    <w:rsid w:val="009215D1"/>
    <w:rsid w:val="0092174D"/>
    <w:rsid w:val="00921B4F"/>
    <w:rsid w:val="00921CE9"/>
    <w:rsid w:val="00921F39"/>
    <w:rsid w:val="00922747"/>
    <w:rsid w:val="00922934"/>
    <w:rsid w:val="00922DC4"/>
    <w:rsid w:val="00923250"/>
    <w:rsid w:val="00923626"/>
    <w:rsid w:val="009236FC"/>
    <w:rsid w:val="0092417B"/>
    <w:rsid w:val="0092438E"/>
    <w:rsid w:val="00924718"/>
    <w:rsid w:val="009247E5"/>
    <w:rsid w:val="00924A5F"/>
    <w:rsid w:val="009250D3"/>
    <w:rsid w:val="00925198"/>
    <w:rsid w:val="009253AA"/>
    <w:rsid w:val="0092652B"/>
    <w:rsid w:val="00926667"/>
    <w:rsid w:val="00926F2B"/>
    <w:rsid w:val="00927BD3"/>
    <w:rsid w:val="00927D70"/>
    <w:rsid w:val="009300FB"/>
    <w:rsid w:val="00930563"/>
    <w:rsid w:val="00931373"/>
    <w:rsid w:val="009317B8"/>
    <w:rsid w:val="00931CD6"/>
    <w:rsid w:val="00931DDF"/>
    <w:rsid w:val="00931F3B"/>
    <w:rsid w:val="0093288A"/>
    <w:rsid w:val="00933999"/>
    <w:rsid w:val="00934D06"/>
    <w:rsid w:val="00935101"/>
    <w:rsid w:val="00935823"/>
    <w:rsid w:val="00935AFB"/>
    <w:rsid w:val="00935B9A"/>
    <w:rsid w:val="00935CA3"/>
    <w:rsid w:val="00935CB7"/>
    <w:rsid w:val="009378E7"/>
    <w:rsid w:val="009379F8"/>
    <w:rsid w:val="00937EA9"/>
    <w:rsid w:val="00940649"/>
    <w:rsid w:val="00940AD4"/>
    <w:rsid w:val="009414DC"/>
    <w:rsid w:val="00941BF5"/>
    <w:rsid w:val="00941E84"/>
    <w:rsid w:val="00941F64"/>
    <w:rsid w:val="00942011"/>
    <w:rsid w:val="00942239"/>
    <w:rsid w:val="009423FD"/>
    <w:rsid w:val="0094263E"/>
    <w:rsid w:val="00942A45"/>
    <w:rsid w:val="00942FA6"/>
    <w:rsid w:val="009435F8"/>
    <w:rsid w:val="009439C8"/>
    <w:rsid w:val="00943A4E"/>
    <w:rsid w:val="00944EF6"/>
    <w:rsid w:val="00945F26"/>
    <w:rsid w:val="00946106"/>
    <w:rsid w:val="009461FE"/>
    <w:rsid w:val="009466E9"/>
    <w:rsid w:val="00946721"/>
    <w:rsid w:val="009471AF"/>
    <w:rsid w:val="0094737D"/>
    <w:rsid w:val="00947EF3"/>
    <w:rsid w:val="009507BF"/>
    <w:rsid w:val="00950970"/>
    <w:rsid w:val="00950E3E"/>
    <w:rsid w:val="00950FDB"/>
    <w:rsid w:val="00951830"/>
    <w:rsid w:val="0095195E"/>
    <w:rsid w:val="00951D40"/>
    <w:rsid w:val="00952077"/>
    <w:rsid w:val="009520DD"/>
    <w:rsid w:val="009525D8"/>
    <w:rsid w:val="009529FC"/>
    <w:rsid w:val="00952BF3"/>
    <w:rsid w:val="00953CCF"/>
    <w:rsid w:val="00954131"/>
    <w:rsid w:val="00954D20"/>
    <w:rsid w:val="0095530B"/>
    <w:rsid w:val="00955665"/>
    <w:rsid w:val="009557B3"/>
    <w:rsid w:val="009557BA"/>
    <w:rsid w:val="00955ABF"/>
    <w:rsid w:val="00955CB3"/>
    <w:rsid w:val="0095655F"/>
    <w:rsid w:val="00956973"/>
    <w:rsid w:val="00956A78"/>
    <w:rsid w:val="0095718C"/>
    <w:rsid w:val="009574AA"/>
    <w:rsid w:val="0095793B"/>
    <w:rsid w:val="00957A7C"/>
    <w:rsid w:val="0096084A"/>
    <w:rsid w:val="0096088D"/>
    <w:rsid w:val="00960F26"/>
    <w:rsid w:val="00961022"/>
    <w:rsid w:val="0096154C"/>
    <w:rsid w:val="009616A3"/>
    <w:rsid w:val="00961886"/>
    <w:rsid w:val="009619D8"/>
    <w:rsid w:val="0096273F"/>
    <w:rsid w:val="00962A1F"/>
    <w:rsid w:val="00962AFE"/>
    <w:rsid w:val="00962B5B"/>
    <w:rsid w:val="00962C4B"/>
    <w:rsid w:val="00962E06"/>
    <w:rsid w:val="009632A2"/>
    <w:rsid w:val="0096376E"/>
    <w:rsid w:val="009639E0"/>
    <w:rsid w:val="00963F44"/>
    <w:rsid w:val="00964079"/>
    <w:rsid w:val="009642A4"/>
    <w:rsid w:val="009646B5"/>
    <w:rsid w:val="0096506C"/>
    <w:rsid w:val="0096623D"/>
    <w:rsid w:val="009662E9"/>
    <w:rsid w:val="009664E9"/>
    <w:rsid w:val="0097026F"/>
    <w:rsid w:val="00970902"/>
    <w:rsid w:val="00970B7C"/>
    <w:rsid w:val="00970C40"/>
    <w:rsid w:val="0097106A"/>
    <w:rsid w:val="009718C3"/>
    <w:rsid w:val="00971C83"/>
    <w:rsid w:val="00972047"/>
    <w:rsid w:val="0097234F"/>
    <w:rsid w:val="00972436"/>
    <w:rsid w:val="0097246F"/>
    <w:rsid w:val="00972AA4"/>
    <w:rsid w:val="00972B66"/>
    <w:rsid w:val="00972DBF"/>
    <w:rsid w:val="00972F6A"/>
    <w:rsid w:val="00972FFD"/>
    <w:rsid w:val="009733E6"/>
    <w:rsid w:val="009733F4"/>
    <w:rsid w:val="00973569"/>
    <w:rsid w:val="009735F5"/>
    <w:rsid w:val="0097360D"/>
    <w:rsid w:val="009737C3"/>
    <w:rsid w:val="00973BC7"/>
    <w:rsid w:val="00974053"/>
    <w:rsid w:val="0097490F"/>
    <w:rsid w:val="00975658"/>
    <w:rsid w:val="0097565D"/>
    <w:rsid w:val="009759D4"/>
    <w:rsid w:val="00975AF6"/>
    <w:rsid w:val="0097609B"/>
    <w:rsid w:val="00976484"/>
    <w:rsid w:val="00976A5B"/>
    <w:rsid w:val="009773B3"/>
    <w:rsid w:val="009774D9"/>
    <w:rsid w:val="00977709"/>
    <w:rsid w:val="009800A8"/>
    <w:rsid w:val="009802AD"/>
    <w:rsid w:val="00980940"/>
    <w:rsid w:val="00980DA8"/>
    <w:rsid w:val="00981F6C"/>
    <w:rsid w:val="009821AA"/>
    <w:rsid w:val="009825C2"/>
    <w:rsid w:val="009826A3"/>
    <w:rsid w:val="009830C3"/>
    <w:rsid w:val="00983174"/>
    <w:rsid w:val="009832C6"/>
    <w:rsid w:val="00983EBC"/>
    <w:rsid w:val="0098441F"/>
    <w:rsid w:val="00984A67"/>
    <w:rsid w:val="00984A77"/>
    <w:rsid w:val="00984F81"/>
    <w:rsid w:val="009852BB"/>
    <w:rsid w:val="0098540D"/>
    <w:rsid w:val="00985693"/>
    <w:rsid w:val="009856FD"/>
    <w:rsid w:val="009871F6"/>
    <w:rsid w:val="00987E14"/>
    <w:rsid w:val="00990349"/>
    <w:rsid w:val="009908CB"/>
    <w:rsid w:val="00990A1C"/>
    <w:rsid w:val="00990F90"/>
    <w:rsid w:val="0099131B"/>
    <w:rsid w:val="0099132B"/>
    <w:rsid w:val="00991D05"/>
    <w:rsid w:val="00991D81"/>
    <w:rsid w:val="0099209B"/>
    <w:rsid w:val="009920EC"/>
    <w:rsid w:val="0099238F"/>
    <w:rsid w:val="00992727"/>
    <w:rsid w:val="00992F84"/>
    <w:rsid w:val="0099305E"/>
    <w:rsid w:val="00993387"/>
    <w:rsid w:val="009933E2"/>
    <w:rsid w:val="009934AD"/>
    <w:rsid w:val="0099381D"/>
    <w:rsid w:val="00993A7E"/>
    <w:rsid w:val="00993DCA"/>
    <w:rsid w:val="0099550E"/>
    <w:rsid w:val="00995938"/>
    <w:rsid w:val="00995A76"/>
    <w:rsid w:val="00995B0E"/>
    <w:rsid w:val="009961BF"/>
    <w:rsid w:val="00996E1D"/>
    <w:rsid w:val="00997410"/>
    <w:rsid w:val="00997915"/>
    <w:rsid w:val="009A06EA"/>
    <w:rsid w:val="009A099D"/>
    <w:rsid w:val="009A09A1"/>
    <w:rsid w:val="009A19A2"/>
    <w:rsid w:val="009A1CE9"/>
    <w:rsid w:val="009A1DAF"/>
    <w:rsid w:val="009A1F4F"/>
    <w:rsid w:val="009A208F"/>
    <w:rsid w:val="009A2153"/>
    <w:rsid w:val="009A2226"/>
    <w:rsid w:val="009A2393"/>
    <w:rsid w:val="009A24B9"/>
    <w:rsid w:val="009A2505"/>
    <w:rsid w:val="009A313F"/>
    <w:rsid w:val="009A37A5"/>
    <w:rsid w:val="009A3821"/>
    <w:rsid w:val="009A3CF6"/>
    <w:rsid w:val="009A42ED"/>
    <w:rsid w:val="009A4A3D"/>
    <w:rsid w:val="009A4F4D"/>
    <w:rsid w:val="009A5BB0"/>
    <w:rsid w:val="009A6A73"/>
    <w:rsid w:val="009A78C3"/>
    <w:rsid w:val="009A79F0"/>
    <w:rsid w:val="009A7BF2"/>
    <w:rsid w:val="009B006E"/>
    <w:rsid w:val="009B030F"/>
    <w:rsid w:val="009B0333"/>
    <w:rsid w:val="009B09C4"/>
    <w:rsid w:val="009B0DA4"/>
    <w:rsid w:val="009B0DCF"/>
    <w:rsid w:val="009B1289"/>
    <w:rsid w:val="009B13AC"/>
    <w:rsid w:val="009B1E2C"/>
    <w:rsid w:val="009B21B1"/>
    <w:rsid w:val="009B236A"/>
    <w:rsid w:val="009B2490"/>
    <w:rsid w:val="009B2D41"/>
    <w:rsid w:val="009B3921"/>
    <w:rsid w:val="009B449D"/>
    <w:rsid w:val="009B488D"/>
    <w:rsid w:val="009B494A"/>
    <w:rsid w:val="009B49FC"/>
    <w:rsid w:val="009B4C64"/>
    <w:rsid w:val="009B4C88"/>
    <w:rsid w:val="009B4DE6"/>
    <w:rsid w:val="009B5088"/>
    <w:rsid w:val="009B5261"/>
    <w:rsid w:val="009B53A5"/>
    <w:rsid w:val="009B54BC"/>
    <w:rsid w:val="009B5721"/>
    <w:rsid w:val="009B587D"/>
    <w:rsid w:val="009B59E3"/>
    <w:rsid w:val="009B5AC4"/>
    <w:rsid w:val="009B5CA5"/>
    <w:rsid w:val="009B5CFC"/>
    <w:rsid w:val="009B61E6"/>
    <w:rsid w:val="009B6832"/>
    <w:rsid w:val="009B6B9F"/>
    <w:rsid w:val="009B7013"/>
    <w:rsid w:val="009B77CD"/>
    <w:rsid w:val="009B7B77"/>
    <w:rsid w:val="009B7BE1"/>
    <w:rsid w:val="009C0517"/>
    <w:rsid w:val="009C0815"/>
    <w:rsid w:val="009C0C04"/>
    <w:rsid w:val="009C0F56"/>
    <w:rsid w:val="009C10E1"/>
    <w:rsid w:val="009C1A38"/>
    <w:rsid w:val="009C1BDD"/>
    <w:rsid w:val="009C25ED"/>
    <w:rsid w:val="009C29C2"/>
    <w:rsid w:val="009C30C1"/>
    <w:rsid w:val="009C34A1"/>
    <w:rsid w:val="009C3865"/>
    <w:rsid w:val="009C391F"/>
    <w:rsid w:val="009C3A5D"/>
    <w:rsid w:val="009C4599"/>
    <w:rsid w:val="009C4647"/>
    <w:rsid w:val="009C464F"/>
    <w:rsid w:val="009C49A0"/>
    <w:rsid w:val="009C4B01"/>
    <w:rsid w:val="009C541F"/>
    <w:rsid w:val="009C5C15"/>
    <w:rsid w:val="009C64AB"/>
    <w:rsid w:val="009C698D"/>
    <w:rsid w:val="009C76CF"/>
    <w:rsid w:val="009C7838"/>
    <w:rsid w:val="009C7C7B"/>
    <w:rsid w:val="009C7F62"/>
    <w:rsid w:val="009D00D7"/>
    <w:rsid w:val="009D0521"/>
    <w:rsid w:val="009D0AB6"/>
    <w:rsid w:val="009D0C37"/>
    <w:rsid w:val="009D15E0"/>
    <w:rsid w:val="009D17B3"/>
    <w:rsid w:val="009D1943"/>
    <w:rsid w:val="009D1BA0"/>
    <w:rsid w:val="009D1C5F"/>
    <w:rsid w:val="009D1E55"/>
    <w:rsid w:val="009D28FA"/>
    <w:rsid w:val="009D2EC8"/>
    <w:rsid w:val="009D301F"/>
    <w:rsid w:val="009D35AD"/>
    <w:rsid w:val="009D35FA"/>
    <w:rsid w:val="009D3794"/>
    <w:rsid w:val="009D3978"/>
    <w:rsid w:val="009D3CC3"/>
    <w:rsid w:val="009D4AFB"/>
    <w:rsid w:val="009D52F9"/>
    <w:rsid w:val="009D55CB"/>
    <w:rsid w:val="009D5ECD"/>
    <w:rsid w:val="009D6312"/>
    <w:rsid w:val="009D6435"/>
    <w:rsid w:val="009D702E"/>
    <w:rsid w:val="009D77BB"/>
    <w:rsid w:val="009D7AAA"/>
    <w:rsid w:val="009D7FBE"/>
    <w:rsid w:val="009E0A43"/>
    <w:rsid w:val="009E0D46"/>
    <w:rsid w:val="009E0E13"/>
    <w:rsid w:val="009E1BB1"/>
    <w:rsid w:val="009E22F0"/>
    <w:rsid w:val="009E2A19"/>
    <w:rsid w:val="009E2A95"/>
    <w:rsid w:val="009E2B2C"/>
    <w:rsid w:val="009E2B61"/>
    <w:rsid w:val="009E344F"/>
    <w:rsid w:val="009E385E"/>
    <w:rsid w:val="009E3A02"/>
    <w:rsid w:val="009E3BC5"/>
    <w:rsid w:val="009E40E1"/>
    <w:rsid w:val="009E472C"/>
    <w:rsid w:val="009E5296"/>
    <w:rsid w:val="009E55F7"/>
    <w:rsid w:val="009E57F6"/>
    <w:rsid w:val="009E5AEC"/>
    <w:rsid w:val="009E5B62"/>
    <w:rsid w:val="009E5EE6"/>
    <w:rsid w:val="009E605E"/>
    <w:rsid w:val="009E6423"/>
    <w:rsid w:val="009E6980"/>
    <w:rsid w:val="009E69F5"/>
    <w:rsid w:val="009E6B03"/>
    <w:rsid w:val="009E6F18"/>
    <w:rsid w:val="009E756F"/>
    <w:rsid w:val="009F011A"/>
    <w:rsid w:val="009F0570"/>
    <w:rsid w:val="009F0837"/>
    <w:rsid w:val="009F0FA6"/>
    <w:rsid w:val="009F1049"/>
    <w:rsid w:val="009F1483"/>
    <w:rsid w:val="009F1674"/>
    <w:rsid w:val="009F16A5"/>
    <w:rsid w:val="009F1B3C"/>
    <w:rsid w:val="009F2339"/>
    <w:rsid w:val="009F2725"/>
    <w:rsid w:val="009F2F2A"/>
    <w:rsid w:val="009F324D"/>
    <w:rsid w:val="009F3480"/>
    <w:rsid w:val="009F3986"/>
    <w:rsid w:val="009F39F2"/>
    <w:rsid w:val="009F3DB8"/>
    <w:rsid w:val="009F4DF2"/>
    <w:rsid w:val="009F5765"/>
    <w:rsid w:val="009F5A8C"/>
    <w:rsid w:val="009F5D37"/>
    <w:rsid w:val="009F63A2"/>
    <w:rsid w:val="009F653B"/>
    <w:rsid w:val="009F67CE"/>
    <w:rsid w:val="009F7003"/>
    <w:rsid w:val="009F7985"/>
    <w:rsid w:val="009F7BE2"/>
    <w:rsid w:val="009F7E33"/>
    <w:rsid w:val="00A01395"/>
    <w:rsid w:val="00A02100"/>
    <w:rsid w:val="00A023AE"/>
    <w:rsid w:val="00A03D1C"/>
    <w:rsid w:val="00A03D91"/>
    <w:rsid w:val="00A04BBA"/>
    <w:rsid w:val="00A04D0B"/>
    <w:rsid w:val="00A05036"/>
    <w:rsid w:val="00A05B6E"/>
    <w:rsid w:val="00A05E0C"/>
    <w:rsid w:val="00A05FED"/>
    <w:rsid w:val="00A06805"/>
    <w:rsid w:val="00A06AB8"/>
    <w:rsid w:val="00A06DFD"/>
    <w:rsid w:val="00A07248"/>
    <w:rsid w:val="00A0763C"/>
    <w:rsid w:val="00A07C22"/>
    <w:rsid w:val="00A07D0F"/>
    <w:rsid w:val="00A07EDE"/>
    <w:rsid w:val="00A101CB"/>
    <w:rsid w:val="00A10B1B"/>
    <w:rsid w:val="00A10F41"/>
    <w:rsid w:val="00A10FC5"/>
    <w:rsid w:val="00A11292"/>
    <w:rsid w:val="00A113D4"/>
    <w:rsid w:val="00A1178A"/>
    <w:rsid w:val="00A119B0"/>
    <w:rsid w:val="00A11A25"/>
    <w:rsid w:val="00A11C09"/>
    <w:rsid w:val="00A11D96"/>
    <w:rsid w:val="00A126A7"/>
    <w:rsid w:val="00A12A8C"/>
    <w:rsid w:val="00A12B31"/>
    <w:rsid w:val="00A130DD"/>
    <w:rsid w:val="00A138D8"/>
    <w:rsid w:val="00A14411"/>
    <w:rsid w:val="00A1466E"/>
    <w:rsid w:val="00A146F2"/>
    <w:rsid w:val="00A148F2"/>
    <w:rsid w:val="00A14AAB"/>
    <w:rsid w:val="00A14BCF"/>
    <w:rsid w:val="00A14FAA"/>
    <w:rsid w:val="00A15709"/>
    <w:rsid w:val="00A168F5"/>
    <w:rsid w:val="00A16E5B"/>
    <w:rsid w:val="00A2089B"/>
    <w:rsid w:val="00A21A78"/>
    <w:rsid w:val="00A21B4A"/>
    <w:rsid w:val="00A22273"/>
    <w:rsid w:val="00A22292"/>
    <w:rsid w:val="00A222F1"/>
    <w:rsid w:val="00A22397"/>
    <w:rsid w:val="00A223A6"/>
    <w:rsid w:val="00A22502"/>
    <w:rsid w:val="00A22722"/>
    <w:rsid w:val="00A22BA7"/>
    <w:rsid w:val="00A22EF9"/>
    <w:rsid w:val="00A23222"/>
    <w:rsid w:val="00A23570"/>
    <w:rsid w:val="00A23EE9"/>
    <w:rsid w:val="00A23F89"/>
    <w:rsid w:val="00A24753"/>
    <w:rsid w:val="00A24C8B"/>
    <w:rsid w:val="00A258AF"/>
    <w:rsid w:val="00A2591F"/>
    <w:rsid w:val="00A259AA"/>
    <w:rsid w:val="00A2667B"/>
    <w:rsid w:val="00A26732"/>
    <w:rsid w:val="00A26B94"/>
    <w:rsid w:val="00A26EEE"/>
    <w:rsid w:val="00A271C2"/>
    <w:rsid w:val="00A27275"/>
    <w:rsid w:val="00A27523"/>
    <w:rsid w:val="00A2775C"/>
    <w:rsid w:val="00A30472"/>
    <w:rsid w:val="00A30A12"/>
    <w:rsid w:val="00A30E50"/>
    <w:rsid w:val="00A30FD7"/>
    <w:rsid w:val="00A3138E"/>
    <w:rsid w:val="00A313A9"/>
    <w:rsid w:val="00A314BA"/>
    <w:rsid w:val="00A31FB9"/>
    <w:rsid w:val="00A32BE9"/>
    <w:rsid w:val="00A32D59"/>
    <w:rsid w:val="00A33328"/>
    <w:rsid w:val="00A33B58"/>
    <w:rsid w:val="00A34345"/>
    <w:rsid w:val="00A34845"/>
    <w:rsid w:val="00A350E9"/>
    <w:rsid w:val="00A35881"/>
    <w:rsid w:val="00A35921"/>
    <w:rsid w:val="00A35B9A"/>
    <w:rsid w:val="00A35F18"/>
    <w:rsid w:val="00A361AC"/>
    <w:rsid w:val="00A365E3"/>
    <w:rsid w:val="00A37BAB"/>
    <w:rsid w:val="00A402EA"/>
    <w:rsid w:val="00A403D8"/>
    <w:rsid w:val="00A40484"/>
    <w:rsid w:val="00A41C4B"/>
    <w:rsid w:val="00A41CCE"/>
    <w:rsid w:val="00A41F1D"/>
    <w:rsid w:val="00A42184"/>
    <w:rsid w:val="00A4286D"/>
    <w:rsid w:val="00A432AA"/>
    <w:rsid w:val="00A4330F"/>
    <w:rsid w:val="00A436BE"/>
    <w:rsid w:val="00A438C3"/>
    <w:rsid w:val="00A43BF4"/>
    <w:rsid w:val="00A43DE7"/>
    <w:rsid w:val="00A43F29"/>
    <w:rsid w:val="00A442B8"/>
    <w:rsid w:val="00A446C3"/>
    <w:rsid w:val="00A4488A"/>
    <w:rsid w:val="00A44942"/>
    <w:rsid w:val="00A44A63"/>
    <w:rsid w:val="00A44B05"/>
    <w:rsid w:val="00A44F32"/>
    <w:rsid w:val="00A4524F"/>
    <w:rsid w:val="00A45CAD"/>
    <w:rsid w:val="00A466B5"/>
    <w:rsid w:val="00A46A25"/>
    <w:rsid w:val="00A46BF4"/>
    <w:rsid w:val="00A47445"/>
    <w:rsid w:val="00A477FE"/>
    <w:rsid w:val="00A47B26"/>
    <w:rsid w:val="00A47D3C"/>
    <w:rsid w:val="00A47EDC"/>
    <w:rsid w:val="00A47F74"/>
    <w:rsid w:val="00A509A3"/>
    <w:rsid w:val="00A50A47"/>
    <w:rsid w:val="00A5106D"/>
    <w:rsid w:val="00A5148D"/>
    <w:rsid w:val="00A51E84"/>
    <w:rsid w:val="00A51E94"/>
    <w:rsid w:val="00A5239E"/>
    <w:rsid w:val="00A52574"/>
    <w:rsid w:val="00A52B7E"/>
    <w:rsid w:val="00A52F77"/>
    <w:rsid w:val="00A53914"/>
    <w:rsid w:val="00A53A65"/>
    <w:rsid w:val="00A53AF9"/>
    <w:rsid w:val="00A53E93"/>
    <w:rsid w:val="00A54875"/>
    <w:rsid w:val="00A548B3"/>
    <w:rsid w:val="00A54D21"/>
    <w:rsid w:val="00A54EB2"/>
    <w:rsid w:val="00A55A79"/>
    <w:rsid w:val="00A55E78"/>
    <w:rsid w:val="00A56390"/>
    <w:rsid w:val="00A56DD5"/>
    <w:rsid w:val="00A57FC8"/>
    <w:rsid w:val="00A603C2"/>
    <w:rsid w:val="00A60B4C"/>
    <w:rsid w:val="00A60CFE"/>
    <w:rsid w:val="00A60E61"/>
    <w:rsid w:val="00A617C0"/>
    <w:rsid w:val="00A62059"/>
    <w:rsid w:val="00A62195"/>
    <w:rsid w:val="00A621B8"/>
    <w:rsid w:val="00A63297"/>
    <w:rsid w:val="00A63547"/>
    <w:rsid w:val="00A636AA"/>
    <w:rsid w:val="00A638A9"/>
    <w:rsid w:val="00A63B28"/>
    <w:rsid w:val="00A641E1"/>
    <w:rsid w:val="00A64300"/>
    <w:rsid w:val="00A64D18"/>
    <w:rsid w:val="00A66048"/>
    <w:rsid w:val="00A6619E"/>
    <w:rsid w:val="00A66573"/>
    <w:rsid w:val="00A666A5"/>
    <w:rsid w:val="00A66A9B"/>
    <w:rsid w:val="00A66D6A"/>
    <w:rsid w:val="00A67594"/>
    <w:rsid w:val="00A675E8"/>
    <w:rsid w:val="00A6799C"/>
    <w:rsid w:val="00A67A75"/>
    <w:rsid w:val="00A7034B"/>
    <w:rsid w:val="00A70E4F"/>
    <w:rsid w:val="00A7103A"/>
    <w:rsid w:val="00A711D5"/>
    <w:rsid w:val="00A7142D"/>
    <w:rsid w:val="00A715C4"/>
    <w:rsid w:val="00A71620"/>
    <w:rsid w:val="00A71692"/>
    <w:rsid w:val="00A719FE"/>
    <w:rsid w:val="00A71C51"/>
    <w:rsid w:val="00A71F43"/>
    <w:rsid w:val="00A71FC8"/>
    <w:rsid w:val="00A72600"/>
    <w:rsid w:val="00A72E59"/>
    <w:rsid w:val="00A7302D"/>
    <w:rsid w:val="00A73B2B"/>
    <w:rsid w:val="00A741FF"/>
    <w:rsid w:val="00A746C7"/>
    <w:rsid w:val="00A74AB0"/>
    <w:rsid w:val="00A7509A"/>
    <w:rsid w:val="00A754C7"/>
    <w:rsid w:val="00A754F5"/>
    <w:rsid w:val="00A7565E"/>
    <w:rsid w:val="00A758B3"/>
    <w:rsid w:val="00A75D38"/>
    <w:rsid w:val="00A76659"/>
    <w:rsid w:val="00A76D44"/>
    <w:rsid w:val="00A77171"/>
    <w:rsid w:val="00A774FA"/>
    <w:rsid w:val="00A77560"/>
    <w:rsid w:val="00A77CD0"/>
    <w:rsid w:val="00A77D31"/>
    <w:rsid w:val="00A77DC7"/>
    <w:rsid w:val="00A77FAA"/>
    <w:rsid w:val="00A804DB"/>
    <w:rsid w:val="00A80C9D"/>
    <w:rsid w:val="00A81436"/>
    <w:rsid w:val="00A8154A"/>
    <w:rsid w:val="00A8162F"/>
    <w:rsid w:val="00A82BDC"/>
    <w:rsid w:val="00A82E83"/>
    <w:rsid w:val="00A83055"/>
    <w:rsid w:val="00A830AF"/>
    <w:rsid w:val="00A83112"/>
    <w:rsid w:val="00A831E5"/>
    <w:rsid w:val="00A83594"/>
    <w:rsid w:val="00A8370F"/>
    <w:rsid w:val="00A837F8"/>
    <w:rsid w:val="00A8394C"/>
    <w:rsid w:val="00A83E27"/>
    <w:rsid w:val="00A843A0"/>
    <w:rsid w:val="00A8441B"/>
    <w:rsid w:val="00A84421"/>
    <w:rsid w:val="00A845EF"/>
    <w:rsid w:val="00A84AA3"/>
    <w:rsid w:val="00A85096"/>
    <w:rsid w:val="00A85DA0"/>
    <w:rsid w:val="00A86420"/>
    <w:rsid w:val="00A86883"/>
    <w:rsid w:val="00A86A12"/>
    <w:rsid w:val="00A86E57"/>
    <w:rsid w:val="00A870B9"/>
    <w:rsid w:val="00A872BA"/>
    <w:rsid w:val="00A874EF"/>
    <w:rsid w:val="00A904C7"/>
    <w:rsid w:val="00A9067F"/>
    <w:rsid w:val="00A910CF"/>
    <w:rsid w:val="00A91192"/>
    <w:rsid w:val="00A91628"/>
    <w:rsid w:val="00A927D9"/>
    <w:rsid w:val="00A92A7B"/>
    <w:rsid w:val="00A92AD7"/>
    <w:rsid w:val="00A92B9A"/>
    <w:rsid w:val="00A92D9D"/>
    <w:rsid w:val="00A92F46"/>
    <w:rsid w:val="00A9321B"/>
    <w:rsid w:val="00A9353D"/>
    <w:rsid w:val="00A93574"/>
    <w:rsid w:val="00A946C3"/>
    <w:rsid w:val="00A94A3C"/>
    <w:rsid w:val="00A95909"/>
    <w:rsid w:val="00A95D0C"/>
    <w:rsid w:val="00A95E7C"/>
    <w:rsid w:val="00A95EBE"/>
    <w:rsid w:val="00A95F4C"/>
    <w:rsid w:val="00A95F73"/>
    <w:rsid w:val="00A961B1"/>
    <w:rsid w:val="00A96473"/>
    <w:rsid w:val="00A96C0F"/>
    <w:rsid w:val="00A97718"/>
    <w:rsid w:val="00A97E04"/>
    <w:rsid w:val="00A97E33"/>
    <w:rsid w:val="00A97FF7"/>
    <w:rsid w:val="00AA07E8"/>
    <w:rsid w:val="00AA112F"/>
    <w:rsid w:val="00AA14C0"/>
    <w:rsid w:val="00AA1C78"/>
    <w:rsid w:val="00AA27DA"/>
    <w:rsid w:val="00AA2928"/>
    <w:rsid w:val="00AA2BE8"/>
    <w:rsid w:val="00AA2E86"/>
    <w:rsid w:val="00AA2F15"/>
    <w:rsid w:val="00AA3848"/>
    <w:rsid w:val="00AA43F2"/>
    <w:rsid w:val="00AA46E0"/>
    <w:rsid w:val="00AA48AA"/>
    <w:rsid w:val="00AA499A"/>
    <w:rsid w:val="00AA4B50"/>
    <w:rsid w:val="00AA4EC1"/>
    <w:rsid w:val="00AA543E"/>
    <w:rsid w:val="00AA5943"/>
    <w:rsid w:val="00AA5A95"/>
    <w:rsid w:val="00AA5AEB"/>
    <w:rsid w:val="00AA642D"/>
    <w:rsid w:val="00AA6A3C"/>
    <w:rsid w:val="00AA7E7A"/>
    <w:rsid w:val="00AB09F0"/>
    <w:rsid w:val="00AB0E8D"/>
    <w:rsid w:val="00AB10FE"/>
    <w:rsid w:val="00AB115C"/>
    <w:rsid w:val="00AB15A5"/>
    <w:rsid w:val="00AB17F5"/>
    <w:rsid w:val="00AB1842"/>
    <w:rsid w:val="00AB1E85"/>
    <w:rsid w:val="00AB20F5"/>
    <w:rsid w:val="00AB2185"/>
    <w:rsid w:val="00AB21FA"/>
    <w:rsid w:val="00AB25C7"/>
    <w:rsid w:val="00AB36DC"/>
    <w:rsid w:val="00AB3731"/>
    <w:rsid w:val="00AB3DA5"/>
    <w:rsid w:val="00AB4075"/>
    <w:rsid w:val="00AB40F4"/>
    <w:rsid w:val="00AB42E1"/>
    <w:rsid w:val="00AB45CC"/>
    <w:rsid w:val="00AB4643"/>
    <w:rsid w:val="00AB48ED"/>
    <w:rsid w:val="00AB49C2"/>
    <w:rsid w:val="00AB501D"/>
    <w:rsid w:val="00AB53F8"/>
    <w:rsid w:val="00AB5EE3"/>
    <w:rsid w:val="00AB606A"/>
    <w:rsid w:val="00AB6B2C"/>
    <w:rsid w:val="00AB6C47"/>
    <w:rsid w:val="00AB73C7"/>
    <w:rsid w:val="00AB7498"/>
    <w:rsid w:val="00AB776C"/>
    <w:rsid w:val="00AB79CA"/>
    <w:rsid w:val="00AB7F95"/>
    <w:rsid w:val="00AC002B"/>
    <w:rsid w:val="00AC01E8"/>
    <w:rsid w:val="00AC051C"/>
    <w:rsid w:val="00AC05F7"/>
    <w:rsid w:val="00AC0669"/>
    <w:rsid w:val="00AC0AA1"/>
    <w:rsid w:val="00AC1539"/>
    <w:rsid w:val="00AC18FF"/>
    <w:rsid w:val="00AC1D4D"/>
    <w:rsid w:val="00AC20B9"/>
    <w:rsid w:val="00AC21B0"/>
    <w:rsid w:val="00AC2E53"/>
    <w:rsid w:val="00AC2E54"/>
    <w:rsid w:val="00AC2FB4"/>
    <w:rsid w:val="00AC328F"/>
    <w:rsid w:val="00AC3703"/>
    <w:rsid w:val="00AC3762"/>
    <w:rsid w:val="00AC38DB"/>
    <w:rsid w:val="00AC3B62"/>
    <w:rsid w:val="00AC4245"/>
    <w:rsid w:val="00AC48E1"/>
    <w:rsid w:val="00AC4C0E"/>
    <w:rsid w:val="00AC4C95"/>
    <w:rsid w:val="00AC4E1A"/>
    <w:rsid w:val="00AC5232"/>
    <w:rsid w:val="00AC5884"/>
    <w:rsid w:val="00AC5E0B"/>
    <w:rsid w:val="00AC71B1"/>
    <w:rsid w:val="00AC736A"/>
    <w:rsid w:val="00AC7B9C"/>
    <w:rsid w:val="00AC7F13"/>
    <w:rsid w:val="00AD0603"/>
    <w:rsid w:val="00AD07D5"/>
    <w:rsid w:val="00AD08DB"/>
    <w:rsid w:val="00AD0F6A"/>
    <w:rsid w:val="00AD1309"/>
    <w:rsid w:val="00AD1531"/>
    <w:rsid w:val="00AD25E7"/>
    <w:rsid w:val="00AD28DE"/>
    <w:rsid w:val="00AD2FBE"/>
    <w:rsid w:val="00AD38F9"/>
    <w:rsid w:val="00AD3C80"/>
    <w:rsid w:val="00AD3CBB"/>
    <w:rsid w:val="00AD3FD4"/>
    <w:rsid w:val="00AD4002"/>
    <w:rsid w:val="00AD4059"/>
    <w:rsid w:val="00AD40E7"/>
    <w:rsid w:val="00AD410B"/>
    <w:rsid w:val="00AD43FD"/>
    <w:rsid w:val="00AD44D5"/>
    <w:rsid w:val="00AD46AA"/>
    <w:rsid w:val="00AD47DF"/>
    <w:rsid w:val="00AD50F6"/>
    <w:rsid w:val="00AD511E"/>
    <w:rsid w:val="00AD51B7"/>
    <w:rsid w:val="00AD5306"/>
    <w:rsid w:val="00AD54D4"/>
    <w:rsid w:val="00AD5644"/>
    <w:rsid w:val="00AD58E2"/>
    <w:rsid w:val="00AD5F06"/>
    <w:rsid w:val="00AD6078"/>
    <w:rsid w:val="00AD6176"/>
    <w:rsid w:val="00AD61BE"/>
    <w:rsid w:val="00AD629A"/>
    <w:rsid w:val="00AD65BF"/>
    <w:rsid w:val="00AD71AD"/>
    <w:rsid w:val="00AD7921"/>
    <w:rsid w:val="00AD7C48"/>
    <w:rsid w:val="00AD7EFC"/>
    <w:rsid w:val="00AE0082"/>
    <w:rsid w:val="00AE0488"/>
    <w:rsid w:val="00AE08AC"/>
    <w:rsid w:val="00AE095D"/>
    <w:rsid w:val="00AE0E3A"/>
    <w:rsid w:val="00AE0EA4"/>
    <w:rsid w:val="00AE0F92"/>
    <w:rsid w:val="00AE1435"/>
    <w:rsid w:val="00AE17E2"/>
    <w:rsid w:val="00AE1C0D"/>
    <w:rsid w:val="00AE1CFD"/>
    <w:rsid w:val="00AE1FCA"/>
    <w:rsid w:val="00AE2354"/>
    <w:rsid w:val="00AE23D1"/>
    <w:rsid w:val="00AE25A8"/>
    <w:rsid w:val="00AE2A9C"/>
    <w:rsid w:val="00AE2CA4"/>
    <w:rsid w:val="00AE2D23"/>
    <w:rsid w:val="00AE343E"/>
    <w:rsid w:val="00AE3541"/>
    <w:rsid w:val="00AE3E97"/>
    <w:rsid w:val="00AE40D8"/>
    <w:rsid w:val="00AE41FA"/>
    <w:rsid w:val="00AE430B"/>
    <w:rsid w:val="00AE4590"/>
    <w:rsid w:val="00AE462C"/>
    <w:rsid w:val="00AE4B06"/>
    <w:rsid w:val="00AE50F3"/>
    <w:rsid w:val="00AE5190"/>
    <w:rsid w:val="00AE5407"/>
    <w:rsid w:val="00AE54DC"/>
    <w:rsid w:val="00AE56DE"/>
    <w:rsid w:val="00AE56F0"/>
    <w:rsid w:val="00AE5DF3"/>
    <w:rsid w:val="00AE5DF4"/>
    <w:rsid w:val="00AE6946"/>
    <w:rsid w:val="00AE6B7A"/>
    <w:rsid w:val="00AE6E43"/>
    <w:rsid w:val="00AE6F72"/>
    <w:rsid w:val="00AE71C3"/>
    <w:rsid w:val="00AE72CF"/>
    <w:rsid w:val="00AE756B"/>
    <w:rsid w:val="00AE78EF"/>
    <w:rsid w:val="00AE7AA5"/>
    <w:rsid w:val="00AE7AE2"/>
    <w:rsid w:val="00AE7E70"/>
    <w:rsid w:val="00AE7EA5"/>
    <w:rsid w:val="00AF0176"/>
    <w:rsid w:val="00AF01A0"/>
    <w:rsid w:val="00AF0280"/>
    <w:rsid w:val="00AF069B"/>
    <w:rsid w:val="00AF0784"/>
    <w:rsid w:val="00AF0787"/>
    <w:rsid w:val="00AF0B16"/>
    <w:rsid w:val="00AF0F88"/>
    <w:rsid w:val="00AF18AA"/>
    <w:rsid w:val="00AF1992"/>
    <w:rsid w:val="00AF1BD2"/>
    <w:rsid w:val="00AF1E9A"/>
    <w:rsid w:val="00AF1EBD"/>
    <w:rsid w:val="00AF2483"/>
    <w:rsid w:val="00AF269D"/>
    <w:rsid w:val="00AF35CB"/>
    <w:rsid w:val="00AF3BFF"/>
    <w:rsid w:val="00AF4436"/>
    <w:rsid w:val="00AF4968"/>
    <w:rsid w:val="00AF4E50"/>
    <w:rsid w:val="00AF5201"/>
    <w:rsid w:val="00AF5419"/>
    <w:rsid w:val="00AF57FB"/>
    <w:rsid w:val="00AF59F5"/>
    <w:rsid w:val="00AF5D3F"/>
    <w:rsid w:val="00AF5D91"/>
    <w:rsid w:val="00AF5E93"/>
    <w:rsid w:val="00AF6097"/>
    <w:rsid w:val="00AF6627"/>
    <w:rsid w:val="00AF674B"/>
    <w:rsid w:val="00AF6A2B"/>
    <w:rsid w:val="00AF6A3A"/>
    <w:rsid w:val="00AF7407"/>
    <w:rsid w:val="00AF7562"/>
    <w:rsid w:val="00B001D2"/>
    <w:rsid w:val="00B002D9"/>
    <w:rsid w:val="00B00335"/>
    <w:rsid w:val="00B0094A"/>
    <w:rsid w:val="00B0184B"/>
    <w:rsid w:val="00B01D98"/>
    <w:rsid w:val="00B01FCB"/>
    <w:rsid w:val="00B02069"/>
    <w:rsid w:val="00B02114"/>
    <w:rsid w:val="00B024F6"/>
    <w:rsid w:val="00B02D3C"/>
    <w:rsid w:val="00B02D9D"/>
    <w:rsid w:val="00B03683"/>
    <w:rsid w:val="00B03973"/>
    <w:rsid w:val="00B03A78"/>
    <w:rsid w:val="00B03B6D"/>
    <w:rsid w:val="00B0449A"/>
    <w:rsid w:val="00B04B3E"/>
    <w:rsid w:val="00B04B67"/>
    <w:rsid w:val="00B051A8"/>
    <w:rsid w:val="00B05624"/>
    <w:rsid w:val="00B057F7"/>
    <w:rsid w:val="00B0599D"/>
    <w:rsid w:val="00B063F6"/>
    <w:rsid w:val="00B06C23"/>
    <w:rsid w:val="00B06D96"/>
    <w:rsid w:val="00B07020"/>
    <w:rsid w:val="00B07C92"/>
    <w:rsid w:val="00B07CF6"/>
    <w:rsid w:val="00B07FFC"/>
    <w:rsid w:val="00B10C63"/>
    <w:rsid w:val="00B11100"/>
    <w:rsid w:val="00B115C7"/>
    <w:rsid w:val="00B116A6"/>
    <w:rsid w:val="00B11C28"/>
    <w:rsid w:val="00B11DF2"/>
    <w:rsid w:val="00B11E19"/>
    <w:rsid w:val="00B12863"/>
    <w:rsid w:val="00B13047"/>
    <w:rsid w:val="00B131A1"/>
    <w:rsid w:val="00B13865"/>
    <w:rsid w:val="00B13E5F"/>
    <w:rsid w:val="00B14101"/>
    <w:rsid w:val="00B148F0"/>
    <w:rsid w:val="00B14EBC"/>
    <w:rsid w:val="00B15137"/>
    <w:rsid w:val="00B15599"/>
    <w:rsid w:val="00B156DE"/>
    <w:rsid w:val="00B156EE"/>
    <w:rsid w:val="00B15DCB"/>
    <w:rsid w:val="00B15EEA"/>
    <w:rsid w:val="00B15FE5"/>
    <w:rsid w:val="00B16186"/>
    <w:rsid w:val="00B169BF"/>
    <w:rsid w:val="00B16D88"/>
    <w:rsid w:val="00B1703A"/>
    <w:rsid w:val="00B174D0"/>
    <w:rsid w:val="00B17A54"/>
    <w:rsid w:val="00B201A8"/>
    <w:rsid w:val="00B2087D"/>
    <w:rsid w:val="00B20992"/>
    <w:rsid w:val="00B20A31"/>
    <w:rsid w:val="00B212F0"/>
    <w:rsid w:val="00B21DAE"/>
    <w:rsid w:val="00B22144"/>
    <w:rsid w:val="00B22B43"/>
    <w:rsid w:val="00B22C47"/>
    <w:rsid w:val="00B23246"/>
    <w:rsid w:val="00B23CA9"/>
    <w:rsid w:val="00B24607"/>
    <w:rsid w:val="00B25095"/>
    <w:rsid w:val="00B25438"/>
    <w:rsid w:val="00B255BD"/>
    <w:rsid w:val="00B25C9D"/>
    <w:rsid w:val="00B26098"/>
    <w:rsid w:val="00B261E8"/>
    <w:rsid w:val="00B26292"/>
    <w:rsid w:val="00B26688"/>
    <w:rsid w:val="00B268D8"/>
    <w:rsid w:val="00B26D7F"/>
    <w:rsid w:val="00B270B4"/>
    <w:rsid w:val="00B27708"/>
    <w:rsid w:val="00B27A67"/>
    <w:rsid w:val="00B27B47"/>
    <w:rsid w:val="00B27FDE"/>
    <w:rsid w:val="00B301B2"/>
    <w:rsid w:val="00B30F52"/>
    <w:rsid w:val="00B31589"/>
    <w:rsid w:val="00B3191E"/>
    <w:rsid w:val="00B31CDF"/>
    <w:rsid w:val="00B32A82"/>
    <w:rsid w:val="00B32D00"/>
    <w:rsid w:val="00B32F84"/>
    <w:rsid w:val="00B33A77"/>
    <w:rsid w:val="00B33D82"/>
    <w:rsid w:val="00B34272"/>
    <w:rsid w:val="00B34873"/>
    <w:rsid w:val="00B34C1E"/>
    <w:rsid w:val="00B34EAA"/>
    <w:rsid w:val="00B34FEB"/>
    <w:rsid w:val="00B34FFF"/>
    <w:rsid w:val="00B35645"/>
    <w:rsid w:val="00B35735"/>
    <w:rsid w:val="00B3591F"/>
    <w:rsid w:val="00B35AFB"/>
    <w:rsid w:val="00B35C95"/>
    <w:rsid w:val="00B369A1"/>
    <w:rsid w:val="00B36A94"/>
    <w:rsid w:val="00B3731B"/>
    <w:rsid w:val="00B37697"/>
    <w:rsid w:val="00B3798E"/>
    <w:rsid w:val="00B40111"/>
    <w:rsid w:val="00B40F64"/>
    <w:rsid w:val="00B41320"/>
    <w:rsid w:val="00B41A7E"/>
    <w:rsid w:val="00B425E6"/>
    <w:rsid w:val="00B4293B"/>
    <w:rsid w:val="00B4297A"/>
    <w:rsid w:val="00B429BA"/>
    <w:rsid w:val="00B438AD"/>
    <w:rsid w:val="00B439A7"/>
    <w:rsid w:val="00B445EB"/>
    <w:rsid w:val="00B44722"/>
    <w:rsid w:val="00B449E0"/>
    <w:rsid w:val="00B44BBA"/>
    <w:rsid w:val="00B44BF2"/>
    <w:rsid w:val="00B4548E"/>
    <w:rsid w:val="00B455A7"/>
    <w:rsid w:val="00B457B4"/>
    <w:rsid w:val="00B46126"/>
    <w:rsid w:val="00B4649F"/>
    <w:rsid w:val="00B4715E"/>
    <w:rsid w:val="00B5015B"/>
    <w:rsid w:val="00B50280"/>
    <w:rsid w:val="00B5107C"/>
    <w:rsid w:val="00B51D29"/>
    <w:rsid w:val="00B51E7C"/>
    <w:rsid w:val="00B51FC9"/>
    <w:rsid w:val="00B52007"/>
    <w:rsid w:val="00B52427"/>
    <w:rsid w:val="00B52500"/>
    <w:rsid w:val="00B52647"/>
    <w:rsid w:val="00B52F24"/>
    <w:rsid w:val="00B5332E"/>
    <w:rsid w:val="00B533D7"/>
    <w:rsid w:val="00B534D0"/>
    <w:rsid w:val="00B5375E"/>
    <w:rsid w:val="00B53B5B"/>
    <w:rsid w:val="00B53C5C"/>
    <w:rsid w:val="00B53CB8"/>
    <w:rsid w:val="00B53D3A"/>
    <w:rsid w:val="00B544BE"/>
    <w:rsid w:val="00B5459D"/>
    <w:rsid w:val="00B54602"/>
    <w:rsid w:val="00B5486A"/>
    <w:rsid w:val="00B54B1E"/>
    <w:rsid w:val="00B5549B"/>
    <w:rsid w:val="00B555E8"/>
    <w:rsid w:val="00B561CF"/>
    <w:rsid w:val="00B56519"/>
    <w:rsid w:val="00B56A2F"/>
    <w:rsid w:val="00B56AAE"/>
    <w:rsid w:val="00B56FEF"/>
    <w:rsid w:val="00B5730E"/>
    <w:rsid w:val="00B5744B"/>
    <w:rsid w:val="00B575E5"/>
    <w:rsid w:val="00B57D65"/>
    <w:rsid w:val="00B57FA4"/>
    <w:rsid w:val="00B6001B"/>
    <w:rsid w:val="00B605C9"/>
    <w:rsid w:val="00B6076E"/>
    <w:rsid w:val="00B607AA"/>
    <w:rsid w:val="00B60980"/>
    <w:rsid w:val="00B613CA"/>
    <w:rsid w:val="00B613D3"/>
    <w:rsid w:val="00B613EE"/>
    <w:rsid w:val="00B61C93"/>
    <w:rsid w:val="00B625E6"/>
    <w:rsid w:val="00B6264F"/>
    <w:rsid w:val="00B627EB"/>
    <w:rsid w:val="00B62964"/>
    <w:rsid w:val="00B62E4D"/>
    <w:rsid w:val="00B6334D"/>
    <w:rsid w:val="00B633C2"/>
    <w:rsid w:val="00B63AC6"/>
    <w:rsid w:val="00B64704"/>
    <w:rsid w:val="00B64851"/>
    <w:rsid w:val="00B649F6"/>
    <w:rsid w:val="00B64A86"/>
    <w:rsid w:val="00B64DEC"/>
    <w:rsid w:val="00B6500B"/>
    <w:rsid w:val="00B650A1"/>
    <w:rsid w:val="00B65388"/>
    <w:rsid w:val="00B656AE"/>
    <w:rsid w:val="00B65B9D"/>
    <w:rsid w:val="00B660D3"/>
    <w:rsid w:val="00B6681A"/>
    <w:rsid w:val="00B66D7A"/>
    <w:rsid w:val="00B674CD"/>
    <w:rsid w:val="00B67B51"/>
    <w:rsid w:val="00B67DD6"/>
    <w:rsid w:val="00B67FA1"/>
    <w:rsid w:val="00B70245"/>
    <w:rsid w:val="00B70760"/>
    <w:rsid w:val="00B70A46"/>
    <w:rsid w:val="00B70C44"/>
    <w:rsid w:val="00B71379"/>
    <w:rsid w:val="00B71FF4"/>
    <w:rsid w:val="00B7232E"/>
    <w:rsid w:val="00B72F5D"/>
    <w:rsid w:val="00B734AB"/>
    <w:rsid w:val="00B73652"/>
    <w:rsid w:val="00B73864"/>
    <w:rsid w:val="00B73885"/>
    <w:rsid w:val="00B744FA"/>
    <w:rsid w:val="00B74C6B"/>
    <w:rsid w:val="00B751C3"/>
    <w:rsid w:val="00B75329"/>
    <w:rsid w:val="00B75F86"/>
    <w:rsid w:val="00B76113"/>
    <w:rsid w:val="00B76575"/>
    <w:rsid w:val="00B76757"/>
    <w:rsid w:val="00B767C4"/>
    <w:rsid w:val="00B77295"/>
    <w:rsid w:val="00B77335"/>
    <w:rsid w:val="00B775A8"/>
    <w:rsid w:val="00B778B0"/>
    <w:rsid w:val="00B77954"/>
    <w:rsid w:val="00B7796B"/>
    <w:rsid w:val="00B77E21"/>
    <w:rsid w:val="00B80619"/>
    <w:rsid w:val="00B80754"/>
    <w:rsid w:val="00B80892"/>
    <w:rsid w:val="00B8093E"/>
    <w:rsid w:val="00B80C79"/>
    <w:rsid w:val="00B80F3C"/>
    <w:rsid w:val="00B813E3"/>
    <w:rsid w:val="00B815A2"/>
    <w:rsid w:val="00B815A7"/>
    <w:rsid w:val="00B815FF"/>
    <w:rsid w:val="00B8164B"/>
    <w:rsid w:val="00B81842"/>
    <w:rsid w:val="00B82B5C"/>
    <w:rsid w:val="00B83895"/>
    <w:rsid w:val="00B83D23"/>
    <w:rsid w:val="00B83EE3"/>
    <w:rsid w:val="00B844DB"/>
    <w:rsid w:val="00B84573"/>
    <w:rsid w:val="00B847AE"/>
    <w:rsid w:val="00B84DF8"/>
    <w:rsid w:val="00B84ECF"/>
    <w:rsid w:val="00B858E9"/>
    <w:rsid w:val="00B85995"/>
    <w:rsid w:val="00B85DF3"/>
    <w:rsid w:val="00B85E44"/>
    <w:rsid w:val="00B85E9F"/>
    <w:rsid w:val="00B86134"/>
    <w:rsid w:val="00B86774"/>
    <w:rsid w:val="00B867CF"/>
    <w:rsid w:val="00B87189"/>
    <w:rsid w:val="00B87598"/>
    <w:rsid w:val="00B87957"/>
    <w:rsid w:val="00B90409"/>
    <w:rsid w:val="00B9085E"/>
    <w:rsid w:val="00B90DD1"/>
    <w:rsid w:val="00B91513"/>
    <w:rsid w:val="00B91DE7"/>
    <w:rsid w:val="00B92907"/>
    <w:rsid w:val="00B9292C"/>
    <w:rsid w:val="00B92950"/>
    <w:rsid w:val="00B92AF2"/>
    <w:rsid w:val="00B92FF9"/>
    <w:rsid w:val="00B9490C"/>
    <w:rsid w:val="00B94CE8"/>
    <w:rsid w:val="00B94EBA"/>
    <w:rsid w:val="00B95197"/>
    <w:rsid w:val="00B96739"/>
    <w:rsid w:val="00B96B73"/>
    <w:rsid w:val="00B96CBC"/>
    <w:rsid w:val="00B9702C"/>
    <w:rsid w:val="00B977E3"/>
    <w:rsid w:val="00B97B86"/>
    <w:rsid w:val="00BA00D7"/>
    <w:rsid w:val="00BA0557"/>
    <w:rsid w:val="00BA0664"/>
    <w:rsid w:val="00BA0708"/>
    <w:rsid w:val="00BA0A2F"/>
    <w:rsid w:val="00BA11B0"/>
    <w:rsid w:val="00BA12BE"/>
    <w:rsid w:val="00BA1913"/>
    <w:rsid w:val="00BA1A17"/>
    <w:rsid w:val="00BA1A26"/>
    <w:rsid w:val="00BA1AA7"/>
    <w:rsid w:val="00BA1DF4"/>
    <w:rsid w:val="00BA238F"/>
    <w:rsid w:val="00BA28D2"/>
    <w:rsid w:val="00BA2E32"/>
    <w:rsid w:val="00BA36A7"/>
    <w:rsid w:val="00BA3897"/>
    <w:rsid w:val="00BA46A0"/>
    <w:rsid w:val="00BA4E9B"/>
    <w:rsid w:val="00BA52A2"/>
    <w:rsid w:val="00BA59F7"/>
    <w:rsid w:val="00BA5A4E"/>
    <w:rsid w:val="00BA5A85"/>
    <w:rsid w:val="00BA5BF9"/>
    <w:rsid w:val="00BA5E85"/>
    <w:rsid w:val="00BA60D9"/>
    <w:rsid w:val="00BA6EB4"/>
    <w:rsid w:val="00BA718C"/>
    <w:rsid w:val="00BA77C4"/>
    <w:rsid w:val="00BA79AE"/>
    <w:rsid w:val="00BB03F3"/>
    <w:rsid w:val="00BB158A"/>
    <w:rsid w:val="00BB183A"/>
    <w:rsid w:val="00BB1980"/>
    <w:rsid w:val="00BB1FA2"/>
    <w:rsid w:val="00BB223B"/>
    <w:rsid w:val="00BB2340"/>
    <w:rsid w:val="00BB3292"/>
    <w:rsid w:val="00BB3C41"/>
    <w:rsid w:val="00BB3CA0"/>
    <w:rsid w:val="00BB45E7"/>
    <w:rsid w:val="00BB4926"/>
    <w:rsid w:val="00BB4B2B"/>
    <w:rsid w:val="00BB4FBC"/>
    <w:rsid w:val="00BB511D"/>
    <w:rsid w:val="00BB5C28"/>
    <w:rsid w:val="00BB5CC3"/>
    <w:rsid w:val="00BB65F7"/>
    <w:rsid w:val="00BB6E1F"/>
    <w:rsid w:val="00BB6FA5"/>
    <w:rsid w:val="00BB7043"/>
    <w:rsid w:val="00BB742C"/>
    <w:rsid w:val="00BB783B"/>
    <w:rsid w:val="00BB7B41"/>
    <w:rsid w:val="00BB7DE7"/>
    <w:rsid w:val="00BB7F61"/>
    <w:rsid w:val="00BC0084"/>
    <w:rsid w:val="00BC065A"/>
    <w:rsid w:val="00BC095E"/>
    <w:rsid w:val="00BC0F18"/>
    <w:rsid w:val="00BC1473"/>
    <w:rsid w:val="00BC1750"/>
    <w:rsid w:val="00BC17B3"/>
    <w:rsid w:val="00BC17BE"/>
    <w:rsid w:val="00BC18A8"/>
    <w:rsid w:val="00BC1C65"/>
    <w:rsid w:val="00BC1F10"/>
    <w:rsid w:val="00BC2610"/>
    <w:rsid w:val="00BC2E1C"/>
    <w:rsid w:val="00BC2E30"/>
    <w:rsid w:val="00BC30A7"/>
    <w:rsid w:val="00BC376D"/>
    <w:rsid w:val="00BC3FDC"/>
    <w:rsid w:val="00BC4195"/>
    <w:rsid w:val="00BC42F5"/>
    <w:rsid w:val="00BC505E"/>
    <w:rsid w:val="00BC516B"/>
    <w:rsid w:val="00BC5A8F"/>
    <w:rsid w:val="00BC5DD7"/>
    <w:rsid w:val="00BC687B"/>
    <w:rsid w:val="00BC6A27"/>
    <w:rsid w:val="00BC6AF6"/>
    <w:rsid w:val="00BC7541"/>
    <w:rsid w:val="00BC75DB"/>
    <w:rsid w:val="00BC77D1"/>
    <w:rsid w:val="00BC7D83"/>
    <w:rsid w:val="00BD0838"/>
    <w:rsid w:val="00BD0A03"/>
    <w:rsid w:val="00BD0B2C"/>
    <w:rsid w:val="00BD12CE"/>
    <w:rsid w:val="00BD1375"/>
    <w:rsid w:val="00BD14FB"/>
    <w:rsid w:val="00BD2C05"/>
    <w:rsid w:val="00BD2E34"/>
    <w:rsid w:val="00BD2FE3"/>
    <w:rsid w:val="00BD374B"/>
    <w:rsid w:val="00BD37AA"/>
    <w:rsid w:val="00BD3D98"/>
    <w:rsid w:val="00BD4206"/>
    <w:rsid w:val="00BD438C"/>
    <w:rsid w:val="00BD4398"/>
    <w:rsid w:val="00BD4823"/>
    <w:rsid w:val="00BD4AD9"/>
    <w:rsid w:val="00BD5083"/>
    <w:rsid w:val="00BD53E3"/>
    <w:rsid w:val="00BD5812"/>
    <w:rsid w:val="00BD58EA"/>
    <w:rsid w:val="00BD59C5"/>
    <w:rsid w:val="00BD5A16"/>
    <w:rsid w:val="00BD5FCB"/>
    <w:rsid w:val="00BD63EC"/>
    <w:rsid w:val="00BD6C87"/>
    <w:rsid w:val="00BD6F87"/>
    <w:rsid w:val="00BD764F"/>
    <w:rsid w:val="00BD77B2"/>
    <w:rsid w:val="00BD7DB7"/>
    <w:rsid w:val="00BD7F71"/>
    <w:rsid w:val="00BE0BB4"/>
    <w:rsid w:val="00BE0DE9"/>
    <w:rsid w:val="00BE1614"/>
    <w:rsid w:val="00BE184B"/>
    <w:rsid w:val="00BE1D89"/>
    <w:rsid w:val="00BE1F75"/>
    <w:rsid w:val="00BE21AA"/>
    <w:rsid w:val="00BE2276"/>
    <w:rsid w:val="00BE2768"/>
    <w:rsid w:val="00BE2F16"/>
    <w:rsid w:val="00BE3B99"/>
    <w:rsid w:val="00BE4110"/>
    <w:rsid w:val="00BE4465"/>
    <w:rsid w:val="00BE47B4"/>
    <w:rsid w:val="00BE4FBA"/>
    <w:rsid w:val="00BE5372"/>
    <w:rsid w:val="00BE544D"/>
    <w:rsid w:val="00BE58A0"/>
    <w:rsid w:val="00BE5AB4"/>
    <w:rsid w:val="00BE5DCC"/>
    <w:rsid w:val="00BE630E"/>
    <w:rsid w:val="00BE6E1E"/>
    <w:rsid w:val="00BE6F3C"/>
    <w:rsid w:val="00BE6F76"/>
    <w:rsid w:val="00BE70C4"/>
    <w:rsid w:val="00BE740A"/>
    <w:rsid w:val="00BE74CC"/>
    <w:rsid w:val="00BE77E2"/>
    <w:rsid w:val="00BE7D84"/>
    <w:rsid w:val="00BF0457"/>
    <w:rsid w:val="00BF05B5"/>
    <w:rsid w:val="00BF0711"/>
    <w:rsid w:val="00BF0DAA"/>
    <w:rsid w:val="00BF1FB3"/>
    <w:rsid w:val="00BF20DC"/>
    <w:rsid w:val="00BF287B"/>
    <w:rsid w:val="00BF2D91"/>
    <w:rsid w:val="00BF33D9"/>
    <w:rsid w:val="00BF33EA"/>
    <w:rsid w:val="00BF389F"/>
    <w:rsid w:val="00BF3964"/>
    <w:rsid w:val="00BF3989"/>
    <w:rsid w:val="00BF3B37"/>
    <w:rsid w:val="00BF4A08"/>
    <w:rsid w:val="00BF50CF"/>
    <w:rsid w:val="00BF52C8"/>
    <w:rsid w:val="00BF52EE"/>
    <w:rsid w:val="00BF55CD"/>
    <w:rsid w:val="00BF58EA"/>
    <w:rsid w:val="00BF59FB"/>
    <w:rsid w:val="00BF5D8D"/>
    <w:rsid w:val="00BF61A8"/>
    <w:rsid w:val="00BF6703"/>
    <w:rsid w:val="00BF6C9A"/>
    <w:rsid w:val="00BF6E7F"/>
    <w:rsid w:val="00BF78CE"/>
    <w:rsid w:val="00BF7F10"/>
    <w:rsid w:val="00C000B6"/>
    <w:rsid w:val="00C00353"/>
    <w:rsid w:val="00C003F7"/>
    <w:rsid w:val="00C00852"/>
    <w:rsid w:val="00C008A6"/>
    <w:rsid w:val="00C00963"/>
    <w:rsid w:val="00C01058"/>
    <w:rsid w:val="00C010AA"/>
    <w:rsid w:val="00C01127"/>
    <w:rsid w:val="00C01885"/>
    <w:rsid w:val="00C02467"/>
    <w:rsid w:val="00C02DA1"/>
    <w:rsid w:val="00C030EA"/>
    <w:rsid w:val="00C033F4"/>
    <w:rsid w:val="00C03498"/>
    <w:rsid w:val="00C0382A"/>
    <w:rsid w:val="00C03A5C"/>
    <w:rsid w:val="00C04219"/>
    <w:rsid w:val="00C04B9C"/>
    <w:rsid w:val="00C04C30"/>
    <w:rsid w:val="00C04DFA"/>
    <w:rsid w:val="00C0517B"/>
    <w:rsid w:val="00C0552F"/>
    <w:rsid w:val="00C056C2"/>
    <w:rsid w:val="00C05A9E"/>
    <w:rsid w:val="00C05FC2"/>
    <w:rsid w:val="00C0613E"/>
    <w:rsid w:val="00C06EDB"/>
    <w:rsid w:val="00C07008"/>
    <w:rsid w:val="00C07308"/>
    <w:rsid w:val="00C078EF"/>
    <w:rsid w:val="00C1075A"/>
    <w:rsid w:val="00C1083A"/>
    <w:rsid w:val="00C10D64"/>
    <w:rsid w:val="00C10D70"/>
    <w:rsid w:val="00C110F6"/>
    <w:rsid w:val="00C111A4"/>
    <w:rsid w:val="00C1122E"/>
    <w:rsid w:val="00C1130B"/>
    <w:rsid w:val="00C1178E"/>
    <w:rsid w:val="00C11BA4"/>
    <w:rsid w:val="00C11ECB"/>
    <w:rsid w:val="00C121F4"/>
    <w:rsid w:val="00C12B6C"/>
    <w:rsid w:val="00C12EE9"/>
    <w:rsid w:val="00C13521"/>
    <w:rsid w:val="00C13845"/>
    <w:rsid w:val="00C13C2D"/>
    <w:rsid w:val="00C13D5A"/>
    <w:rsid w:val="00C13DD6"/>
    <w:rsid w:val="00C151E6"/>
    <w:rsid w:val="00C15483"/>
    <w:rsid w:val="00C1555D"/>
    <w:rsid w:val="00C15812"/>
    <w:rsid w:val="00C15EE3"/>
    <w:rsid w:val="00C1655D"/>
    <w:rsid w:val="00C165CB"/>
    <w:rsid w:val="00C16FD7"/>
    <w:rsid w:val="00C17009"/>
    <w:rsid w:val="00C172BA"/>
    <w:rsid w:val="00C17434"/>
    <w:rsid w:val="00C17BBD"/>
    <w:rsid w:val="00C2085D"/>
    <w:rsid w:val="00C20CAC"/>
    <w:rsid w:val="00C20E24"/>
    <w:rsid w:val="00C21189"/>
    <w:rsid w:val="00C2180A"/>
    <w:rsid w:val="00C220EF"/>
    <w:rsid w:val="00C227BE"/>
    <w:rsid w:val="00C232A5"/>
    <w:rsid w:val="00C2339A"/>
    <w:rsid w:val="00C23476"/>
    <w:rsid w:val="00C234FD"/>
    <w:rsid w:val="00C2354D"/>
    <w:rsid w:val="00C23673"/>
    <w:rsid w:val="00C23925"/>
    <w:rsid w:val="00C23E08"/>
    <w:rsid w:val="00C23F5A"/>
    <w:rsid w:val="00C245BC"/>
    <w:rsid w:val="00C25D74"/>
    <w:rsid w:val="00C261B5"/>
    <w:rsid w:val="00C26211"/>
    <w:rsid w:val="00C262E6"/>
    <w:rsid w:val="00C266A9"/>
    <w:rsid w:val="00C26B46"/>
    <w:rsid w:val="00C27003"/>
    <w:rsid w:val="00C2705F"/>
    <w:rsid w:val="00C27259"/>
    <w:rsid w:val="00C274F4"/>
    <w:rsid w:val="00C27818"/>
    <w:rsid w:val="00C27AB2"/>
    <w:rsid w:val="00C3001F"/>
    <w:rsid w:val="00C30179"/>
    <w:rsid w:val="00C3058E"/>
    <w:rsid w:val="00C30711"/>
    <w:rsid w:val="00C30735"/>
    <w:rsid w:val="00C30B09"/>
    <w:rsid w:val="00C30B0B"/>
    <w:rsid w:val="00C30F2E"/>
    <w:rsid w:val="00C314CE"/>
    <w:rsid w:val="00C31670"/>
    <w:rsid w:val="00C31BF0"/>
    <w:rsid w:val="00C32182"/>
    <w:rsid w:val="00C32262"/>
    <w:rsid w:val="00C322F9"/>
    <w:rsid w:val="00C330E0"/>
    <w:rsid w:val="00C332BA"/>
    <w:rsid w:val="00C3339A"/>
    <w:rsid w:val="00C3345E"/>
    <w:rsid w:val="00C335B6"/>
    <w:rsid w:val="00C33766"/>
    <w:rsid w:val="00C339EA"/>
    <w:rsid w:val="00C33A71"/>
    <w:rsid w:val="00C33E32"/>
    <w:rsid w:val="00C3418B"/>
    <w:rsid w:val="00C3425C"/>
    <w:rsid w:val="00C34EED"/>
    <w:rsid w:val="00C35924"/>
    <w:rsid w:val="00C36ADA"/>
    <w:rsid w:val="00C36CD1"/>
    <w:rsid w:val="00C36E57"/>
    <w:rsid w:val="00C3749E"/>
    <w:rsid w:val="00C375E7"/>
    <w:rsid w:val="00C375FA"/>
    <w:rsid w:val="00C378A0"/>
    <w:rsid w:val="00C37B79"/>
    <w:rsid w:val="00C37BA5"/>
    <w:rsid w:val="00C37EE4"/>
    <w:rsid w:val="00C40345"/>
    <w:rsid w:val="00C403FE"/>
    <w:rsid w:val="00C40778"/>
    <w:rsid w:val="00C407CF"/>
    <w:rsid w:val="00C40FF6"/>
    <w:rsid w:val="00C410B9"/>
    <w:rsid w:val="00C416D3"/>
    <w:rsid w:val="00C425B5"/>
    <w:rsid w:val="00C43076"/>
    <w:rsid w:val="00C435BA"/>
    <w:rsid w:val="00C435DA"/>
    <w:rsid w:val="00C4370B"/>
    <w:rsid w:val="00C441E6"/>
    <w:rsid w:val="00C443FC"/>
    <w:rsid w:val="00C44788"/>
    <w:rsid w:val="00C449F0"/>
    <w:rsid w:val="00C451F9"/>
    <w:rsid w:val="00C45360"/>
    <w:rsid w:val="00C45846"/>
    <w:rsid w:val="00C45B43"/>
    <w:rsid w:val="00C45C9B"/>
    <w:rsid w:val="00C45CC3"/>
    <w:rsid w:val="00C469FA"/>
    <w:rsid w:val="00C4728F"/>
    <w:rsid w:val="00C474F5"/>
    <w:rsid w:val="00C47897"/>
    <w:rsid w:val="00C50024"/>
    <w:rsid w:val="00C5049C"/>
    <w:rsid w:val="00C50552"/>
    <w:rsid w:val="00C50557"/>
    <w:rsid w:val="00C507B5"/>
    <w:rsid w:val="00C50ADB"/>
    <w:rsid w:val="00C50CA6"/>
    <w:rsid w:val="00C50DBF"/>
    <w:rsid w:val="00C510BC"/>
    <w:rsid w:val="00C51852"/>
    <w:rsid w:val="00C51BF5"/>
    <w:rsid w:val="00C5232E"/>
    <w:rsid w:val="00C52618"/>
    <w:rsid w:val="00C5265A"/>
    <w:rsid w:val="00C526CA"/>
    <w:rsid w:val="00C52AE6"/>
    <w:rsid w:val="00C52E66"/>
    <w:rsid w:val="00C52EE0"/>
    <w:rsid w:val="00C52F10"/>
    <w:rsid w:val="00C52F92"/>
    <w:rsid w:val="00C53369"/>
    <w:rsid w:val="00C533C2"/>
    <w:rsid w:val="00C53521"/>
    <w:rsid w:val="00C53845"/>
    <w:rsid w:val="00C5385F"/>
    <w:rsid w:val="00C53E6E"/>
    <w:rsid w:val="00C54022"/>
    <w:rsid w:val="00C54FAF"/>
    <w:rsid w:val="00C556C1"/>
    <w:rsid w:val="00C55994"/>
    <w:rsid w:val="00C56134"/>
    <w:rsid w:val="00C5640D"/>
    <w:rsid w:val="00C567F0"/>
    <w:rsid w:val="00C57076"/>
    <w:rsid w:val="00C61A47"/>
    <w:rsid w:val="00C620C6"/>
    <w:rsid w:val="00C63249"/>
    <w:rsid w:val="00C634D8"/>
    <w:rsid w:val="00C63518"/>
    <w:rsid w:val="00C63616"/>
    <w:rsid w:val="00C6553B"/>
    <w:rsid w:val="00C65835"/>
    <w:rsid w:val="00C65F76"/>
    <w:rsid w:val="00C66602"/>
    <w:rsid w:val="00C66721"/>
    <w:rsid w:val="00C66C6E"/>
    <w:rsid w:val="00C66DCC"/>
    <w:rsid w:val="00C66EBC"/>
    <w:rsid w:val="00C67364"/>
    <w:rsid w:val="00C67EE1"/>
    <w:rsid w:val="00C67F28"/>
    <w:rsid w:val="00C70045"/>
    <w:rsid w:val="00C7034C"/>
    <w:rsid w:val="00C70518"/>
    <w:rsid w:val="00C709FD"/>
    <w:rsid w:val="00C70EE1"/>
    <w:rsid w:val="00C710FC"/>
    <w:rsid w:val="00C7181F"/>
    <w:rsid w:val="00C7185B"/>
    <w:rsid w:val="00C7231E"/>
    <w:rsid w:val="00C72450"/>
    <w:rsid w:val="00C724A0"/>
    <w:rsid w:val="00C72798"/>
    <w:rsid w:val="00C727C1"/>
    <w:rsid w:val="00C733D7"/>
    <w:rsid w:val="00C737E6"/>
    <w:rsid w:val="00C73CBB"/>
    <w:rsid w:val="00C73DF0"/>
    <w:rsid w:val="00C74827"/>
    <w:rsid w:val="00C75350"/>
    <w:rsid w:val="00C758E4"/>
    <w:rsid w:val="00C759CE"/>
    <w:rsid w:val="00C75DED"/>
    <w:rsid w:val="00C75F8E"/>
    <w:rsid w:val="00C76111"/>
    <w:rsid w:val="00C76227"/>
    <w:rsid w:val="00C76362"/>
    <w:rsid w:val="00C766AC"/>
    <w:rsid w:val="00C76EAA"/>
    <w:rsid w:val="00C77215"/>
    <w:rsid w:val="00C774D7"/>
    <w:rsid w:val="00C777C7"/>
    <w:rsid w:val="00C77E92"/>
    <w:rsid w:val="00C8066A"/>
    <w:rsid w:val="00C808E3"/>
    <w:rsid w:val="00C8099E"/>
    <w:rsid w:val="00C81329"/>
    <w:rsid w:val="00C8162F"/>
    <w:rsid w:val="00C81810"/>
    <w:rsid w:val="00C81883"/>
    <w:rsid w:val="00C820F1"/>
    <w:rsid w:val="00C8247A"/>
    <w:rsid w:val="00C82D29"/>
    <w:rsid w:val="00C83505"/>
    <w:rsid w:val="00C83638"/>
    <w:rsid w:val="00C83785"/>
    <w:rsid w:val="00C837D8"/>
    <w:rsid w:val="00C84026"/>
    <w:rsid w:val="00C8431B"/>
    <w:rsid w:val="00C8464F"/>
    <w:rsid w:val="00C84DAB"/>
    <w:rsid w:val="00C85132"/>
    <w:rsid w:val="00C85BB6"/>
    <w:rsid w:val="00C85C27"/>
    <w:rsid w:val="00C85DBC"/>
    <w:rsid w:val="00C85EB9"/>
    <w:rsid w:val="00C867C4"/>
    <w:rsid w:val="00C87196"/>
    <w:rsid w:val="00C87851"/>
    <w:rsid w:val="00C87C59"/>
    <w:rsid w:val="00C904BA"/>
    <w:rsid w:val="00C908F3"/>
    <w:rsid w:val="00C90C54"/>
    <w:rsid w:val="00C90D18"/>
    <w:rsid w:val="00C9171C"/>
    <w:rsid w:val="00C91744"/>
    <w:rsid w:val="00C91836"/>
    <w:rsid w:val="00C91D31"/>
    <w:rsid w:val="00C91FDD"/>
    <w:rsid w:val="00C92C33"/>
    <w:rsid w:val="00C9318D"/>
    <w:rsid w:val="00C931FD"/>
    <w:rsid w:val="00C932C0"/>
    <w:rsid w:val="00C93330"/>
    <w:rsid w:val="00C934D9"/>
    <w:rsid w:val="00C938C2"/>
    <w:rsid w:val="00C93ABC"/>
    <w:rsid w:val="00C94606"/>
    <w:rsid w:val="00C9463B"/>
    <w:rsid w:val="00C948E2"/>
    <w:rsid w:val="00C95770"/>
    <w:rsid w:val="00C95E34"/>
    <w:rsid w:val="00C95F4A"/>
    <w:rsid w:val="00C96235"/>
    <w:rsid w:val="00C96415"/>
    <w:rsid w:val="00C9688B"/>
    <w:rsid w:val="00C9696F"/>
    <w:rsid w:val="00C96E48"/>
    <w:rsid w:val="00C97638"/>
    <w:rsid w:val="00C9775D"/>
    <w:rsid w:val="00C97B51"/>
    <w:rsid w:val="00C97EE0"/>
    <w:rsid w:val="00CA0800"/>
    <w:rsid w:val="00CA0975"/>
    <w:rsid w:val="00CA0CAD"/>
    <w:rsid w:val="00CA1555"/>
    <w:rsid w:val="00CA160A"/>
    <w:rsid w:val="00CA1AE7"/>
    <w:rsid w:val="00CA1C95"/>
    <w:rsid w:val="00CA1D4B"/>
    <w:rsid w:val="00CA1F0F"/>
    <w:rsid w:val="00CA25EC"/>
    <w:rsid w:val="00CA2A67"/>
    <w:rsid w:val="00CA2A69"/>
    <w:rsid w:val="00CA2AE7"/>
    <w:rsid w:val="00CA2F2C"/>
    <w:rsid w:val="00CA2FE2"/>
    <w:rsid w:val="00CA3364"/>
    <w:rsid w:val="00CA351A"/>
    <w:rsid w:val="00CA3755"/>
    <w:rsid w:val="00CA3A65"/>
    <w:rsid w:val="00CA3E01"/>
    <w:rsid w:val="00CA3EB0"/>
    <w:rsid w:val="00CA430C"/>
    <w:rsid w:val="00CA4A85"/>
    <w:rsid w:val="00CA4AED"/>
    <w:rsid w:val="00CA4B45"/>
    <w:rsid w:val="00CA4DB3"/>
    <w:rsid w:val="00CA4EBF"/>
    <w:rsid w:val="00CA572C"/>
    <w:rsid w:val="00CA58A5"/>
    <w:rsid w:val="00CA67A0"/>
    <w:rsid w:val="00CA694C"/>
    <w:rsid w:val="00CA69D4"/>
    <w:rsid w:val="00CA6A01"/>
    <w:rsid w:val="00CA6E1D"/>
    <w:rsid w:val="00CA6E21"/>
    <w:rsid w:val="00CA6E8E"/>
    <w:rsid w:val="00CA6EBE"/>
    <w:rsid w:val="00CA70FE"/>
    <w:rsid w:val="00CA7183"/>
    <w:rsid w:val="00CA7A02"/>
    <w:rsid w:val="00CA7A1E"/>
    <w:rsid w:val="00CA7A4A"/>
    <w:rsid w:val="00CA7F2A"/>
    <w:rsid w:val="00CB02CE"/>
    <w:rsid w:val="00CB03C2"/>
    <w:rsid w:val="00CB09C2"/>
    <w:rsid w:val="00CB0AA3"/>
    <w:rsid w:val="00CB0AC1"/>
    <w:rsid w:val="00CB0ECE"/>
    <w:rsid w:val="00CB11E4"/>
    <w:rsid w:val="00CB15D7"/>
    <w:rsid w:val="00CB17C6"/>
    <w:rsid w:val="00CB2131"/>
    <w:rsid w:val="00CB2A75"/>
    <w:rsid w:val="00CB2C28"/>
    <w:rsid w:val="00CB3546"/>
    <w:rsid w:val="00CB37FC"/>
    <w:rsid w:val="00CB3A3D"/>
    <w:rsid w:val="00CB3B2D"/>
    <w:rsid w:val="00CB4244"/>
    <w:rsid w:val="00CB432A"/>
    <w:rsid w:val="00CB4C84"/>
    <w:rsid w:val="00CB512F"/>
    <w:rsid w:val="00CB5480"/>
    <w:rsid w:val="00CB5498"/>
    <w:rsid w:val="00CB55D8"/>
    <w:rsid w:val="00CB57BA"/>
    <w:rsid w:val="00CB60D0"/>
    <w:rsid w:val="00CB6384"/>
    <w:rsid w:val="00CB6C5E"/>
    <w:rsid w:val="00CB6EB1"/>
    <w:rsid w:val="00CB74E8"/>
    <w:rsid w:val="00CC009D"/>
    <w:rsid w:val="00CC02FA"/>
    <w:rsid w:val="00CC0372"/>
    <w:rsid w:val="00CC07F3"/>
    <w:rsid w:val="00CC11B9"/>
    <w:rsid w:val="00CC1577"/>
    <w:rsid w:val="00CC1D22"/>
    <w:rsid w:val="00CC204F"/>
    <w:rsid w:val="00CC22E7"/>
    <w:rsid w:val="00CC24D9"/>
    <w:rsid w:val="00CC315F"/>
    <w:rsid w:val="00CC3DD8"/>
    <w:rsid w:val="00CC3FED"/>
    <w:rsid w:val="00CC44D2"/>
    <w:rsid w:val="00CC488C"/>
    <w:rsid w:val="00CC4D91"/>
    <w:rsid w:val="00CC5215"/>
    <w:rsid w:val="00CC560B"/>
    <w:rsid w:val="00CC5A8D"/>
    <w:rsid w:val="00CC5FEB"/>
    <w:rsid w:val="00CC6062"/>
    <w:rsid w:val="00CC619E"/>
    <w:rsid w:val="00CC6DC3"/>
    <w:rsid w:val="00CC6F2A"/>
    <w:rsid w:val="00CC7049"/>
    <w:rsid w:val="00CC719C"/>
    <w:rsid w:val="00CC7254"/>
    <w:rsid w:val="00CD0971"/>
    <w:rsid w:val="00CD0DA8"/>
    <w:rsid w:val="00CD25CC"/>
    <w:rsid w:val="00CD27E8"/>
    <w:rsid w:val="00CD2C2C"/>
    <w:rsid w:val="00CD2EE1"/>
    <w:rsid w:val="00CD3188"/>
    <w:rsid w:val="00CD358A"/>
    <w:rsid w:val="00CD3B60"/>
    <w:rsid w:val="00CD3C36"/>
    <w:rsid w:val="00CD4130"/>
    <w:rsid w:val="00CD43B9"/>
    <w:rsid w:val="00CD4AA9"/>
    <w:rsid w:val="00CD55F2"/>
    <w:rsid w:val="00CD6016"/>
    <w:rsid w:val="00CD61A8"/>
    <w:rsid w:val="00CD657E"/>
    <w:rsid w:val="00CD672A"/>
    <w:rsid w:val="00CD6754"/>
    <w:rsid w:val="00CD6D5D"/>
    <w:rsid w:val="00CD71AB"/>
    <w:rsid w:val="00CD769C"/>
    <w:rsid w:val="00CD7793"/>
    <w:rsid w:val="00CD7AA5"/>
    <w:rsid w:val="00CD7FDE"/>
    <w:rsid w:val="00CE0140"/>
    <w:rsid w:val="00CE020E"/>
    <w:rsid w:val="00CE0CA9"/>
    <w:rsid w:val="00CE0F1E"/>
    <w:rsid w:val="00CE169D"/>
    <w:rsid w:val="00CE16FF"/>
    <w:rsid w:val="00CE18DA"/>
    <w:rsid w:val="00CE1A48"/>
    <w:rsid w:val="00CE1B19"/>
    <w:rsid w:val="00CE22AB"/>
    <w:rsid w:val="00CE2F12"/>
    <w:rsid w:val="00CE35C7"/>
    <w:rsid w:val="00CE35F5"/>
    <w:rsid w:val="00CE38D1"/>
    <w:rsid w:val="00CE3B9D"/>
    <w:rsid w:val="00CE3C09"/>
    <w:rsid w:val="00CE3E77"/>
    <w:rsid w:val="00CE447F"/>
    <w:rsid w:val="00CE46B7"/>
    <w:rsid w:val="00CE4C66"/>
    <w:rsid w:val="00CE4DC0"/>
    <w:rsid w:val="00CE4F01"/>
    <w:rsid w:val="00CE55C9"/>
    <w:rsid w:val="00CE5E0C"/>
    <w:rsid w:val="00CE62D9"/>
    <w:rsid w:val="00CE649F"/>
    <w:rsid w:val="00CE675A"/>
    <w:rsid w:val="00CE7521"/>
    <w:rsid w:val="00CE7589"/>
    <w:rsid w:val="00CE7893"/>
    <w:rsid w:val="00CE7DA3"/>
    <w:rsid w:val="00CE7FCD"/>
    <w:rsid w:val="00CF0667"/>
    <w:rsid w:val="00CF09A1"/>
    <w:rsid w:val="00CF11D4"/>
    <w:rsid w:val="00CF1370"/>
    <w:rsid w:val="00CF1E59"/>
    <w:rsid w:val="00CF1F7C"/>
    <w:rsid w:val="00CF2810"/>
    <w:rsid w:val="00CF2A5F"/>
    <w:rsid w:val="00CF3553"/>
    <w:rsid w:val="00CF3B07"/>
    <w:rsid w:val="00CF3D54"/>
    <w:rsid w:val="00CF4F73"/>
    <w:rsid w:val="00CF4F87"/>
    <w:rsid w:val="00CF4FA6"/>
    <w:rsid w:val="00CF55C3"/>
    <w:rsid w:val="00CF5795"/>
    <w:rsid w:val="00CF6511"/>
    <w:rsid w:val="00CF67CB"/>
    <w:rsid w:val="00CF69EE"/>
    <w:rsid w:val="00CF6CCB"/>
    <w:rsid w:val="00CF6D1A"/>
    <w:rsid w:val="00CF7CD8"/>
    <w:rsid w:val="00D0000F"/>
    <w:rsid w:val="00D00D99"/>
    <w:rsid w:val="00D01032"/>
    <w:rsid w:val="00D01461"/>
    <w:rsid w:val="00D01FAC"/>
    <w:rsid w:val="00D01FFB"/>
    <w:rsid w:val="00D0224D"/>
    <w:rsid w:val="00D02404"/>
    <w:rsid w:val="00D02852"/>
    <w:rsid w:val="00D02B24"/>
    <w:rsid w:val="00D02DEA"/>
    <w:rsid w:val="00D02E16"/>
    <w:rsid w:val="00D02F20"/>
    <w:rsid w:val="00D03542"/>
    <w:rsid w:val="00D0362E"/>
    <w:rsid w:val="00D037D9"/>
    <w:rsid w:val="00D03884"/>
    <w:rsid w:val="00D038FF"/>
    <w:rsid w:val="00D03E0C"/>
    <w:rsid w:val="00D04FB1"/>
    <w:rsid w:val="00D05182"/>
    <w:rsid w:val="00D0520D"/>
    <w:rsid w:val="00D05687"/>
    <w:rsid w:val="00D05C23"/>
    <w:rsid w:val="00D05D0E"/>
    <w:rsid w:val="00D05EFB"/>
    <w:rsid w:val="00D06064"/>
    <w:rsid w:val="00D06213"/>
    <w:rsid w:val="00D062E8"/>
    <w:rsid w:val="00D06559"/>
    <w:rsid w:val="00D0684C"/>
    <w:rsid w:val="00D06877"/>
    <w:rsid w:val="00D069AF"/>
    <w:rsid w:val="00D06A07"/>
    <w:rsid w:val="00D06D1A"/>
    <w:rsid w:val="00D07DE0"/>
    <w:rsid w:val="00D10037"/>
    <w:rsid w:val="00D1009D"/>
    <w:rsid w:val="00D1043E"/>
    <w:rsid w:val="00D10A32"/>
    <w:rsid w:val="00D115CC"/>
    <w:rsid w:val="00D11677"/>
    <w:rsid w:val="00D1187F"/>
    <w:rsid w:val="00D12428"/>
    <w:rsid w:val="00D12487"/>
    <w:rsid w:val="00D125D5"/>
    <w:rsid w:val="00D12C18"/>
    <w:rsid w:val="00D12D56"/>
    <w:rsid w:val="00D12D8A"/>
    <w:rsid w:val="00D13085"/>
    <w:rsid w:val="00D133C0"/>
    <w:rsid w:val="00D1347D"/>
    <w:rsid w:val="00D13960"/>
    <w:rsid w:val="00D13B7C"/>
    <w:rsid w:val="00D13CBA"/>
    <w:rsid w:val="00D14636"/>
    <w:rsid w:val="00D14639"/>
    <w:rsid w:val="00D15556"/>
    <w:rsid w:val="00D15751"/>
    <w:rsid w:val="00D1596F"/>
    <w:rsid w:val="00D15F70"/>
    <w:rsid w:val="00D162B9"/>
    <w:rsid w:val="00D162F8"/>
    <w:rsid w:val="00D16C3A"/>
    <w:rsid w:val="00D16F5D"/>
    <w:rsid w:val="00D17A0A"/>
    <w:rsid w:val="00D17D94"/>
    <w:rsid w:val="00D2001C"/>
    <w:rsid w:val="00D20924"/>
    <w:rsid w:val="00D20A89"/>
    <w:rsid w:val="00D20F48"/>
    <w:rsid w:val="00D21586"/>
    <w:rsid w:val="00D21E59"/>
    <w:rsid w:val="00D21F08"/>
    <w:rsid w:val="00D2200C"/>
    <w:rsid w:val="00D220AC"/>
    <w:rsid w:val="00D222FC"/>
    <w:rsid w:val="00D223AC"/>
    <w:rsid w:val="00D2267B"/>
    <w:rsid w:val="00D2271C"/>
    <w:rsid w:val="00D23237"/>
    <w:rsid w:val="00D232A3"/>
    <w:rsid w:val="00D23A9E"/>
    <w:rsid w:val="00D23AAE"/>
    <w:rsid w:val="00D23ECA"/>
    <w:rsid w:val="00D23F98"/>
    <w:rsid w:val="00D242F5"/>
    <w:rsid w:val="00D24565"/>
    <w:rsid w:val="00D24608"/>
    <w:rsid w:val="00D260C9"/>
    <w:rsid w:val="00D26C83"/>
    <w:rsid w:val="00D275C3"/>
    <w:rsid w:val="00D27B93"/>
    <w:rsid w:val="00D30424"/>
    <w:rsid w:val="00D30FB3"/>
    <w:rsid w:val="00D31117"/>
    <w:rsid w:val="00D31264"/>
    <w:rsid w:val="00D31B95"/>
    <w:rsid w:val="00D31DC8"/>
    <w:rsid w:val="00D31FAE"/>
    <w:rsid w:val="00D3228B"/>
    <w:rsid w:val="00D322D5"/>
    <w:rsid w:val="00D32685"/>
    <w:rsid w:val="00D326D7"/>
    <w:rsid w:val="00D33733"/>
    <w:rsid w:val="00D33E14"/>
    <w:rsid w:val="00D3461F"/>
    <w:rsid w:val="00D3533A"/>
    <w:rsid w:val="00D35576"/>
    <w:rsid w:val="00D356AB"/>
    <w:rsid w:val="00D3576B"/>
    <w:rsid w:val="00D35CEE"/>
    <w:rsid w:val="00D35E92"/>
    <w:rsid w:val="00D3617A"/>
    <w:rsid w:val="00D36257"/>
    <w:rsid w:val="00D36421"/>
    <w:rsid w:val="00D366E1"/>
    <w:rsid w:val="00D36755"/>
    <w:rsid w:val="00D36DE8"/>
    <w:rsid w:val="00D37229"/>
    <w:rsid w:val="00D3729F"/>
    <w:rsid w:val="00D37456"/>
    <w:rsid w:val="00D374DC"/>
    <w:rsid w:val="00D377E3"/>
    <w:rsid w:val="00D378E8"/>
    <w:rsid w:val="00D37AD5"/>
    <w:rsid w:val="00D37F48"/>
    <w:rsid w:val="00D40556"/>
    <w:rsid w:val="00D40E5B"/>
    <w:rsid w:val="00D40F9A"/>
    <w:rsid w:val="00D419E2"/>
    <w:rsid w:val="00D4237A"/>
    <w:rsid w:val="00D42574"/>
    <w:rsid w:val="00D425D7"/>
    <w:rsid w:val="00D4268C"/>
    <w:rsid w:val="00D42C49"/>
    <w:rsid w:val="00D42E10"/>
    <w:rsid w:val="00D4307A"/>
    <w:rsid w:val="00D4317F"/>
    <w:rsid w:val="00D436D6"/>
    <w:rsid w:val="00D440AC"/>
    <w:rsid w:val="00D453CA"/>
    <w:rsid w:val="00D4592E"/>
    <w:rsid w:val="00D46019"/>
    <w:rsid w:val="00D460A5"/>
    <w:rsid w:val="00D46291"/>
    <w:rsid w:val="00D46468"/>
    <w:rsid w:val="00D46496"/>
    <w:rsid w:val="00D464EE"/>
    <w:rsid w:val="00D4674F"/>
    <w:rsid w:val="00D472FA"/>
    <w:rsid w:val="00D47568"/>
    <w:rsid w:val="00D47AED"/>
    <w:rsid w:val="00D47E83"/>
    <w:rsid w:val="00D50159"/>
    <w:rsid w:val="00D50625"/>
    <w:rsid w:val="00D50966"/>
    <w:rsid w:val="00D50EF8"/>
    <w:rsid w:val="00D51581"/>
    <w:rsid w:val="00D51EBC"/>
    <w:rsid w:val="00D51FBD"/>
    <w:rsid w:val="00D52434"/>
    <w:rsid w:val="00D528B9"/>
    <w:rsid w:val="00D52B84"/>
    <w:rsid w:val="00D52F09"/>
    <w:rsid w:val="00D536D1"/>
    <w:rsid w:val="00D538B0"/>
    <w:rsid w:val="00D542EF"/>
    <w:rsid w:val="00D543F3"/>
    <w:rsid w:val="00D54488"/>
    <w:rsid w:val="00D550AB"/>
    <w:rsid w:val="00D5536E"/>
    <w:rsid w:val="00D55C0D"/>
    <w:rsid w:val="00D55CFB"/>
    <w:rsid w:val="00D56036"/>
    <w:rsid w:val="00D56278"/>
    <w:rsid w:val="00D56619"/>
    <w:rsid w:val="00D56BB7"/>
    <w:rsid w:val="00D56BD6"/>
    <w:rsid w:val="00D56DE3"/>
    <w:rsid w:val="00D57AAF"/>
    <w:rsid w:val="00D57B10"/>
    <w:rsid w:val="00D6022E"/>
    <w:rsid w:val="00D6078B"/>
    <w:rsid w:val="00D607AF"/>
    <w:rsid w:val="00D608AC"/>
    <w:rsid w:val="00D60E9C"/>
    <w:rsid w:val="00D6113F"/>
    <w:rsid w:val="00D61418"/>
    <w:rsid w:val="00D61E3C"/>
    <w:rsid w:val="00D623C9"/>
    <w:rsid w:val="00D6273C"/>
    <w:rsid w:val="00D62A76"/>
    <w:rsid w:val="00D640F3"/>
    <w:rsid w:val="00D6420F"/>
    <w:rsid w:val="00D64481"/>
    <w:rsid w:val="00D64A87"/>
    <w:rsid w:val="00D64A9C"/>
    <w:rsid w:val="00D651A9"/>
    <w:rsid w:val="00D65977"/>
    <w:rsid w:val="00D65CF8"/>
    <w:rsid w:val="00D65D2E"/>
    <w:rsid w:val="00D6602A"/>
    <w:rsid w:val="00D66046"/>
    <w:rsid w:val="00D66634"/>
    <w:rsid w:val="00D676BD"/>
    <w:rsid w:val="00D67A06"/>
    <w:rsid w:val="00D67DE6"/>
    <w:rsid w:val="00D67EB4"/>
    <w:rsid w:val="00D67FDA"/>
    <w:rsid w:val="00D70474"/>
    <w:rsid w:val="00D708F1"/>
    <w:rsid w:val="00D70F0B"/>
    <w:rsid w:val="00D715E9"/>
    <w:rsid w:val="00D71677"/>
    <w:rsid w:val="00D7167D"/>
    <w:rsid w:val="00D71ADE"/>
    <w:rsid w:val="00D71FD7"/>
    <w:rsid w:val="00D72229"/>
    <w:rsid w:val="00D723D9"/>
    <w:rsid w:val="00D72412"/>
    <w:rsid w:val="00D7249D"/>
    <w:rsid w:val="00D73105"/>
    <w:rsid w:val="00D7320A"/>
    <w:rsid w:val="00D73293"/>
    <w:rsid w:val="00D73406"/>
    <w:rsid w:val="00D7340C"/>
    <w:rsid w:val="00D735BB"/>
    <w:rsid w:val="00D738EE"/>
    <w:rsid w:val="00D73A1E"/>
    <w:rsid w:val="00D73AFF"/>
    <w:rsid w:val="00D73C10"/>
    <w:rsid w:val="00D74D7A"/>
    <w:rsid w:val="00D75113"/>
    <w:rsid w:val="00D756A6"/>
    <w:rsid w:val="00D75D63"/>
    <w:rsid w:val="00D75DD7"/>
    <w:rsid w:val="00D762D4"/>
    <w:rsid w:val="00D76CEE"/>
    <w:rsid w:val="00D77064"/>
    <w:rsid w:val="00D773EE"/>
    <w:rsid w:val="00D77473"/>
    <w:rsid w:val="00D77879"/>
    <w:rsid w:val="00D77F3D"/>
    <w:rsid w:val="00D80095"/>
    <w:rsid w:val="00D802F4"/>
    <w:rsid w:val="00D80D1D"/>
    <w:rsid w:val="00D81183"/>
    <w:rsid w:val="00D81696"/>
    <w:rsid w:val="00D81EA7"/>
    <w:rsid w:val="00D82CB7"/>
    <w:rsid w:val="00D8315F"/>
    <w:rsid w:val="00D83406"/>
    <w:rsid w:val="00D840C4"/>
    <w:rsid w:val="00D8424E"/>
    <w:rsid w:val="00D84E2E"/>
    <w:rsid w:val="00D84E5B"/>
    <w:rsid w:val="00D85019"/>
    <w:rsid w:val="00D85874"/>
    <w:rsid w:val="00D858F1"/>
    <w:rsid w:val="00D859D2"/>
    <w:rsid w:val="00D85C74"/>
    <w:rsid w:val="00D85FCB"/>
    <w:rsid w:val="00D876CD"/>
    <w:rsid w:val="00D87CF9"/>
    <w:rsid w:val="00D9037E"/>
    <w:rsid w:val="00D9099C"/>
    <w:rsid w:val="00D91488"/>
    <w:rsid w:val="00D916C0"/>
    <w:rsid w:val="00D916C4"/>
    <w:rsid w:val="00D91783"/>
    <w:rsid w:val="00D917FD"/>
    <w:rsid w:val="00D91DB8"/>
    <w:rsid w:val="00D92195"/>
    <w:rsid w:val="00D92271"/>
    <w:rsid w:val="00D9228A"/>
    <w:rsid w:val="00D92833"/>
    <w:rsid w:val="00D92B1B"/>
    <w:rsid w:val="00D93305"/>
    <w:rsid w:val="00D93312"/>
    <w:rsid w:val="00D93515"/>
    <w:rsid w:val="00D93F99"/>
    <w:rsid w:val="00D93FA1"/>
    <w:rsid w:val="00D9453E"/>
    <w:rsid w:val="00D94A9D"/>
    <w:rsid w:val="00D94D18"/>
    <w:rsid w:val="00D95DAE"/>
    <w:rsid w:val="00D95E17"/>
    <w:rsid w:val="00D96134"/>
    <w:rsid w:val="00D96318"/>
    <w:rsid w:val="00D9646E"/>
    <w:rsid w:val="00D96584"/>
    <w:rsid w:val="00D9682D"/>
    <w:rsid w:val="00D9690F"/>
    <w:rsid w:val="00D969BD"/>
    <w:rsid w:val="00D96AA2"/>
    <w:rsid w:val="00D9707C"/>
    <w:rsid w:val="00D976F4"/>
    <w:rsid w:val="00D97860"/>
    <w:rsid w:val="00D97B8C"/>
    <w:rsid w:val="00D97BE7"/>
    <w:rsid w:val="00DA03D2"/>
    <w:rsid w:val="00DA0BE1"/>
    <w:rsid w:val="00DA1041"/>
    <w:rsid w:val="00DA113E"/>
    <w:rsid w:val="00DA122E"/>
    <w:rsid w:val="00DA20BE"/>
    <w:rsid w:val="00DA2E22"/>
    <w:rsid w:val="00DA363A"/>
    <w:rsid w:val="00DA366E"/>
    <w:rsid w:val="00DA3969"/>
    <w:rsid w:val="00DA454F"/>
    <w:rsid w:val="00DA4A14"/>
    <w:rsid w:val="00DA4BCE"/>
    <w:rsid w:val="00DA4EA1"/>
    <w:rsid w:val="00DA5154"/>
    <w:rsid w:val="00DA6356"/>
    <w:rsid w:val="00DA63C4"/>
    <w:rsid w:val="00DA648B"/>
    <w:rsid w:val="00DA687F"/>
    <w:rsid w:val="00DA6A41"/>
    <w:rsid w:val="00DA718B"/>
    <w:rsid w:val="00DA71C0"/>
    <w:rsid w:val="00DA7368"/>
    <w:rsid w:val="00DA7C07"/>
    <w:rsid w:val="00DA7F97"/>
    <w:rsid w:val="00DB0146"/>
    <w:rsid w:val="00DB02F6"/>
    <w:rsid w:val="00DB08D5"/>
    <w:rsid w:val="00DB0A65"/>
    <w:rsid w:val="00DB0D7B"/>
    <w:rsid w:val="00DB0DD9"/>
    <w:rsid w:val="00DB1082"/>
    <w:rsid w:val="00DB1CDB"/>
    <w:rsid w:val="00DB1F65"/>
    <w:rsid w:val="00DB202D"/>
    <w:rsid w:val="00DB3429"/>
    <w:rsid w:val="00DB3573"/>
    <w:rsid w:val="00DB379D"/>
    <w:rsid w:val="00DB3C6F"/>
    <w:rsid w:val="00DB3E7A"/>
    <w:rsid w:val="00DB49EA"/>
    <w:rsid w:val="00DB49F1"/>
    <w:rsid w:val="00DB4C64"/>
    <w:rsid w:val="00DB4EBF"/>
    <w:rsid w:val="00DB4F3B"/>
    <w:rsid w:val="00DB551E"/>
    <w:rsid w:val="00DB5AE7"/>
    <w:rsid w:val="00DB5BA7"/>
    <w:rsid w:val="00DB5D9E"/>
    <w:rsid w:val="00DB6436"/>
    <w:rsid w:val="00DB64AB"/>
    <w:rsid w:val="00DB6F12"/>
    <w:rsid w:val="00DB7977"/>
    <w:rsid w:val="00DB7DF2"/>
    <w:rsid w:val="00DB7FAA"/>
    <w:rsid w:val="00DC0207"/>
    <w:rsid w:val="00DC0709"/>
    <w:rsid w:val="00DC1280"/>
    <w:rsid w:val="00DC1934"/>
    <w:rsid w:val="00DC1995"/>
    <w:rsid w:val="00DC1A03"/>
    <w:rsid w:val="00DC1A8B"/>
    <w:rsid w:val="00DC1DA5"/>
    <w:rsid w:val="00DC217A"/>
    <w:rsid w:val="00DC28F6"/>
    <w:rsid w:val="00DC2A88"/>
    <w:rsid w:val="00DC31BF"/>
    <w:rsid w:val="00DC3278"/>
    <w:rsid w:val="00DC335F"/>
    <w:rsid w:val="00DC34CF"/>
    <w:rsid w:val="00DC36A2"/>
    <w:rsid w:val="00DC3B04"/>
    <w:rsid w:val="00DC3DFB"/>
    <w:rsid w:val="00DC3ECE"/>
    <w:rsid w:val="00DC3F92"/>
    <w:rsid w:val="00DC4246"/>
    <w:rsid w:val="00DC4636"/>
    <w:rsid w:val="00DC46D8"/>
    <w:rsid w:val="00DC52C1"/>
    <w:rsid w:val="00DC6038"/>
    <w:rsid w:val="00DC6D5C"/>
    <w:rsid w:val="00DC74CB"/>
    <w:rsid w:val="00DC75E4"/>
    <w:rsid w:val="00DC7802"/>
    <w:rsid w:val="00DC7AA8"/>
    <w:rsid w:val="00DC7FCD"/>
    <w:rsid w:val="00DD027C"/>
    <w:rsid w:val="00DD04CA"/>
    <w:rsid w:val="00DD0EFC"/>
    <w:rsid w:val="00DD1F1E"/>
    <w:rsid w:val="00DD225D"/>
    <w:rsid w:val="00DD260B"/>
    <w:rsid w:val="00DD343B"/>
    <w:rsid w:val="00DD35C5"/>
    <w:rsid w:val="00DD3886"/>
    <w:rsid w:val="00DD3A3C"/>
    <w:rsid w:val="00DD3B6F"/>
    <w:rsid w:val="00DD408D"/>
    <w:rsid w:val="00DD638C"/>
    <w:rsid w:val="00DD65FD"/>
    <w:rsid w:val="00DD7ADB"/>
    <w:rsid w:val="00DD7CC0"/>
    <w:rsid w:val="00DD7FC6"/>
    <w:rsid w:val="00DD7FF4"/>
    <w:rsid w:val="00DE038B"/>
    <w:rsid w:val="00DE03A9"/>
    <w:rsid w:val="00DE040B"/>
    <w:rsid w:val="00DE0615"/>
    <w:rsid w:val="00DE07C9"/>
    <w:rsid w:val="00DE0DA8"/>
    <w:rsid w:val="00DE0FDB"/>
    <w:rsid w:val="00DE1B4E"/>
    <w:rsid w:val="00DE1CBD"/>
    <w:rsid w:val="00DE1CE4"/>
    <w:rsid w:val="00DE1DA1"/>
    <w:rsid w:val="00DE2324"/>
    <w:rsid w:val="00DE25D6"/>
    <w:rsid w:val="00DE25E1"/>
    <w:rsid w:val="00DE2C98"/>
    <w:rsid w:val="00DE2D88"/>
    <w:rsid w:val="00DE2E4D"/>
    <w:rsid w:val="00DE349C"/>
    <w:rsid w:val="00DE359C"/>
    <w:rsid w:val="00DE3659"/>
    <w:rsid w:val="00DE3A7C"/>
    <w:rsid w:val="00DE3DC8"/>
    <w:rsid w:val="00DE4199"/>
    <w:rsid w:val="00DE446F"/>
    <w:rsid w:val="00DE48A8"/>
    <w:rsid w:val="00DE49F1"/>
    <w:rsid w:val="00DE4C1E"/>
    <w:rsid w:val="00DE4C27"/>
    <w:rsid w:val="00DE4CA9"/>
    <w:rsid w:val="00DE4F38"/>
    <w:rsid w:val="00DE51FA"/>
    <w:rsid w:val="00DE55DA"/>
    <w:rsid w:val="00DE5D48"/>
    <w:rsid w:val="00DE5F82"/>
    <w:rsid w:val="00DE6BBC"/>
    <w:rsid w:val="00DE6F3D"/>
    <w:rsid w:val="00DE737F"/>
    <w:rsid w:val="00DE747C"/>
    <w:rsid w:val="00DE760A"/>
    <w:rsid w:val="00DF01F4"/>
    <w:rsid w:val="00DF05B9"/>
    <w:rsid w:val="00DF0F1D"/>
    <w:rsid w:val="00DF11E6"/>
    <w:rsid w:val="00DF145C"/>
    <w:rsid w:val="00DF1EF8"/>
    <w:rsid w:val="00DF298B"/>
    <w:rsid w:val="00DF2A56"/>
    <w:rsid w:val="00DF3519"/>
    <w:rsid w:val="00DF3781"/>
    <w:rsid w:val="00DF3804"/>
    <w:rsid w:val="00DF3D4D"/>
    <w:rsid w:val="00DF43D8"/>
    <w:rsid w:val="00DF44AB"/>
    <w:rsid w:val="00DF4737"/>
    <w:rsid w:val="00DF48F0"/>
    <w:rsid w:val="00DF4AEC"/>
    <w:rsid w:val="00DF584E"/>
    <w:rsid w:val="00DF5AC1"/>
    <w:rsid w:val="00DF5D20"/>
    <w:rsid w:val="00DF5DAA"/>
    <w:rsid w:val="00DF62D2"/>
    <w:rsid w:val="00DF6464"/>
    <w:rsid w:val="00DF6586"/>
    <w:rsid w:val="00DF6788"/>
    <w:rsid w:val="00DF6BC4"/>
    <w:rsid w:val="00DF71DF"/>
    <w:rsid w:val="00DF7A05"/>
    <w:rsid w:val="00E00B72"/>
    <w:rsid w:val="00E00F62"/>
    <w:rsid w:val="00E01204"/>
    <w:rsid w:val="00E014E7"/>
    <w:rsid w:val="00E01F02"/>
    <w:rsid w:val="00E0211A"/>
    <w:rsid w:val="00E0289F"/>
    <w:rsid w:val="00E02A9B"/>
    <w:rsid w:val="00E032A5"/>
    <w:rsid w:val="00E0361D"/>
    <w:rsid w:val="00E03AFB"/>
    <w:rsid w:val="00E03D69"/>
    <w:rsid w:val="00E04013"/>
    <w:rsid w:val="00E043A1"/>
    <w:rsid w:val="00E04520"/>
    <w:rsid w:val="00E04C30"/>
    <w:rsid w:val="00E0538C"/>
    <w:rsid w:val="00E05577"/>
    <w:rsid w:val="00E05D56"/>
    <w:rsid w:val="00E05F80"/>
    <w:rsid w:val="00E06CF7"/>
    <w:rsid w:val="00E071F9"/>
    <w:rsid w:val="00E078F6"/>
    <w:rsid w:val="00E07D8F"/>
    <w:rsid w:val="00E1025C"/>
    <w:rsid w:val="00E10D2E"/>
    <w:rsid w:val="00E1143A"/>
    <w:rsid w:val="00E11449"/>
    <w:rsid w:val="00E124F0"/>
    <w:rsid w:val="00E125E1"/>
    <w:rsid w:val="00E126BD"/>
    <w:rsid w:val="00E1280C"/>
    <w:rsid w:val="00E130B7"/>
    <w:rsid w:val="00E1310D"/>
    <w:rsid w:val="00E137EB"/>
    <w:rsid w:val="00E13F9C"/>
    <w:rsid w:val="00E14127"/>
    <w:rsid w:val="00E14186"/>
    <w:rsid w:val="00E14823"/>
    <w:rsid w:val="00E14B07"/>
    <w:rsid w:val="00E1505E"/>
    <w:rsid w:val="00E15424"/>
    <w:rsid w:val="00E159A8"/>
    <w:rsid w:val="00E16075"/>
    <w:rsid w:val="00E162FF"/>
    <w:rsid w:val="00E1691E"/>
    <w:rsid w:val="00E169E3"/>
    <w:rsid w:val="00E170E8"/>
    <w:rsid w:val="00E171A2"/>
    <w:rsid w:val="00E17306"/>
    <w:rsid w:val="00E17FCF"/>
    <w:rsid w:val="00E2073F"/>
    <w:rsid w:val="00E207D7"/>
    <w:rsid w:val="00E20A90"/>
    <w:rsid w:val="00E213E5"/>
    <w:rsid w:val="00E215CC"/>
    <w:rsid w:val="00E216BE"/>
    <w:rsid w:val="00E21E93"/>
    <w:rsid w:val="00E22138"/>
    <w:rsid w:val="00E224F8"/>
    <w:rsid w:val="00E22922"/>
    <w:rsid w:val="00E23398"/>
    <w:rsid w:val="00E23442"/>
    <w:rsid w:val="00E234AD"/>
    <w:rsid w:val="00E23C46"/>
    <w:rsid w:val="00E23D0C"/>
    <w:rsid w:val="00E2412A"/>
    <w:rsid w:val="00E24645"/>
    <w:rsid w:val="00E246A4"/>
    <w:rsid w:val="00E24920"/>
    <w:rsid w:val="00E250ED"/>
    <w:rsid w:val="00E251CC"/>
    <w:rsid w:val="00E255A8"/>
    <w:rsid w:val="00E25701"/>
    <w:rsid w:val="00E25970"/>
    <w:rsid w:val="00E25B26"/>
    <w:rsid w:val="00E260A2"/>
    <w:rsid w:val="00E278F2"/>
    <w:rsid w:val="00E27A55"/>
    <w:rsid w:val="00E300A2"/>
    <w:rsid w:val="00E30240"/>
    <w:rsid w:val="00E303F6"/>
    <w:rsid w:val="00E305B8"/>
    <w:rsid w:val="00E305F3"/>
    <w:rsid w:val="00E30AEF"/>
    <w:rsid w:val="00E30EBF"/>
    <w:rsid w:val="00E310BC"/>
    <w:rsid w:val="00E31514"/>
    <w:rsid w:val="00E315EF"/>
    <w:rsid w:val="00E317A4"/>
    <w:rsid w:val="00E31C42"/>
    <w:rsid w:val="00E31E3B"/>
    <w:rsid w:val="00E322AB"/>
    <w:rsid w:val="00E3245F"/>
    <w:rsid w:val="00E325E7"/>
    <w:rsid w:val="00E32741"/>
    <w:rsid w:val="00E3385D"/>
    <w:rsid w:val="00E342A3"/>
    <w:rsid w:val="00E355A2"/>
    <w:rsid w:val="00E35CDA"/>
    <w:rsid w:val="00E35FC7"/>
    <w:rsid w:val="00E363BA"/>
    <w:rsid w:val="00E365EB"/>
    <w:rsid w:val="00E36A22"/>
    <w:rsid w:val="00E36DA8"/>
    <w:rsid w:val="00E36EDA"/>
    <w:rsid w:val="00E371EE"/>
    <w:rsid w:val="00E37228"/>
    <w:rsid w:val="00E37327"/>
    <w:rsid w:val="00E3739E"/>
    <w:rsid w:val="00E40189"/>
    <w:rsid w:val="00E4186B"/>
    <w:rsid w:val="00E42050"/>
    <w:rsid w:val="00E4296D"/>
    <w:rsid w:val="00E429F5"/>
    <w:rsid w:val="00E42BDF"/>
    <w:rsid w:val="00E42D57"/>
    <w:rsid w:val="00E4316B"/>
    <w:rsid w:val="00E4352E"/>
    <w:rsid w:val="00E435A4"/>
    <w:rsid w:val="00E43699"/>
    <w:rsid w:val="00E43D58"/>
    <w:rsid w:val="00E44202"/>
    <w:rsid w:val="00E442A0"/>
    <w:rsid w:val="00E44783"/>
    <w:rsid w:val="00E44D20"/>
    <w:rsid w:val="00E44FE4"/>
    <w:rsid w:val="00E45540"/>
    <w:rsid w:val="00E45797"/>
    <w:rsid w:val="00E45FBD"/>
    <w:rsid w:val="00E478F7"/>
    <w:rsid w:val="00E479DD"/>
    <w:rsid w:val="00E51473"/>
    <w:rsid w:val="00E51486"/>
    <w:rsid w:val="00E51987"/>
    <w:rsid w:val="00E51A65"/>
    <w:rsid w:val="00E51D0C"/>
    <w:rsid w:val="00E51D3F"/>
    <w:rsid w:val="00E522C9"/>
    <w:rsid w:val="00E526C2"/>
    <w:rsid w:val="00E527BC"/>
    <w:rsid w:val="00E52E96"/>
    <w:rsid w:val="00E53203"/>
    <w:rsid w:val="00E5422D"/>
    <w:rsid w:val="00E5465B"/>
    <w:rsid w:val="00E54809"/>
    <w:rsid w:val="00E54C45"/>
    <w:rsid w:val="00E54DF2"/>
    <w:rsid w:val="00E54EFA"/>
    <w:rsid w:val="00E55204"/>
    <w:rsid w:val="00E552B5"/>
    <w:rsid w:val="00E5532D"/>
    <w:rsid w:val="00E5564A"/>
    <w:rsid w:val="00E56161"/>
    <w:rsid w:val="00E56D32"/>
    <w:rsid w:val="00E57B12"/>
    <w:rsid w:val="00E57CFD"/>
    <w:rsid w:val="00E57F2B"/>
    <w:rsid w:val="00E57FF1"/>
    <w:rsid w:val="00E60113"/>
    <w:rsid w:val="00E60156"/>
    <w:rsid w:val="00E617F6"/>
    <w:rsid w:val="00E61CDD"/>
    <w:rsid w:val="00E61D52"/>
    <w:rsid w:val="00E6205E"/>
    <w:rsid w:val="00E620C5"/>
    <w:rsid w:val="00E62281"/>
    <w:rsid w:val="00E62471"/>
    <w:rsid w:val="00E6270D"/>
    <w:rsid w:val="00E627DD"/>
    <w:rsid w:val="00E62F64"/>
    <w:rsid w:val="00E637EB"/>
    <w:rsid w:val="00E63B69"/>
    <w:rsid w:val="00E63C0E"/>
    <w:rsid w:val="00E6401E"/>
    <w:rsid w:val="00E643D0"/>
    <w:rsid w:val="00E64545"/>
    <w:rsid w:val="00E645EB"/>
    <w:rsid w:val="00E64B71"/>
    <w:rsid w:val="00E64BF8"/>
    <w:rsid w:val="00E65027"/>
    <w:rsid w:val="00E65062"/>
    <w:rsid w:val="00E650F0"/>
    <w:rsid w:val="00E65326"/>
    <w:rsid w:val="00E653A7"/>
    <w:rsid w:val="00E65579"/>
    <w:rsid w:val="00E65E02"/>
    <w:rsid w:val="00E663D2"/>
    <w:rsid w:val="00E66661"/>
    <w:rsid w:val="00E66DF8"/>
    <w:rsid w:val="00E6705A"/>
    <w:rsid w:val="00E67243"/>
    <w:rsid w:val="00E67322"/>
    <w:rsid w:val="00E67553"/>
    <w:rsid w:val="00E67962"/>
    <w:rsid w:val="00E679DF"/>
    <w:rsid w:val="00E705F8"/>
    <w:rsid w:val="00E70F12"/>
    <w:rsid w:val="00E71184"/>
    <w:rsid w:val="00E71417"/>
    <w:rsid w:val="00E71912"/>
    <w:rsid w:val="00E71B01"/>
    <w:rsid w:val="00E71F34"/>
    <w:rsid w:val="00E71F9C"/>
    <w:rsid w:val="00E72131"/>
    <w:rsid w:val="00E726F4"/>
    <w:rsid w:val="00E7290F"/>
    <w:rsid w:val="00E73367"/>
    <w:rsid w:val="00E7361F"/>
    <w:rsid w:val="00E73B4E"/>
    <w:rsid w:val="00E73D6F"/>
    <w:rsid w:val="00E74024"/>
    <w:rsid w:val="00E741D0"/>
    <w:rsid w:val="00E742AC"/>
    <w:rsid w:val="00E74576"/>
    <w:rsid w:val="00E7465C"/>
    <w:rsid w:val="00E75031"/>
    <w:rsid w:val="00E750C4"/>
    <w:rsid w:val="00E75551"/>
    <w:rsid w:val="00E7577E"/>
    <w:rsid w:val="00E75863"/>
    <w:rsid w:val="00E75E13"/>
    <w:rsid w:val="00E75F9B"/>
    <w:rsid w:val="00E76481"/>
    <w:rsid w:val="00E764D9"/>
    <w:rsid w:val="00E76B5A"/>
    <w:rsid w:val="00E76C19"/>
    <w:rsid w:val="00E771C0"/>
    <w:rsid w:val="00E771E0"/>
    <w:rsid w:val="00E801DF"/>
    <w:rsid w:val="00E80AE6"/>
    <w:rsid w:val="00E80C76"/>
    <w:rsid w:val="00E8111B"/>
    <w:rsid w:val="00E8111C"/>
    <w:rsid w:val="00E8183D"/>
    <w:rsid w:val="00E81A35"/>
    <w:rsid w:val="00E81DC0"/>
    <w:rsid w:val="00E82366"/>
    <w:rsid w:val="00E82787"/>
    <w:rsid w:val="00E82791"/>
    <w:rsid w:val="00E842E9"/>
    <w:rsid w:val="00E84678"/>
    <w:rsid w:val="00E84B71"/>
    <w:rsid w:val="00E84E5C"/>
    <w:rsid w:val="00E85336"/>
    <w:rsid w:val="00E8578A"/>
    <w:rsid w:val="00E86056"/>
    <w:rsid w:val="00E865BE"/>
    <w:rsid w:val="00E86DFD"/>
    <w:rsid w:val="00E86E40"/>
    <w:rsid w:val="00E8709E"/>
    <w:rsid w:val="00E8797E"/>
    <w:rsid w:val="00E879C5"/>
    <w:rsid w:val="00E87C89"/>
    <w:rsid w:val="00E87ED0"/>
    <w:rsid w:val="00E87FB5"/>
    <w:rsid w:val="00E905BD"/>
    <w:rsid w:val="00E906F7"/>
    <w:rsid w:val="00E909C2"/>
    <w:rsid w:val="00E91336"/>
    <w:rsid w:val="00E9219A"/>
    <w:rsid w:val="00E9239B"/>
    <w:rsid w:val="00E92753"/>
    <w:rsid w:val="00E92B2E"/>
    <w:rsid w:val="00E92E96"/>
    <w:rsid w:val="00E93413"/>
    <w:rsid w:val="00E93B26"/>
    <w:rsid w:val="00E94735"/>
    <w:rsid w:val="00E94E71"/>
    <w:rsid w:val="00E94F86"/>
    <w:rsid w:val="00E9543F"/>
    <w:rsid w:val="00E95455"/>
    <w:rsid w:val="00E95744"/>
    <w:rsid w:val="00E95762"/>
    <w:rsid w:val="00E957B4"/>
    <w:rsid w:val="00E95EFB"/>
    <w:rsid w:val="00E967E4"/>
    <w:rsid w:val="00E96E6F"/>
    <w:rsid w:val="00E9752D"/>
    <w:rsid w:val="00E97A30"/>
    <w:rsid w:val="00E97DFA"/>
    <w:rsid w:val="00E97E7C"/>
    <w:rsid w:val="00E97EF1"/>
    <w:rsid w:val="00EA0D3D"/>
    <w:rsid w:val="00EA0E91"/>
    <w:rsid w:val="00EA117B"/>
    <w:rsid w:val="00EA1D59"/>
    <w:rsid w:val="00EA2193"/>
    <w:rsid w:val="00EA2571"/>
    <w:rsid w:val="00EA29B8"/>
    <w:rsid w:val="00EA29F0"/>
    <w:rsid w:val="00EA2E27"/>
    <w:rsid w:val="00EA38BF"/>
    <w:rsid w:val="00EA3CD5"/>
    <w:rsid w:val="00EA3ED1"/>
    <w:rsid w:val="00EA40DF"/>
    <w:rsid w:val="00EA428A"/>
    <w:rsid w:val="00EA44CD"/>
    <w:rsid w:val="00EA4543"/>
    <w:rsid w:val="00EA479C"/>
    <w:rsid w:val="00EA47E1"/>
    <w:rsid w:val="00EA48A1"/>
    <w:rsid w:val="00EA4974"/>
    <w:rsid w:val="00EA4BA2"/>
    <w:rsid w:val="00EA4DBA"/>
    <w:rsid w:val="00EA50BB"/>
    <w:rsid w:val="00EA50F3"/>
    <w:rsid w:val="00EA5552"/>
    <w:rsid w:val="00EA5632"/>
    <w:rsid w:val="00EA6473"/>
    <w:rsid w:val="00EA66B0"/>
    <w:rsid w:val="00EA6DED"/>
    <w:rsid w:val="00EA75C1"/>
    <w:rsid w:val="00EA7BC7"/>
    <w:rsid w:val="00EA7E39"/>
    <w:rsid w:val="00EA7F22"/>
    <w:rsid w:val="00EB0152"/>
    <w:rsid w:val="00EB10A5"/>
    <w:rsid w:val="00EB1830"/>
    <w:rsid w:val="00EB20AE"/>
    <w:rsid w:val="00EB2233"/>
    <w:rsid w:val="00EB22B6"/>
    <w:rsid w:val="00EB27FB"/>
    <w:rsid w:val="00EB2817"/>
    <w:rsid w:val="00EB29B6"/>
    <w:rsid w:val="00EB401C"/>
    <w:rsid w:val="00EB462C"/>
    <w:rsid w:val="00EB4F90"/>
    <w:rsid w:val="00EB521B"/>
    <w:rsid w:val="00EB5525"/>
    <w:rsid w:val="00EB562C"/>
    <w:rsid w:val="00EB57AB"/>
    <w:rsid w:val="00EB5D32"/>
    <w:rsid w:val="00EB61A3"/>
    <w:rsid w:val="00EB6408"/>
    <w:rsid w:val="00EB6964"/>
    <w:rsid w:val="00EB6C48"/>
    <w:rsid w:val="00EB6D02"/>
    <w:rsid w:val="00EB6D41"/>
    <w:rsid w:val="00EB6F05"/>
    <w:rsid w:val="00EB6F90"/>
    <w:rsid w:val="00EB7132"/>
    <w:rsid w:val="00EB7FA4"/>
    <w:rsid w:val="00EC0B78"/>
    <w:rsid w:val="00EC0E94"/>
    <w:rsid w:val="00EC150C"/>
    <w:rsid w:val="00EC1670"/>
    <w:rsid w:val="00EC180E"/>
    <w:rsid w:val="00EC1F35"/>
    <w:rsid w:val="00EC21BC"/>
    <w:rsid w:val="00EC27A7"/>
    <w:rsid w:val="00EC28AF"/>
    <w:rsid w:val="00EC41DB"/>
    <w:rsid w:val="00EC41DF"/>
    <w:rsid w:val="00EC47D5"/>
    <w:rsid w:val="00EC4BB0"/>
    <w:rsid w:val="00EC4D69"/>
    <w:rsid w:val="00EC4D6A"/>
    <w:rsid w:val="00EC5223"/>
    <w:rsid w:val="00EC5743"/>
    <w:rsid w:val="00EC5911"/>
    <w:rsid w:val="00EC5D28"/>
    <w:rsid w:val="00EC5EE6"/>
    <w:rsid w:val="00EC60EB"/>
    <w:rsid w:val="00EC681E"/>
    <w:rsid w:val="00EC6FC5"/>
    <w:rsid w:val="00EC70BB"/>
    <w:rsid w:val="00EC7428"/>
    <w:rsid w:val="00EC7458"/>
    <w:rsid w:val="00EC76E8"/>
    <w:rsid w:val="00ED003B"/>
    <w:rsid w:val="00ED02BF"/>
    <w:rsid w:val="00ED0A0D"/>
    <w:rsid w:val="00ED0B4F"/>
    <w:rsid w:val="00ED0D52"/>
    <w:rsid w:val="00ED13ED"/>
    <w:rsid w:val="00ED1404"/>
    <w:rsid w:val="00ED147D"/>
    <w:rsid w:val="00ED176E"/>
    <w:rsid w:val="00ED186B"/>
    <w:rsid w:val="00ED18CC"/>
    <w:rsid w:val="00ED1A9D"/>
    <w:rsid w:val="00ED1FC3"/>
    <w:rsid w:val="00ED21D2"/>
    <w:rsid w:val="00ED2DB8"/>
    <w:rsid w:val="00ED3557"/>
    <w:rsid w:val="00ED3690"/>
    <w:rsid w:val="00ED3932"/>
    <w:rsid w:val="00ED3AEE"/>
    <w:rsid w:val="00ED42B7"/>
    <w:rsid w:val="00ED43C6"/>
    <w:rsid w:val="00ED43D7"/>
    <w:rsid w:val="00ED4563"/>
    <w:rsid w:val="00ED4EDE"/>
    <w:rsid w:val="00ED53A2"/>
    <w:rsid w:val="00ED55BD"/>
    <w:rsid w:val="00ED55D7"/>
    <w:rsid w:val="00ED604E"/>
    <w:rsid w:val="00ED672A"/>
    <w:rsid w:val="00ED6C6E"/>
    <w:rsid w:val="00ED7660"/>
    <w:rsid w:val="00ED7662"/>
    <w:rsid w:val="00ED7D9A"/>
    <w:rsid w:val="00EE0755"/>
    <w:rsid w:val="00EE097F"/>
    <w:rsid w:val="00EE10E6"/>
    <w:rsid w:val="00EE1115"/>
    <w:rsid w:val="00EE130F"/>
    <w:rsid w:val="00EE18A6"/>
    <w:rsid w:val="00EE2491"/>
    <w:rsid w:val="00EE2806"/>
    <w:rsid w:val="00EE28E8"/>
    <w:rsid w:val="00EE2940"/>
    <w:rsid w:val="00EE2DE4"/>
    <w:rsid w:val="00EE2FF1"/>
    <w:rsid w:val="00EE342A"/>
    <w:rsid w:val="00EE3430"/>
    <w:rsid w:val="00EE409F"/>
    <w:rsid w:val="00EE4184"/>
    <w:rsid w:val="00EE4F75"/>
    <w:rsid w:val="00EE5495"/>
    <w:rsid w:val="00EE55C9"/>
    <w:rsid w:val="00EE5712"/>
    <w:rsid w:val="00EE588B"/>
    <w:rsid w:val="00EE5CC8"/>
    <w:rsid w:val="00EE6411"/>
    <w:rsid w:val="00EE6724"/>
    <w:rsid w:val="00EE695B"/>
    <w:rsid w:val="00EE69BB"/>
    <w:rsid w:val="00EE70A3"/>
    <w:rsid w:val="00EE716C"/>
    <w:rsid w:val="00EE773D"/>
    <w:rsid w:val="00EE778A"/>
    <w:rsid w:val="00EE7917"/>
    <w:rsid w:val="00EE7CF8"/>
    <w:rsid w:val="00EE7D42"/>
    <w:rsid w:val="00EF000C"/>
    <w:rsid w:val="00EF0762"/>
    <w:rsid w:val="00EF08D3"/>
    <w:rsid w:val="00EF0D57"/>
    <w:rsid w:val="00EF0D59"/>
    <w:rsid w:val="00EF112C"/>
    <w:rsid w:val="00EF177A"/>
    <w:rsid w:val="00EF17D1"/>
    <w:rsid w:val="00EF1B40"/>
    <w:rsid w:val="00EF1C29"/>
    <w:rsid w:val="00EF1CEB"/>
    <w:rsid w:val="00EF20FA"/>
    <w:rsid w:val="00EF2279"/>
    <w:rsid w:val="00EF2358"/>
    <w:rsid w:val="00EF2497"/>
    <w:rsid w:val="00EF24B9"/>
    <w:rsid w:val="00EF25E3"/>
    <w:rsid w:val="00EF28E8"/>
    <w:rsid w:val="00EF2B05"/>
    <w:rsid w:val="00EF2EC3"/>
    <w:rsid w:val="00EF2EDE"/>
    <w:rsid w:val="00EF3901"/>
    <w:rsid w:val="00EF3D50"/>
    <w:rsid w:val="00EF40E4"/>
    <w:rsid w:val="00EF43F7"/>
    <w:rsid w:val="00EF4655"/>
    <w:rsid w:val="00EF4FF2"/>
    <w:rsid w:val="00EF51BB"/>
    <w:rsid w:val="00EF555B"/>
    <w:rsid w:val="00EF55D3"/>
    <w:rsid w:val="00EF6274"/>
    <w:rsid w:val="00EF6454"/>
    <w:rsid w:val="00EF6A60"/>
    <w:rsid w:val="00EF72AB"/>
    <w:rsid w:val="00EF7BBA"/>
    <w:rsid w:val="00EF7D47"/>
    <w:rsid w:val="00F000B2"/>
    <w:rsid w:val="00F001DD"/>
    <w:rsid w:val="00F00200"/>
    <w:rsid w:val="00F00396"/>
    <w:rsid w:val="00F00C19"/>
    <w:rsid w:val="00F00FD5"/>
    <w:rsid w:val="00F01298"/>
    <w:rsid w:val="00F01664"/>
    <w:rsid w:val="00F016AD"/>
    <w:rsid w:val="00F02911"/>
    <w:rsid w:val="00F0342D"/>
    <w:rsid w:val="00F0382C"/>
    <w:rsid w:val="00F03B77"/>
    <w:rsid w:val="00F047BC"/>
    <w:rsid w:val="00F04A63"/>
    <w:rsid w:val="00F04E6C"/>
    <w:rsid w:val="00F0509A"/>
    <w:rsid w:val="00F05156"/>
    <w:rsid w:val="00F05A2F"/>
    <w:rsid w:val="00F05EE3"/>
    <w:rsid w:val="00F062CD"/>
    <w:rsid w:val="00F0630F"/>
    <w:rsid w:val="00F076B9"/>
    <w:rsid w:val="00F07CD7"/>
    <w:rsid w:val="00F07FA4"/>
    <w:rsid w:val="00F1026D"/>
    <w:rsid w:val="00F10885"/>
    <w:rsid w:val="00F10AF6"/>
    <w:rsid w:val="00F10CA9"/>
    <w:rsid w:val="00F11E03"/>
    <w:rsid w:val="00F11E67"/>
    <w:rsid w:val="00F1221E"/>
    <w:rsid w:val="00F12D77"/>
    <w:rsid w:val="00F12F0F"/>
    <w:rsid w:val="00F13458"/>
    <w:rsid w:val="00F13C43"/>
    <w:rsid w:val="00F13C91"/>
    <w:rsid w:val="00F13E3E"/>
    <w:rsid w:val="00F13E52"/>
    <w:rsid w:val="00F13F5A"/>
    <w:rsid w:val="00F1498E"/>
    <w:rsid w:val="00F14A14"/>
    <w:rsid w:val="00F14ACE"/>
    <w:rsid w:val="00F14EFB"/>
    <w:rsid w:val="00F151F3"/>
    <w:rsid w:val="00F15261"/>
    <w:rsid w:val="00F152FA"/>
    <w:rsid w:val="00F15381"/>
    <w:rsid w:val="00F154CB"/>
    <w:rsid w:val="00F155F1"/>
    <w:rsid w:val="00F1575A"/>
    <w:rsid w:val="00F15780"/>
    <w:rsid w:val="00F170F0"/>
    <w:rsid w:val="00F17286"/>
    <w:rsid w:val="00F1744C"/>
    <w:rsid w:val="00F17578"/>
    <w:rsid w:val="00F177CB"/>
    <w:rsid w:val="00F17A1A"/>
    <w:rsid w:val="00F17AE1"/>
    <w:rsid w:val="00F17EDB"/>
    <w:rsid w:val="00F17F07"/>
    <w:rsid w:val="00F206D0"/>
    <w:rsid w:val="00F20873"/>
    <w:rsid w:val="00F20FF4"/>
    <w:rsid w:val="00F212DE"/>
    <w:rsid w:val="00F21790"/>
    <w:rsid w:val="00F21B5B"/>
    <w:rsid w:val="00F21C6A"/>
    <w:rsid w:val="00F22676"/>
    <w:rsid w:val="00F22755"/>
    <w:rsid w:val="00F229E1"/>
    <w:rsid w:val="00F23527"/>
    <w:rsid w:val="00F2383C"/>
    <w:rsid w:val="00F245B5"/>
    <w:rsid w:val="00F24881"/>
    <w:rsid w:val="00F2534E"/>
    <w:rsid w:val="00F253A9"/>
    <w:rsid w:val="00F25861"/>
    <w:rsid w:val="00F259B3"/>
    <w:rsid w:val="00F26055"/>
    <w:rsid w:val="00F26217"/>
    <w:rsid w:val="00F265BC"/>
    <w:rsid w:val="00F26606"/>
    <w:rsid w:val="00F267F7"/>
    <w:rsid w:val="00F26A56"/>
    <w:rsid w:val="00F26EF5"/>
    <w:rsid w:val="00F27112"/>
    <w:rsid w:val="00F27761"/>
    <w:rsid w:val="00F27BE4"/>
    <w:rsid w:val="00F30A40"/>
    <w:rsid w:val="00F30A60"/>
    <w:rsid w:val="00F30C36"/>
    <w:rsid w:val="00F30F1E"/>
    <w:rsid w:val="00F317B1"/>
    <w:rsid w:val="00F31C10"/>
    <w:rsid w:val="00F32316"/>
    <w:rsid w:val="00F32875"/>
    <w:rsid w:val="00F32F9B"/>
    <w:rsid w:val="00F33755"/>
    <w:rsid w:val="00F33948"/>
    <w:rsid w:val="00F33A9F"/>
    <w:rsid w:val="00F33D15"/>
    <w:rsid w:val="00F340BB"/>
    <w:rsid w:val="00F342FF"/>
    <w:rsid w:val="00F3505B"/>
    <w:rsid w:val="00F351C1"/>
    <w:rsid w:val="00F35319"/>
    <w:rsid w:val="00F356C5"/>
    <w:rsid w:val="00F3584A"/>
    <w:rsid w:val="00F35B70"/>
    <w:rsid w:val="00F37575"/>
    <w:rsid w:val="00F377B4"/>
    <w:rsid w:val="00F37ACE"/>
    <w:rsid w:val="00F37B86"/>
    <w:rsid w:val="00F37BFA"/>
    <w:rsid w:val="00F37F1E"/>
    <w:rsid w:val="00F37F21"/>
    <w:rsid w:val="00F37F88"/>
    <w:rsid w:val="00F404BD"/>
    <w:rsid w:val="00F40598"/>
    <w:rsid w:val="00F40A12"/>
    <w:rsid w:val="00F40B18"/>
    <w:rsid w:val="00F41B64"/>
    <w:rsid w:val="00F41C07"/>
    <w:rsid w:val="00F42755"/>
    <w:rsid w:val="00F42DA4"/>
    <w:rsid w:val="00F42EC2"/>
    <w:rsid w:val="00F43373"/>
    <w:rsid w:val="00F435DF"/>
    <w:rsid w:val="00F43BCB"/>
    <w:rsid w:val="00F43D99"/>
    <w:rsid w:val="00F43EFB"/>
    <w:rsid w:val="00F44419"/>
    <w:rsid w:val="00F451AE"/>
    <w:rsid w:val="00F457EE"/>
    <w:rsid w:val="00F47287"/>
    <w:rsid w:val="00F47E31"/>
    <w:rsid w:val="00F50114"/>
    <w:rsid w:val="00F5018F"/>
    <w:rsid w:val="00F50332"/>
    <w:rsid w:val="00F504CD"/>
    <w:rsid w:val="00F50774"/>
    <w:rsid w:val="00F50D37"/>
    <w:rsid w:val="00F51116"/>
    <w:rsid w:val="00F51584"/>
    <w:rsid w:val="00F51622"/>
    <w:rsid w:val="00F51948"/>
    <w:rsid w:val="00F521D5"/>
    <w:rsid w:val="00F52381"/>
    <w:rsid w:val="00F5240E"/>
    <w:rsid w:val="00F525EB"/>
    <w:rsid w:val="00F52D22"/>
    <w:rsid w:val="00F52E66"/>
    <w:rsid w:val="00F53BA6"/>
    <w:rsid w:val="00F54A69"/>
    <w:rsid w:val="00F56038"/>
    <w:rsid w:val="00F561C7"/>
    <w:rsid w:val="00F56EA2"/>
    <w:rsid w:val="00F57501"/>
    <w:rsid w:val="00F575F4"/>
    <w:rsid w:val="00F57EC3"/>
    <w:rsid w:val="00F60314"/>
    <w:rsid w:val="00F60501"/>
    <w:rsid w:val="00F6069C"/>
    <w:rsid w:val="00F606E1"/>
    <w:rsid w:val="00F61509"/>
    <w:rsid w:val="00F6175B"/>
    <w:rsid w:val="00F61C91"/>
    <w:rsid w:val="00F621A0"/>
    <w:rsid w:val="00F62466"/>
    <w:rsid w:val="00F627B9"/>
    <w:rsid w:val="00F62EA9"/>
    <w:rsid w:val="00F62F12"/>
    <w:rsid w:val="00F630DB"/>
    <w:rsid w:val="00F63696"/>
    <w:rsid w:val="00F636AE"/>
    <w:rsid w:val="00F64D14"/>
    <w:rsid w:val="00F651F6"/>
    <w:rsid w:val="00F65234"/>
    <w:rsid w:val="00F65947"/>
    <w:rsid w:val="00F65D46"/>
    <w:rsid w:val="00F66440"/>
    <w:rsid w:val="00F66520"/>
    <w:rsid w:val="00F66842"/>
    <w:rsid w:val="00F66950"/>
    <w:rsid w:val="00F66FA1"/>
    <w:rsid w:val="00F6704E"/>
    <w:rsid w:val="00F675C1"/>
    <w:rsid w:val="00F6771D"/>
    <w:rsid w:val="00F6784D"/>
    <w:rsid w:val="00F67CD5"/>
    <w:rsid w:val="00F67E56"/>
    <w:rsid w:val="00F700A7"/>
    <w:rsid w:val="00F708A0"/>
    <w:rsid w:val="00F70D1B"/>
    <w:rsid w:val="00F70F5E"/>
    <w:rsid w:val="00F71039"/>
    <w:rsid w:val="00F712F8"/>
    <w:rsid w:val="00F71612"/>
    <w:rsid w:val="00F71743"/>
    <w:rsid w:val="00F72DFD"/>
    <w:rsid w:val="00F73449"/>
    <w:rsid w:val="00F73840"/>
    <w:rsid w:val="00F74CF5"/>
    <w:rsid w:val="00F74E84"/>
    <w:rsid w:val="00F75F5B"/>
    <w:rsid w:val="00F760C9"/>
    <w:rsid w:val="00F7620F"/>
    <w:rsid w:val="00F7648B"/>
    <w:rsid w:val="00F765FD"/>
    <w:rsid w:val="00F76E5F"/>
    <w:rsid w:val="00F77477"/>
    <w:rsid w:val="00F77915"/>
    <w:rsid w:val="00F779E6"/>
    <w:rsid w:val="00F77BEB"/>
    <w:rsid w:val="00F8028E"/>
    <w:rsid w:val="00F8071D"/>
    <w:rsid w:val="00F80A5F"/>
    <w:rsid w:val="00F80A68"/>
    <w:rsid w:val="00F80E27"/>
    <w:rsid w:val="00F80F04"/>
    <w:rsid w:val="00F80F99"/>
    <w:rsid w:val="00F8151B"/>
    <w:rsid w:val="00F81606"/>
    <w:rsid w:val="00F8199E"/>
    <w:rsid w:val="00F81EBB"/>
    <w:rsid w:val="00F81ED9"/>
    <w:rsid w:val="00F81F9D"/>
    <w:rsid w:val="00F82040"/>
    <w:rsid w:val="00F823E1"/>
    <w:rsid w:val="00F82902"/>
    <w:rsid w:val="00F82A04"/>
    <w:rsid w:val="00F82DF1"/>
    <w:rsid w:val="00F831ED"/>
    <w:rsid w:val="00F83980"/>
    <w:rsid w:val="00F83FFA"/>
    <w:rsid w:val="00F8464F"/>
    <w:rsid w:val="00F84B22"/>
    <w:rsid w:val="00F84CB8"/>
    <w:rsid w:val="00F8560E"/>
    <w:rsid w:val="00F85818"/>
    <w:rsid w:val="00F85A6D"/>
    <w:rsid w:val="00F85A7E"/>
    <w:rsid w:val="00F85DFC"/>
    <w:rsid w:val="00F86430"/>
    <w:rsid w:val="00F87204"/>
    <w:rsid w:val="00F87398"/>
    <w:rsid w:val="00F87458"/>
    <w:rsid w:val="00F874D7"/>
    <w:rsid w:val="00F877D5"/>
    <w:rsid w:val="00F90118"/>
    <w:rsid w:val="00F90C37"/>
    <w:rsid w:val="00F90E3A"/>
    <w:rsid w:val="00F914F2"/>
    <w:rsid w:val="00F915DD"/>
    <w:rsid w:val="00F91621"/>
    <w:rsid w:val="00F91DB4"/>
    <w:rsid w:val="00F9247A"/>
    <w:rsid w:val="00F92692"/>
    <w:rsid w:val="00F92725"/>
    <w:rsid w:val="00F9281B"/>
    <w:rsid w:val="00F92886"/>
    <w:rsid w:val="00F92909"/>
    <w:rsid w:val="00F92982"/>
    <w:rsid w:val="00F92BA4"/>
    <w:rsid w:val="00F92EF3"/>
    <w:rsid w:val="00F9345F"/>
    <w:rsid w:val="00F934D2"/>
    <w:rsid w:val="00F939B6"/>
    <w:rsid w:val="00F94023"/>
    <w:rsid w:val="00F944BB"/>
    <w:rsid w:val="00F94A26"/>
    <w:rsid w:val="00F94AED"/>
    <w:rsid w:val="00F94CBD"/>
    <w:rsid w:val="00F95397"/>
    <w:rsid w:val="00F9638D"/>
    <w:rsid w:val="00F963E9"/>
    <w:rsid w:val="00F96570"/>
    <w:rsid w:val="00F9681C"/>
    <w:rsid w:val="00F96AB2"/>
    <w:rsid w:val="00F97140"/>
    <w:rsid w:val="00F97833"/>
    <w:rsid w:val="00FA0384"/>
    <w:rsid w:val="00FA0C23"/>
    <w:rsid w:val="00FA0C68"/>
    <w:rsid w:val="00FA10B5"/>
    <w:rsid w:val="00FA1266"/>
    <w:rsid w:val="00FA1606"/>
    <w:rsid w:val="00FA16E3"/>
    <w:rsid w:val="00FA185F"/>
    <w:rsid w:val="00FA2143"/>
    <w:rsid w:val="00FA2BC5"/>
    <w:rsid w:val="00FA3F10"/>
    <w:rsid w:val="00FA4052"/>
    <w:rsid w:val="00FA4326"/>
    <w:rsid w:val="00FA516C"/>
    <w:rsid w:val="00FA521C"/>
    <w:rsid w:val="00FA5538"/>
    <w:rsid w:val="00FA5A80"/>
    <w:rsid w:val="00FA5C20"/>
    <w:rsid w:val="00FA6190"/>
    <w:rsid w:val="00FA621E"/>
    <w:rsid w:val="00FA676C"/>
    <w:rsid w:val="00FA7367"/>
    <w:rsid w:val="00FA75A6"/>
    <w:rsid w:val="00FA7706"/>
    <w:rsid w:val="00FA7B47"/>
    <w:rsid w:val="00FB01D8"/>
    <w:rsid w:val="00FB0F61"/>
    <w:rsid w:val="00FB11A9"/>
    <w:rsid w:val="00FB264B"/>
    <w:rsid w:val="00FB280A"/>
    <w:rsid w:val="00FB28A8"/>
    <w:rsid w:val="00FB290F"/>
    <w:rsid w:val="00FB2DE0"/>
    <w:rsid w:val="00FB2F50"/>
    <w:rsid w:val="00FB30E8"/>
    <w:rsid w:val="00FB3454"/>
    <w:rsid w:val="00FB36A6"/>
    <w:rsid w:val="00FB46D0"/>
    <w:rsid w:val="00FB4D1B"/>
    <w:rsid w:val="00FB601D"/>
    <w:rsid w:val="00FB60FF"/>
    <w:rsid w:val="00FB6294"/>
    <w:rsid w:val="00FB62D3"/>
    <w:rsid w:val="00FB643A"/>
    <w:rsid w:val="00FB6A67"/>
    <w:rsid w:val="00FB74C9"/>
    <w:rsid w:val="00FB766A"/>
    <w:rsid w:val="00FC012F"/>
    <w:rsid w:val="00FC0147"/>
    <w:rsid w:val="00FC02DE"/>
    <w:rsid w:val="00FC04AC"/>
    <w:rsid w:val="00FC06C4"/>
    <w:rsid w:val="00FC0D4A"/>
    <w:rsid w:val="00FC0DF5"/>
    <w:rsid w:val="00FC0E00"/>
    <w:rsid w:val="00FC10D2"/>
    <w:rsid w:val="00FC10F4"/>
    <w:rsid w:val="00FC1B50"/>
    <w:rsid w:val="00FC1CBC"/>
    <w:rsid w:val="00FC2089"/>
    <w:rsid w:val="00FC2689"/>
    <w:rsid w:val="00FC28F2"/>
    <w:rsid w:val="00FC2BEB"/>
    <w:rsid w:val="00FC2FED"/>
    <w:rsid w:val="00FC3299"/>
    <w:rsid w:val="00FC33AA"/>
    <w:rsid w:val="00FC33EF"/>
    <w:rsid w:val="00FC34E6"/>
    <w:rsid w:val="00FC3B12"/>
    <w:rsid w:val="00FC3DC5"/>
    <w:rsid w:val="00FC4227"/>
    <w:rsid w:val="00FC4328"/>
    <w:rsid w:val="00FC433F"/>
    <w:rsid w:val="00FC49BB"/>
    <w:rsid w:val="00FC49D3"/>
    <w:rsid w:val="00FC4D4C"/>
    <w:rsid w:val="00FC4DCC"/>
    <w:rsid w:val="00FC4DDA"/>
    <w:rsid w:val="00FC5357"/>
    <w:rsid w:val="00FC53B9"/>
    <w:rsid w:val="00FC554C"/>
    <w:rsid w:val="00FC590C"/>
    <w:rsid w:val="00FC5E82"/>
    <w:rsid w:val="00FC5FB4"/>
    <w:rsid w:val="00FC610D"/>
    <w:rsid w:val="00FC6496"/>
    <w:rsid w:val="00FC681B"/>
    <w:rsid w:val="00FC7441"/>
    <w:rsid w:val="00FC75A0"/>
    <w:rsid w:val="00FC7E03"/>
    <w:rsid w:val="00FC7F45"/>
    <w:rsid w:val="00FC7FF7"/>
    <w:rsid w:val="00FD0405"/>
    <w:rsid w:val="00FD051F"/>
    <w:rsid w:val="00FD05EA"/>
    <w:rsid w:val="00FD07C5"/>
    <w:rsid w:val="00FD0A75"/>
    <w:rsid w:val="00FD0CF0"/>
    <w:rsid w:val="00FD0DD1"/>
    <w:rsid w:val="00FD0E0B"/>
    <w:rsid w:val="00FD1508"/>
    <w:rsid w:val="00FD24EB"/>
    <w:rsid w:val="00FD2BA5"/>
    <w:rsid w:val="00FD3CA7"/>
    <w:rsid w:val="00FD40B7"/>
    <w:rsid w:val="00FD4B43"/>
    <w:rsid w:val="00FD4CF5"/>
    <w:rsid w:val="00FD50E7"/>
    <w:rsid w:val="00FD5137"/>
    <w:rsid w:val="00FD5160"/>
    <w:rsid w:val="00FD51D6"/>
    <w:rsid w:val="00FD592D"/>
    <w:rsid w:val="00FD593E"/>
    <w:rsid w:val="00FD595B"/>
    <w:rsid w:val="00FD5DF4"/>
    <w:rsid w:val="00FD6138"/>
    <w:rsid w:val="00FD6B12"/>
    <w:rsid w:val="00FD6D7B"/>
    <w:rsid w:val="00FD6E26"/>
    <w:rsid w:val="00FD6F4D"/>
    <w:rsid w:val="00FD6FF4"/>
    <w:rsid w:val="00FD7550"/>
    <w:rsid w:val="00FD7754"/>
    <w:rsid w:val="00FD79EE"/>
    <w:rsid w:val="00FD7BBF"/>
    <w:rsid w:val="00FD7C2C"/>
    <w:rsid w:val="00FD7E04"/>
    <w:rsid w:val="00FE06CF"/>
    <w:rsid w:val="00FE10A6"/>
    <w:rsid w:val="00FE10CE"/>
    <w:rsid w:val="00FE1988"/>
    <w:rsid w:val="00FE1EFB"/>
    <w:rsid w:val="00FE219B"/>
    <w:rsid w:val="00FE2537"/>
    <w:rsid w:val="00FE27EC"/>
    <w:rsid w:val="00FE285F"/>
    <w:rsid w:val="00FE335B"/>
    <w:rsid w:val="00FE34CE"/>
    <w:rsid w:val="00FE4281"/>
    <w:rsid w:val="00FE4676"/>
    <w:rsid w:val="00FE4811"/>
    <w:rsid w:val="00FE4ACF"/>
    <w:rsid w:val="00FE4B0C"/>
    <w:rsid w:val="00FE4BB0"/>
    <w:rsid w:val="00FE4F09"/>
    <w:rsid w:val="00FE59E7"/>
    <w:rsid w:val="00FE5ADE"/>
    <w:rsid w:val="00FE60F0"/>
    <w:rsid w:val="00FE6877"/>
    <w:rsid w:val="00FE6A14"/>
    <w:rsid w:val="00FE6EF5"/>
    <w:rsid w:val="00FE6FED"/>
    <w:rsid w:val="00FE7026"/>
    <w:rsid w:val="00FE7110"/>
    <w:rsid w:val="00FE75CE"/>
    <w:rsid w:val="00FE7C7C"/>
    <w:rsid w:val="00FE7CB0"/>
    <w:rsid w:val="00FE7FAA"/>
    <w:rsid w:val="00FF02EF"/>
    <w:rsid w:val="00FF0C65"/>
    <w:rsid w:val="00FF13BD"/>
    <w:rsid w:val="00FF1525"/>
    <w:rsid w:val="00FF158D"/>
    <w:rsid w:val="00FF1A41"/>
    <w:rsid w:val="00FF2145"/>
    <w:rsid w:val="00FF21FF"/>
    <w:rsid w:val="00FF2286"/>
    <w:rsid w:val="00FF2776"/>
    <w:rsid w:val="00FF2E0A"/>
    <w:rsid w:val="00FF3324"/>
    <w:rsid w:val="00FF34D6"/>
    <w:rsid w:val="00FF3591"/>
    <w:rsid w:val="00FF3892"/>
    <w:rsid w:val="00FF3D90"/>
    <w:rsid w:val="00FF448B"/>
    <w:rsid w:val="00FF454F"/>
    <w:rsid w:val="00FF45AC"/>
    <w:rsid w:val="00FF48A5"/>
    <w:rsid w:val="00FF4B9F"/>
    <w:rsid w:val="00FF526D"/>
    <w:rsid w:val="00FF5BE5"/>
    <w:rsid w:val="00FF63DF"/>
    <w:rsid w:val="00FF77FF"/>
    <w:rsid w:val="00FF7A5B"/>
    <w:rsid w:val="00FF7D7A"/>
    <w:rsid w:val="00FF7EF7"/>
    <w:rsid w:val="0D75B399"/>
    <w:rsid w:val="10E7EB3A"/>
    <w:rsid w:val="1B599911"/>
    <w:rsid w:val="31EE7E52"/>
    <w:rsid w:val="5DE5D69A"/>
    <w:rsid w:val="628F0328"/>
    <w:rsid w:val="708B0803"/>
    <w:rsid w:val="79D05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08F2A6"/>
  <w15:docId w15:val="{2527504C-A073-4FBA-8497-3D8503F25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nl-NL" w:eastAsia="nl-NL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qFormat="1"/>
    <w:lsdException w:name="heading 8" w:locked="1" w:semiHidden="1" w:uiPriority="9" w:qFormat="1"/>
    <w:lsdException w:name="heading 9" w:locked="1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2E2493"/>
  </w:style>
  <w:style w:type="paragraph" w:styleId="Kop1">
    <w:name w:val="heading 1"/>
    <w:aliases w:val="Kop BC"/>
    <w:basedOn w:val="Standaard"/>
    <w:next w:val="Standaard"/>
    <w:link w:val="Kop1Char"/>
    <w:uiPriority w:val="9"/>
    <w:qFormat/>
    <w:rsid w:val="002E2493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Kop2">
    <w:name w:val="heading 2"/>
    <w:aliases w:val="verwijzing www"/>
    <w:basedOn w:val="Standaard"/>
    <w:next w:val="Standaard"/>
    <w:link w:val="Kop2Char"/>
    <w:uiPriority w:val="9"/>
    <w:unhideWhenUsed/>
    <w:qFormat/>
    <w:rsid w:val="002E2493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2E2493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2E2493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Kop5">
    <w:name w:val="heading 5"/>
    <w:aliases w:val="Lijst niveau 5"/>
    <w:basedOn w:val="Standaard"/>
    <w:next w:val="Standaard"/>
    <w:link w:val="Kop5Char"/>
    <w:uiPriority w:val="9"/>
    <w:semiHidden/>
    <w:unhideWhenUsed/>
    <w:qFormat/>
    <w:locked/>
    <w:rsid w:val="002E2493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Kop6">
    <w:name w:val="heading 6"/>
    <w:aliases w:val="Lijst niveau 6"/>
    <w:basedOn w:val="Standaard"/>
    <w:next w:val="Standaard"/>
    <w:link w:val="Kop6Char"/>
    <w:uiPriority w:val="9"/>
    <w:semiHidden/>
    <w:unhideWhenUsed/>
    <w:qFormat/>
    <w:locked/>
    <w:rsid w:val="002E2493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locked/>
    <w:rsid w:val="002E2493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locked/>
    <w:rsid w:val="002E249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locked/>
    <w:rsid w:val="002E249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aliases w:val="verwijzing www Char"/>
    <w:basedOn w:val="Standaardalinea-lettertype"/>
    <w:link w:val="Kop2"/>
    <w:uiPriority w:val="9"/>
    <w:rsid w:val="002E2493"/>
    <w:rPr>
      <w:caps/>
      <w:spacing w:val="15"/>
      <w:shd w:val="clear" w:color="auto" w:fill="D9E2F3" w:themeFill="accent1" w:themeFillTint="33"/>
    </w:rPr>
  </w:style>
  <w:style w:type="character" w:customStyle="1" w:styleId="Kop1Char">
    <w:name w:val="Kop 1 Char"/>
    <w:aliases w:val="Kop BC Char"/>
    <w:basedOn w:val="Standaardalinea-lettertype"/>
    <w:link w:val="Kop1"/>
    <w:uiPriority w:val="9"/>
    <w:rsid w:val="002E2493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Kop3Char">
    <w:name w:val="Kop 3 Char"/>
    <w:basedOn w:val="Standaardalinea-lettertype"/>
    <w:link w:val="Kop3"/>
    <w:uiPriority w:val="9"/>
    <w:rsid w:val="002E2493"/>
    <w:rPr>
      <w:caps/>
      <w:color w:val="1F3763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rsid w:val="002E2493"/>
    <w:rPr>
      <w:caps/>
      <w:color w:val="2F5496" w:themeColor="accent1" w:themeShade="BF"/>
      <w:spacing w:val="10"/>
    </w:rPr>
  </w:style>
  <w:style w:type="character" w:customStyle="1" w:styleId="Kop5Char">
    <w:name w:val="Kop 5 Char"/>
    <w:aliases w:val="Lijst niveau 5 Char"/>
    <w:basedOn w:val="Standaardalinea-lettertype"/>
    <w:link w:val="Kop5"/>
    <w:uiPriority w:val="9"/>
    <w:semiHidden/>
    <w:rsid w:val="002E2493"/>
    <w:rPr>
      <w:caps/>
      <w:color w:val="2F5496" w:themeColor="accent1" w:themeShade="BF"/>
      <w:spacing w:val="10"/>
    </w:rPr>
  </w:style>
  <w:style w:type="paragraph" w:customStyle="1" w:styleId="KoptekstCEDgroep">
    <w:name w:val="Koptekst CEDgroep"/>
    <w:basedOn w:val="Geenafstand"/>
    <w:next w:val="Standaard"/>
    <w:uiPriority w:val="9"/>
    <w:semiHidden/>
    <w:rsid w:val="000536CD"/>
    <w:pPr>
      <w:tabs>
        <w:tab w:val="center" w:pos="4536"/>
        <w:tab w:val="right" w:pos="9072"/>
      </w:tabs>
    </w:pPr>
    <w:rPr>
      <w:sz w:val="15"/>
    </w:rPr>
  </w:style>
  <w:style w:type="paragraph" w:styleId="Geenafstand">
    <w:name w:val="No Spacing"/>
    <w:uiPriority w:val="1"/>
    <w:qFormat/>
    <w:rsid w:val="002E2493"/>
    <w:pPr>
      <w:spacing w:after="0" w:line="240" w:lineRule="auto"/>
    </w:pPr>
  </w:style>
  <w:style w:type="paragraph" w:customStyle="1" w:styleId="OpsommingNummer">
    <w:name w:val="Opsomming Nummer"/>
    <w:basedOn w:val="Standaard"/>
    <w:uiPriority w:val="5"/>
    <w:rsid w:val="000536CD"/>
    <w:pPr>
      <w:numPr>
        <w:numId w:val="1"/>
      </w:numPr>
    </w:pPr>
  </w:style>
  <w:style w:type="paragraph" w:customStyle="1" w:styleId="OpsommingNummervet">
    <w:name w:val="Opsomming Nummer vet"/>
    <w:basedOn w:val="Standaard"/>
    <w:uiPriority w:val="6"/>
    <w:rsid w:val="000536CD"/>
    <w:pPr>
      <w:numPr>
        <w:numId w:val="2"/>
      </w:numPr>
    </w:pPr>
    <w:rPr>
      <w:b/>
    </w:rPr>
  </w:style>
  <w:style w:type="paragraph" w:customStyle="1" w:styleId="Opsomming1eniveau">
    <w:name w:val="Opsomming 1e niveau"/>
    <w:basedOn w:val="Standaard"/>
    <w:uiPriority w:val="7"/>
    <w:rsid w:val="000536CD"/>
    <w:pPr>
      <w:numPr>
        <w:numId w:val="4"/>
      </w:numPr>
      <w:tabs>
        <w:tab w:val="left" w:pos="357"/>
      </w:tabs>
    </w:pPr>
  </w:style>
  <w:style w:type="paragraph" w:customStyle="1" w:styleId="Opsomming2eniveau">
    <w:name w:val="Opsomming 2e niveau"/>
    <w:basedOn w:val="Standaard"/>
    <w:uiPriority w:val="8"/>
    <w:rsid w:val="000536CD"/>
    <w:pPr>
      <w:numPr>
        <w:numId w:val="5"/>
      </w:numPr>
      <w:tabs>
        <w:tab w:val="left" w:pos="357"/>
      </w:tabs>
      <w:outlineLvl w:val="0"/>
    </w:pPr>
  </w:style>
  <w:style w:type="character" w:customStyle="1" w:styleId="HyperlinkCED-groep">
    <w:name w:val="Hyperlink CED-groep"/>
    <w:uiPriority w:val="11"/>
    <w:semiHidden/>
    <w:rsid w:val="000536CD"/>
    <w:rPr>
      <w:rFonts w:ascii="Verdana" w:hAnsi="Verdana"/>
      <w:color w:val="000000"/>
      <w:sz w:val="18"/>
      <w:u w:val="single"/>
    </w:rPr>
  </w:style>
  <w:style w:type="character" w:styleId="Paginanummer">
    <w:name w:val="page number"/>
    <w:aliases w:val="Paginanummer Eduniek"/>
    <w:uiPriority w:val="99"/>
    <w:semiHidden/>
    <w:rsid w:val="000536CD"/>
    <w:rPr>
      <w:rFonts w:ascii="Verdana" w:hAnsi="Verdana"/>
      <w:color w:val="000000"/>
      <w:sz w:val="18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536C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0536CD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536CD"/>
    <w:pPr>
      <w:tabs>
        <w:tab w:val="center" w:pos="4513"/>
        <w:tab w:val="right" w:pos="9026"/>
      </w:tabs>
    </w:pPr>
  </w:style>
  <w:style w:type="character" w:customStyle="1" w:styleId="KoptekstChar">
    <w:name w:val="Koptekst Char"/>
    <w:link w:val="Koptekst"/>
    <w:uiPriority w:val="99"/>
    <w:rsid w:val="000536CD"/>
    <w:rPr>
      <w:sz w:val="20"/>
    </w:rPr>
  </w:style>
  <w:style w:type="character" w:customStyle="1" w:styleId="Kop6Char">
    <w:name w:val="Kop 6 Char"/>
    <w:aliases w:val="Lijst niveau 6 Char"/>
    <w:basedOn w:val="Standaardalinea-lettertype"/>
    <w:link w:val="Kop6"/>
    <w:uiPriority w:val="9"/>
    <w:semiHidden/>
    <w:rsid w:val="002E2493"/>
    <w:rPr>
      <w:caps/>
      <w:color w:val="2F5496" w:themeColor="accent1" w:themeShade="BF"/>
      <w:spacing w:val="10"/>
    </w:rPr>
  </w:style>
  <w:style w:type="paragraph" w:customStyle="1" w:styleId="Opsomming3eniveau">
    <w:name w:val="Opsomming 3e niveau"/>
    <w:basedOn w:val="Opsomming2eniveau"/>
    <w:uiPriority w:val="8"/>
    <w:rsid w:val="000536CD"/>
    <w:pPr>
      <w:numPr>
        <w:numId w:val="3"/>
      </w:numPr>
    </w:pPr>
  </w:style>
  <w:style w:type="paragraph" w:styleId="Inhopg2">
    <w:name w:val="toc 2"/>
    <w:basedOn w:val="Standaard"/>
    <w:next w:val="Standaard"/>
    <w:autoRedefine/>
    <w:uiPriority w:val="39"/>
    <w:semiHidden/>
    <w:rsid w:val="000536CD"/>
    <w:pPr>
      <w:tabs>
        <w:tab w:val="right" w:leader="dot" w:pos="9027"/>
      </w:tabs>
      <w:spacing w:after="100"/>
      <w:contextualSpacing/>
    </w:pPr>
  </w:style>
  <w:style w:type="paragraph" w:styleId="Inhopg1">
    <w:name w:val="toc 1"/>
    <w:basedOn w:val="Standaard"/>
    <w:next w:val="Standaard"/>
    <w:autoRedefine/>
    <w:uiPriority w:val="39"/>
    <w:semiHidden/>
    <w:rsid w:val="000536CD"/>
    <w:pPr>
      <w:tabs>
        <w:tab w:val="right" w:leader="dot" w:pos="9027"/>
      </w:tabs>
      <w:spacing w:after="100"/>
      <w:contextualSpacing/>
    </w:pPr>
    <w:rPr>
      <w:b/>
    </w:rPr>
  </w:style>
  <w:style w:type="paragraph" w:styleId="Inhopg3">
    <w:name w:val="toc 3"/>
    <w:basedOn w:val="Standaard"/>
    <w:next w:val="Standaard"/>
    <w:autoRedefine/>
    <w:uiPriority w:val="39"/>
    <w:semiHidden/>
    <w:rsid w:val="000536CD"/>
    <w:pPr>
      <w:tabs>
        <w:tab w:val="right" w:leader="dot" w:pos="9027"/>
      </w:tabs>
      <w:spacing w:after="10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2E2493"/>
    <w:pPr>
      <w:outlineLvl w:val="9"/>
    </w:pPr>
  </w:style>
  <w:style w:type="paragraph" w:customStyle="1" w:styleId="Opsomming1eniveauinspring">
    <w:name w:val="Opsomming 1e niveau + inspring"/>
    <w:basedOn w:val="Opsomming1eniveau"/>
    <w:uiPriority w:val="7"/>
    <w:rsid w:val="000536CD"/>
    <w:pPr>
      <w:ind w:left="714" w:hanging="357"/>
    </w:pPr>
  </w:style>
  <w:style w:type="paragraph" w:customStyle="1" w:styleId="Titelgroot">
    <w:name w:val="Titel groot"/>
    <w:basedOn w:val="Standaard"/>
    <w:next w:val="Standaard"/>
    <w:link w:val="TitelgrootChar"/>
    <w:autoRedefine/>
    <w:uiPriority w:val="4"/>
    <w:rsid w:val="002438A8"/>
    <w:rPr>
      <w:b/>
    </w:rPr>
  </w:style>
  <w:style w:type="character" w:customStyle="1" w:styleId="TitelgrootChar">
    <w:name w:val="Titel groot Char"/>
    <w:link w:val="Titelgroot"/>
    <w:uiPriority w:val="4"/>
    <w:rsid w:val="002438A8"/>
    <w:rPr>
      <w:b/>
    </w:rPr>
  </w:style>
  <w:style w:type="paragraph" w:customStyle="1" w:styleId="Voetnoot">
    <w:name w:val="Voetnoot"/>
    <w:basedOn w:val="Voetnoottekst"/>
    <w:next w:val="Standaard"/>
    <w:uiPriority w:val="10"/>
    <w:semiHidden/>
    <w:rsid w:val="000536CD"/>
  </w:style>
  <w:style w:type="paragraph" w:customStyle="1" w:styleId="Opsomming2eniveauinspring">
    <w:name w:val="Opsomming 2e niveau + inspring"/>
    <w:basedOn w:val="Opsomming2eniveau"/>
    <w:uiPriority w:val="8"/>
    <w:rsid w:val="000536CD"/>
    <w:pPr>
      <w:ind w:left="1463" w:hanging="357"/>
    </w:pPr>
  </w:style>
  <w:style w:type="paragraph" w:customStyle="1" w:styleId="Eindnoot">
    <w:name w:val="Eindnoot"/>
    <w:basedOn w:val="Eindnoottekst"/>
    <w:next w:val="Standaard"/>
    <w:uiPriority w:val="11"/>
    <w:semiHidden/>
    <w:rsid w:val="000536CD"/>
  </w:style>
  <w:style w:type="paragraph" w:styleId="Voettekst">
    <w:name w:val="footer"/>
    <w:basedOn w:val="Standaard"/>
    <w:link w:val="VoettekstChar"/>
    <w:uiPriority w:val="99"/>
    <w:unhideWhenUsed/>
    <w:rsid w:val="000536CD"/>
    <w:pPr>
      <w:tabs>
        <w:tab w:val="center" w:pos="4513"/>
        <w:tab w:val="right" w:pos="9026"/>
      </w:tabs>
      <w:spacing w:line="240" w:lineRule="auto"/>
      <w:jc w:val="right"/>
    </w:pPr>
    <w:rPr>
      <w:sz w:val="15"/>
    </w:rPr>
  </w:style>
  <w:style w:type="character" w:customStyle="1" w:styleId="VoettekstChar">
    <w:name w:val="Voettekst Char"/>
    <w:link w:val="Voettekst"/>
    <w:uiPriority w:val="99"/>
    <w:rsid w:val="000536CD"/>
    <w:rPr>
      <w:sz w:val="15"/>
    </w:rPr>
  </w:style>
  <w:style w:type="paragraph" w:styleId="Lijstalinea">
    <w:name w:val="List Paragraph"/>
    <w:basedOn w:val="Standaard"/>
    <w:uiPriority w:val="34"/>
    <w:qFormat/>
    <w:rsid w:val="000536CD"/>
    <w:pPr>
      <w:ind w:left="720"/>
      <w:contextualSpacing/>
    </w:pPr>
  </w:style>
  <w:style w:type="character" w:styleId="Hyperlink">
    <w:name w:val="Hyperlink"/>
    <w:uiPriority w:val="99"/>
    <w:rsid w:val="000536CD"/>
    <w:rPr>
      <w:color w:val="000000"/>
      <w:u w:val="single"/>
    </w:rPr>
  </w:style>
  <w:style w:type="paragraph" w:styleId="Inhopg4">
    <w:name w:val="toc 4"/>
    <w:basedOn w:val="Standaard"/>
    <w:next w:val="Standaard"/>
    <w:link w:val="Inhopg4Char"/>
    <w:autoRedefine/>
    <w:uiPriority w:val="39"/>
    <w:semiHidden/>
    <w:rsid w:val="000536CD"/>
    <w:pPr>
      <w:tabs>
        <w:tab w:val="right" w:leader="dot" w:pos="9027"/>
      </w:tabs>
      <w:spacing w:after="100"/>
    </w:pPr>
  </w:style>
  <w:style w:type="paragraph" w:styleId="Inhopg5">
    <w:name w:val="toc 5"/>
    <w:basedOn w:val="Standaard"/>
    <w:next w:val="Standaard"/>
    <w:autoRedefine/>
    <w:uiPriority w:val="39"/>
    <w:semiHidden/>
    <w:rsid w:val="000536CD"/>
    <w:pPr>
      <w:tabs>
        <w:tab w:val="left" w:pos="1418"/>
        <w:tab w:val="right" w:leader="dot" w:pos="9027"/>
      </w:tabs>
      <w:spacing w:after="100"/>
      <w:ind w:left="1418" w:hanging="1418"/>
    </w:pPr>
  </w:style>
  <w:style w:type="paragraph" w:styleId="Inhopg6">
    <w:name w:val="toc 6"/>
    <w:basedOn w:val="Standaard"/>
    <w:next w:val="Standaard"/>
    <w:autoRedefine/>
    <w:uiPriority w:val="39"/>
    <w:semiHidden/>
    <w:rsid w:val="000536CD"/>
    <w:pPr>
      <w:tabs>
        <w:tab w:val="left" w:pos="1418"/>
        <w:tab w:val="right" w:leader="dot" w:pos="9027"/>
      </w:tabs>
      <w:spacing w:after="100"/>
      <w:ind w:left="1418" w:hanging="1418"/>
    </w:pPr>
  </w:style>
  <w:style w:type="numbering" w:customStyle="1" w:styleId="LijstopsommingstekensCED-Groep">
    <w:name w:val="Lijst opsommings tekens CED-Groep"/>
    <w:uiPriority w:val="99"/>
    <w:rsid w:val="000536CD"/>
    <w:pPr>
      <w:numPr>
        <w:numId w:val="6"/>
      </w:numPr>
    </w:pPr>
  </w:style>
  <w:style w:type="paragraph" w:styleId="Lijst">
    <w:name w:val="List"/>
    <w:basedOn w:val="Standaard"/>
    <w:uiPriority w:val="99"/>
    <w:semiHidden/>
    <w:unhideWhenUsed/>
    <w:rsid w:val="000536CD"/>
    <w:pPr>
      <w:ind w:left="284" w:hanging="284"/>
      <w:contextualSpacing/>
    </w:p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536CD"/>
    <w:pPr>
      <w:spacing w:line="240" w:lineRule="auto"/>
    </w:pPr>
    <w:rPr>
      <w:sz w:val="14"/>
    </w:rPr>
  </w:style>
  <w:style w:type="character" w:customStyle="1" w:styleId="EindnoottekstChar">
    <w:name w:val="Eindnoottekst Char"/>
    <w:link w:val="Eindnoottekst"/>
    <w:uiPriority w:val="99"/>
    <w:semiHidden/>
    <w:rsid w:val="000536CD"/>
    <w:rPr>
      <w:sz w:val="14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536CD"/>
    <w:pPr>
      <w:spacing w:line="240" w:lineRule="auto"/>
    </w:pPr>
    <w:rPr>
      <w:sz w:val="14"/>
    </w:rPr>
  </w:style>
  <w:style w:type="character" w:customStyle="1" w:styleId="VoetnoottekstChar">
    <w:name w:val="Voetnoottekst Char"/>
    <w:link w:val="Voetnoottekst"/>
    <w:uiPriority w:val="99"/>
    <w:semiHidden/>
    <w:rsid w:val="000536CD"/>
    <w:rPr>
      <w:sz w:val="14"/>
      <w:szCs w:val="2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E2493"/>
    <w:rPr>
      <w:caps/>
      <w:color w:val="2F5496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E249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E2493"/>
    <w:rPr>
      <w:i/>
      <w:iCs/>
      <w:caps/>
      <w:spacing w:val="10"/>
      <w:sz w:val="18"/>
      <w:szCs w:val="18"/>
    </w:rPr>
  </w:style>
  <w:style w:type="paragraph" w:customStyle="1" w:styleId="Kop1Nummer">
    <w:name w:val="Kop 1 Nummer"/>
    <w:basedOn w:val="Standaard"/>
    <w:next w:val="Standaard"/>
    <w:link w:val="Kop1NummerChar"/>
    <w:autoRedefine/>
    <w:uiPriority w:val="3"/>
    <w:rsid w:val="000536CD"/>
    <w:pPr>
      <w:numPr>
        <w:numId w:val="7"/>
      </w:numPr>
      <w:outlineLvl w:val="0"/>
    </w:pPr>
    <w:rPr>
      <w:b/>
    </w:rPr>
  </w:style>
  <w:style w:type="paragraph" w:customStyle="1" w:styleId="Kop2Nummer">
    <w:name w:val="Kop 2 Nummer"/>
    <w:basedOn w:val="Standaard"/>
    <w:next w:val="Standaard"/>
    <w:link w:val="Kop2NummerChar"/>
    <w:autoRedefine/>
    <w:uiPriority w:val="3"/>
    <w:rsid w:val="000536CD"/>
    <w:pPr>
      <w:numPr>
        <w:ilvl w:val="1"/>
        <w:numId w:val="7"/>
      </w:numPr>
      <w:outlineLvl w:val="1"/>
    </w:pPr>
    <w:rPr>
      <w:b/>
      <w:i/>
    </w:rPr>
  </w:style>
  <w:style w:type="character" w:customStyle="1" w:styleId="Kop1NummerChar">
    <w:name w:val="Kop 1 Nummer Char"/>
    <w:link w:val="Kop1Nummer"/>
    <w:uiPriority w:val="3"/>
    <w:rsid w:val="000536CD"/>
    <w:rPr>
      <w:b/>
      <w:sz w:val="20"/>
    </w:rPr>
  </w:style>
  <w:style w:type="paragraph" w:customStyle="1" w:styleId="Kop3Nummer">
    <w:name w:val="Kop 3 Nummer"/>
    <w:basedOn w:val="Standaard"/>
    <w:next w:val="Standaard"/>
    <w:link w:val="Kop3NummerChar"/>
    <w:autoRedefine/>
    <w:uiPriority w:val="3"/>
    <w:rsid w:val="000536CD"/>
    <w:pPr>
      <w:numPr>
        <w:ilvl w:val="2"/>
        <w:numId w:val="7"/>
      </w:numPr>
      <w:outlineLvl w:val="2"/>
    </w:pPr>
    <w:rPr>
      <w:i/>
    </w:rPr>
  </w:style>
  <w:style w:type="character" w:customStyle="1" w:styleId="Kop2NummerChar">
    <w:name w:val="Kop 2 Nummer Char"/>
    <w:link w:val="Kop2Nummer"/>
    <w:uiPriority w:val="3"/>
    <w:rsid w:val="000536CD"/>
    <w:rPr>
      <w:b/>
      <w:i/>
      <w:sz w:val="20"/>
    </w:rPr>
  </w:style>
  <w:style w:type="paragraph" w:customStyle="1" w:styleId="Kop4Nummer">
    <w:name w:val="Kop 4 Nummer"/>
    <w:basedOn w:val="Standaard"/>
    <w:next w:val="Standaard"/>
    <w:link w:val="Kop4NummerChar"/>
    <w:autoRedefine/>
    <w:uiPriority w:val="3"/>
    <w:rsid w:val="000536CD"/>
    <w:pPr>
      <w:numPr>
        <w:ilvl w:val="3"/>
        <w:numId w:val="7"/>
      </w:numPr>
    </w:pPr>
  </w:style>
  <w:style w:type="character" w:customStyle="1" w:styleId="Kop3NummerChar">
    <w:name w:val="Kop 3 Nummer Char"/>
    <w:link w:val="Kop3Nummer"/>
    <w:uiPriority w:val="3"/>
    <w:rsid w:val="000536CD"/>
    <w:rPr>
      <w:i/>
      <w:sz w:val="20"/>
    </w:rPr>
  </w:style>
  <w:style w:type="character" w:customStyle="1" w:styleId="Kop4NummerChar">
    <w:name w:val="Kop 4 Nummer Char"/>
    <w:link w:val="Kop4Nummer"/>
    <w:uiPriority w:val="3"/>
    <w:rsid w:val="000536CD"/>
    <w:rPr>
      <w:sz w:val="20"/>
    </w:rPr>
  </w:style>
  <w:style w:type="numbering" w:customStyle="1" w:styleId="OpsommingnummerenletterCED-Groep">
    <w:name w:val="Opsomming nummer en letter CED-Groep"/>
    <w:uiPriority w:val="99"/>
    <w:rsid w:val="000536CD"/>
    <w:pPr>
      <w:numPr>
        <w:numId w:val="8"/>
      </w:numPr>
    </w:pPr>
  </w:style>
  <w:style w:type="numbering" w:customStyle="1" w:styleId="LijststijlnummerCED-Groep">
    <w:name w:val="Lijststijl nummer CED-Groep"/>
    <w:uiPriority w:val="99"/>
    <w:rsid w:val="000536CD"/>
    <w:pPr>
      <w:numPr>
        <w:numId w:val="9"/>
      </w:numPr>
    </w:pPr>
  </w:style>
  <w:style w:type="paragraph" w:customStyle="1" w:styleId="Inhoud1Kopnr">
    <w:name w:val="Inhoud 1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357" w:hanging="357"/>
    </w:pPr>
    <w:rPr>
      <w:b/>
    </w:rPr>
  </w:style>
  <w:style w:type="paragraph" w:customStyle="1" w:styleId="Inhoud2Kopnr">
    <w:name w:val="Inhoud 2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578" w:hanging="578"/>
    </w:pPr>
  </w:style>
  <w:style w:type="paragraph" w:customStyle="1" w:styleId="Inhoud3Kopnr">
    <w:name w:val="Inhoud 3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720" w:hanging="720"/>
    </w:pPr>
  </w:style>
  <w:style w:type="paragraph" w:customStyle="1" w:styleId="Inhoud4Kopnr">
    <w:name w:val="Inhoud 4 Kop nr."/>
    <w:basedOn w:val="Standaard"/>
    <w:next w:val="Standaard"/>
    <w:autoRedefine/>
    <w:uiPriority w:val="9"/>
    <w:rsid w:val="000536CD"/>
    <w:pPr>
      <w:tabs>
        <w:tab w:val="left" w:pos="851"/>
        <w:tab w:val="right" w:leader="dot" w:pos="9027"/>
      </w:tabs>
      <w:ind w:left="862" w:hanging="862"/>
    </w:pPr>
  </w:style>
  <w:style w:type="character" w:customStyle="1" w:styleId="Inhopg4Char">
    <w:name w:val="Inhopg 4 Char"/>
    <w:link w:val="Inhopg4"/>
    <w:uiPriority w:val="39"/>
    <w:semiHidden/>
    <w:rsid w:val="000536CD"/>
    <w:rPr>
      <w:sz w:val="20"/>
    </w:rPr>
  </w:style>
  <w:style w:type="paragraph" w:customStyle="1" w:styleId="Voettekstmettekstennummer">
    <w:name w:val="Voettekst met tekst en nummer"/>
    <w:basedOn w:val="Standaard"/>
    <w:next w:val="Standaard"/>
    <w:uiPriority w:val="99"/>
    <w:semiHidden/>
    <w:unhideWhenUsed/>
    <w:rsid w:val="000536CD"/>
    <w:pPr>
      <w:tabs>
        <w:tab w:val="left" w:pos="9072"/>
      </w:tabs>
    </w:pPr>
    <w:rPr>
      <w:sz w:val="15"/>
    </w:rPr>
  </w:style>
  <w:style w:type="paragraph" w:customStyle="1" w:styleId="Voettekstliggend">
    <w:name w:val="Voettekst liggend"/>
    <w:basedOn w:val="Standaard"/>
    <w:link w:val="VoettekstliggendChar"/>
    <w:uiPriority w:val="99"/>
    <w:semiHidden/>
    <w:unhideWhenUsed/>
    <w:rsid w:val="000536CD"/>
    <w:pPr>
      <w:tabs>
        <w:tab w:val="right" w:pos="13608"/>
      </w:tabs>
    </w:pPr>
    <w:rPr>
      <w:sz w:val="15"/>
    </w:rPr>
  </w:style>
  <w:style w:type="character" w:customStyle="1" w:styleId="VoettekstliggendChar">
    <w:name w:val="Voettekst liggend Char"/>
    <w:link w:val="Voettekstliggend"/>
    <w:uiPriority w:val="99"/>
    <w:semiHidden/>
    <w:rsid w:val="000536CD"/>
    <w:rPr>
      <w:sz w:val="15"/>
    </w:rPr>
  </w:style>
  <w:style w:type="numbering" w:customStyle="1" w:styleId="OpsommingABCNieuwsbegrip">
    <w:name w:val="Opsomming A.B.C. Nieuwsbegrip"/>
    <w:uiPriority w:val="99"/>
    <w:rsid w:val="000536CD"/>
    <w:pPr>
      <w:numPr>
        <w:numId w:val="10"/>
      </w:numPr>
    </w:pPr>
  </w:style>
  <w:style w:type="paragraph" w:customStyle="1" w:styleId="TitelBC">
    <w:name w:val="Titel BC"/>
    <w:basedOn w:val="Standaard"/>
    <w:next w:val="Standaard"/>
    <w:link w:val="TitelBCChar"/>
    <w:autoRedefine/>
    <w:uiPriority w:val="4"/>
    <w:qFormat/>
    <w:rsid w:val="002E2493"/>
    <w:rPr>
      <w:b/>
      <w:noProof/>
      <w:sz w:val="26"/>
    </w:rPr>
  </w:style>
  <w:style w:type="character" w:customStyle="1" w:styleId="TitelBCChar">
    <w:name w:val="Titel BC Char"/>
    <w:link w:val="TitelBC"/>
    <w:uiPriority w:val="4"/>
    <w:rsid w:val="002E2493"/>
    <w:rPr>
      <w:b/>
      <w:noProof/>
      <w:sz w:val="26"/>
      <w:szCs w:val="26"/>
      <w:lang w:eastAsia="en-US"/>
    </w:rPr>
  </w:style>
  <w:style w:type="character" w:styleId="Regelnummer">
    <w:name w:val="line number"/>
    <w:uiPriority w:val="99"/>
    <w:semiHidden/>
    <w:unhideWhenUsed/>
    <w:rsid w:val="00FF448B"/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CB6384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30A40"/>
    <w:rPr>
      <w:color w:val="954F72" w:themeColor="followedHyperlink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EC5EE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C5EE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C5EE6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C5E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C5EE6"/>
    <w:rPr>
      <w:b/>
      <w:bCs/>
      <w:lang w:eastAsia="en-US"/>
    </w:rPr>
  </w:style>
  <w:style w:type="paragraph" w:styleId="Revisie">
    <w:name w:val="Revision"/>
    <w:hidden/>
    <w:uiPriority w:val="99"/>
    <w:semiHidden/>
    <w:rsid w:val="00A77CD0"/>
    <w:rPr>
      <w:szCs w:val="26"/>
      <w:lang w:eastAsia="en-US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B2B37"/>
    <w:rPr>
      <w:color w:val="605E5C"/>
      <w:shd w:val="clear" w:color="auto" w:fill="E1DFDD"/>
    </w:rPr>
  </w:style>
  <w:style w:type="character" w:styleId="Nadruk">
    <w:name w:val="Emphasis"/>
    <w:uiPriority w:val="20"/>
    <w:qFormat/>
    <w:locked/>
    <w:rsid w:val="002E2493"/>
    <w:rPr>
      <w:caps/>
      <w:color w:val="1F3763" w:themeColor="accent1" w:themeShade="7F"/>
      <w:spacing w:val="5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E2493"/>
    <w:rPr>
      <w:b/>
      <w:bCs/>
      <w:color w:val="2F5496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locked/>
    <w:rsid w:val="002E2493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E2493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locked/>
    <w:rsid w:val="002E249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E2493"/>
    <w:rPr>
      <w:caps/>
      <w:color w:val="595959" w:themeColor="text1" w:themeTint="A6"/>
      <w:spacing w:val="10"/>
      <w:sz w:val="21"/>
      <w:szCs w:val="21"/>
    </w:rPr>
  </w:style>
  <w:style w:type="character" w:styleId="Zwaar">
    <w:name w:val="Strong"/>
    <w:uiPriority w:val="22"/>
    <w:qFormat/>
    <w:locked/>
    <w:rsid w:val="002E2493"/>
    <w:rPr>
      <w:b/>
      <w:bCs/>
    </w:rPr>
  </w:style>
  <w:style w:type="paragraph" w:styleId="Citaat">
    <w:name w:val="Quote"/>
    <w:basedOn w:val="Standaard"/>
    <w:next w:val="Standaard"/>
    <w:link w:val="CitaatChar"/>
    <w:uiPriority w:val="29"/>
    <w:qFormat/>
    <w:locked/>
    <w:rsid w:val="002E2493"/>
    <w:rPr>
      <w:i/>
      <w:iCs/>
      <w:sz w:val="24"/>
      <w:szCs w:val="24"/>
    </w:rPr>
  </w:style>
  <w:style w:type="character" w:customStyle="1" w:styleId="CitaatChar">
    <w:name w:val="Citaat Char"/>
    <w:basedOn w:val="Standaardalinea-lettertype"/>
    <w:link w:val="Citaat"/>
    <w:uiPriority w:val="29"/>
    <w:rsid w:val="002E2493"/>
    <w:rPr>
      <w:i/>
      <w:iCs/>
      <w:sz w:val="24"/>
      <w:szCs w:val="24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locked/>
    <w:rsid w:val="002E2493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E2493"/>
    <w:rPr>
      <w:color w:val="4472C4" w:themeColor="accent1"/>
      <w:sz w:val="24"/>
      <w:szCs w:val="24"/>
    </w:rPr>
  </w:style>
  <w:style w:type="character" w:styleId="Subtielebenadrukking">
    <w:name w:val="Subtle Emphasis"/>
    <w:uiPriority w:val="19"/>
    <w:qFormat/>
    <w:locked/>
    <w:rsid w:val="002E2493"/>
    <w:rPr>
      <w:i/>
      <w:iCs/>
      <w:color w:val="1F3763" w:themeColor="accent1" w:themeShade="7F"/>
    </w:rPr>
  </w:style>
  <w:style w:type="character" w:styleId="Intensievebenadrukking">
    <w:name w:val="Intense Emphasis"/>
    <w:uiPriority w:val="21"/>
    <w:qFormat/>
    <w:locked/>
    <w:rsid w:val="002E2493"/>
    <w:rPr>
      <w:b/>
      <w:bCs/>
      <w:caps/>
      <w:color w:val="1F3763" w:themeColor="accent1" w:themeShade="7F"/>
      <w:spacing w:val="10"/>
    </w:rPr>
  </w:style>
  <w:style w:type="character" w:styleId="Subtieleverwijzing">
    <w:name w:val="Subtle Reference"/>
    <w:uiPriority w:val="31"/>
    <w:qFormat/>
    <w:locked/>
    <w:rsid w:val="002E2493"/>
    <w:rPr>
      <w:b/>
      <w:bCs/>
      <w:color w:val="4472C4" w:themeColor="accent1"/>
    </w:rPr>
  </w:style>
  <w:style w:type="character" w:styleId="Intensieveverwijzing">
    <w:name w:val="Intense Reference"/>
    <w:uiPriority w:val="32"/>
    <w:qFormat/>
    <w:locked/>
    <w:rsid w:val="002E2493"/>
    <w:rPr>
      <w:b/>
      <w:bCs/>
      <w:i/>
      <w:iCs/>
      <w:caps/>
      <w:color w:val="4472C4" w:themeColor="accent1"/>
    </w:rPr>
  </w:style>
  <w:style w:type="character" w:styleId="Titelvanboek">
    <w:name w:val="Book Title"/>
    <w:uiPriority w:val="33"/>
    <w:qFormat/>
    <w:locked/>
    <w:rsid w:val="002E2493"/>
    <w:rPr>
      <w:b/>
      <w:bCs/>
      <w:i/>
      <w:iCs/>
      <w:spacing w:val="0"/>
    </w:rPr>
  </w:style>
  <w:style w:type="paragraph" w:styleId="Normaalweb">
    <w:name w:val="Normal (Web)"/>
    <w:basedOn w:val="Standaard"/>
    <w:uiPriority w:val="99"/>
    <w:semiHidden/>
    <w:unhideWhenUsed/>
    <w:rsid w:val="000C6DA5"/>
    <w:rPr>
      <w:rFonts w:ascii="Times New Roman" w:hAnsi="Times New Roman" w:cs="Times New Roman"/>
      <w:sz w:val="24"/>
      <w:szCs w:val="24"/>
    </w:rPr>
  </w:style>
  <w:style w:type="character" w:customStyle="1" w:styleId="cf01">
    <w:name w:val="cf01"/>
    <w:basedOn w:val="Standaardalinea-lettertype"/>
    <w:rsid w:val="00DE5F82"/>
    <w:rPr>
      <w:rFonts w:ascii="Segoe UI" w:hAnsi="Segoe UI" w:cs="Segoe UI" w:hint="default"/>
      <w:sz w:val="18"/>
      <w:szCs w:val="18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76ED8"/>
    <w:rPr>
      <w:vertAlign w:val="superscript"/>
    </w:rPr>
  </w:style>
  <w:style w:type="character" w:customStyle="1" w:styleId="apple-converted-space">
    <w:name w:val="apple-converted-space"/>
    <w:basedOn w:val="Standaardalinea-lettertype"/>
    <w:rsid w:val="00476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733594">
          <w:marLeft w:val="0"/>
          <w:marRight w:val="0"/>
          <w:marTop w:val="4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0500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348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38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1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1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53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0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8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4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7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15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8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2672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6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9362">
          <w:marLeft w:val="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9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8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8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3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6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13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52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22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1344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9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339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2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57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535">
                      <w:marLeft w:val="0"/>
                      <w:marRight w:val="0"/>
                      <w:marTop w:val="0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74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909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444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37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18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49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38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0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5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2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969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5188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425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072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4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85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49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530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3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76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941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4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6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94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9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0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211">
          <w:marLeft w:val="0"/>
          <w:marRight w:val="0"/>
          <w:marTop w:val="15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04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8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10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5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2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207978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19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5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43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1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13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6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07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71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31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869297">
                  <w:blockQuote w:val="1"/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4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9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8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9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73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22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50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98182">
                  <w:marLeft w:val="0"/>
                  <w:marRight w:val="-291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74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12" w:color="D8D8D8"/>
                        <w:bottom w:val="none" w:sz="0" w:space="0" w:color="auto"/>
                        <w:right w:val="none" w:sz="0" w:space="0" w:color="auto"/>
                      </w:divBdr>
                    </w:div>
                    <w:div w:id="138852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8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029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067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4539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61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04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25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mplates\Groep\Nieuwsbegrip\TekstC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Jaargang xmlns="9bdcb7bc-f87b-4fbc-8ea2-96404fdacdce">2019-2020</Jaargang>
    <TaxCatchAll xmlns="1b8db55c-a2f4-401f-aa92-c43fa673a026" xsi:nil="true"/>
    <lcf76f155ced4ddcb4097134ff3c332f xmlns="9bdcb7bc-f87b-4fbc-8ea2-96404fdacdce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5DF28AA5AD9E8499284394957419302" ma:contentTypeVersion="20" ma:contentTypeDescription="Een nieuw document maken." ma:contentTypeScope="" ma:versionID="c6e57c357f831906932eb159e5cb5b1b">
  <xsd:schema xmlns:xsd="http://www.w3.org/2001/XMLSchema" xmlns:xs="http://www.w3.org/2001/XMLSchema" xmlns:p="http://schemas.microsoft.com/office/2006/metadata/properties" xmlns:ns2="9bdcb7bc-f87b-4fbc-8ea2-96404fdacdce" xmlns:ns3="1b8db55c-a2f4-401f-aa92-c43fa673a026" targetNamespace="http://schemas.microsoft.com/office/2006/metadata/properties" ma:root="true" ma:fieldsID="b1519531ffe6e91b3116a15dc1d204d7" ns2:_="" ns3:_="">
    <xsd:import namespace="9bdcb7bc-f87b-4fbc-8ea2-96404fdacdce"/>
    <xsd:import namespace="1b8db55c-a2f4-401f-aa92-c43fa673a0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Jaargang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dcb7bc-f87b-4fbc-8ea2-96404fdacd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Jaargang" ma:index="18" nillable="true" ma:displayName="Jaargang" ma:default="2019-2020" ma:description="Nieuwsbegripjaar" ma:format="Dropdown" ma:internalName="Jaargang">
      <xsd:simpleType>
        <xsd:restriction base="dms:Choice">
          <xsd:enumeration value="2019-2020"/>
          <xsd:enumeration value="2018-2019"/>
          <xsd:enumeration value="2017-2018"/>
          <xsd:enumeration value="2016-2017"/>
          <xsd:enumeration value="2015-2016"/>
          <xsd:enumeration value="2014-2015"/>
          <xsd:enumeration value="2013-2014"/>
          <xsd:enumeration value="2012-2013"/>
          <xsd:enumeration value="2011-2012"/>
          <xsd:enumeration value="2010-2011"/>
          <xsd:enumeration value="2009-2010"/>
          <xsd:enumeration value="2008-2009"/>
          <xsd:enumeration value="2007-1008"/>
          <xsd:enumeration value="2006-2007"/>
          <xsd:enumeration value="2005-2006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446a1148-9548-4489-b6e2-22a9ea950b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8db55c-a2f4-401f-aa92-c43fa673a02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86f38cd-b615-4c84-b738-4466b00c9e5f}" ma:internalName="TaxCatchAll" ma:showField="CatchAllData" ma:web="1b8db55c-a2f4-401f-aa92-c43fa673a0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30EDA7F9-7556-4EF7-A9D9-E6E5B3593E10}">
  <ds:schemaRefs>
    <ds:schemaRef ds:uri="http://schemas.microsoft.com/office/2006/metadata/properties"/>
    <ds:schemaRef ds:uri="http://schemas.microsoft.com/office/infopath/2007/PartnerControls"/>
    <ds:schemaRef ds:uri="9bdcb7bc-f87b-4fbc-8ea2-96404fdacdce"/>
    <ds:schemaRef ds:uri="1b8db55c-a2f4-401f-aa92-c43fa673a026"/>
  </ds:schemaRefs>
</ds:datastoreItem>
</file>

<file path=customXml/itemProps2.xml><?xml version="1.0" encoding="utf-8"?>
<ds:datastoreItem xmlns:ds="http://schemas.openxmlformats.org/officeDocument/2006/customXml" ds:itemID="{EC3A90B0-20C7-4963-9A41-2F91DD108A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6910E8-6A75-4817-94B6-159AC78DD4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dcb7bc-f87b-4fbc-8ea2-96404fdacdce"/>
    <ds:schemaRef ds:uri="1b8db55c-a2f4-401f-aa92-c43fa673a02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FDACAEB-AFFC-4972-9F0E-029DB293398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CFD94EE-70AA-4C27-8305-19E9561483CA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L:\Templates\Groep\Nieuwsbegrip\TekstC.dotx</Template>
  <TotalTime>10</TotalTime>
  <Pages>3</Pages>
  <Words>978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Nieuwsbegrip CED-Groep</vt:lpstr>
    </vt:vector>
  </TitlesOfParts>
  <Company>CED Groep</Company>
  <LinksUpToDate>false</LinksUpToDate>
  <CharactersWithSpaces>6345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Nieuwsbegrip CED-Groep</dc:title>
  <dc:subject/>
  <dc:creator>Mignon van Hasselt</dc:creator>
  <cp:keywords>Tekst C</cp:keywords>
  <dc:description/>
  <cp:lastModifiedBy>Betty van Dam</cp:lastModifiedBy>
  <cp:revision>2</cp:revision>
  <cp:lastPrinted>2024-03-11T17:11:00Z</cp:lastPrinted>
  <dcterms:created xsi:type="dcterms:W3CDTF">2024-03-12T10:00:00Z</dcterms:created>
  <dcterms:modified xsi:type="dcterms:W3CDTF">2024-03-12T10:00:00Z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Mignon van Hasselt</vt:lpwstr>
  </property>
  <property fmtid="{D5CDD505-2E9C-101B-9397-08002B2CF9AE}" pid="3" name="Order">
    <vt:lpwstr>100.000000000000</vt:lpwstr>
  </property>
  <property fmtid="{D5CDD505-2E9C-101B-9397-08002B2CF9AE}" pid="4" name="display_urn:schemas-microsoft-com:office:office#Author">
    <vt:lpwstr>Mignon van Hasselt</vt:lpwstr>
  </property>
  <property fmtid="{D5CDD505-2E9C-101B-9397-08002B2CF9AE}" pid="5" name="ContentTypeId">
    <vt:lpwstr>0x01010095DF28AA5AD9E8499284394957419302</vt:lpwstr>
  </property>
  <property fmtid="{D5CDD505-2E9C-101B-9397-08002B2CF9AE}" pid="6" name="MediaServiceImageTags">
    <vt:lpwstr/>
  </property>
</Properties>
</file>